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EDF4" w14:textId="77777777" w:rsidR="004A3B24" w:rsidRPr="002A16E2" w:rsidRDefault="00CF5053" w:rsidP="004A3B2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F00A154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b w:val="0"/>
          <w:sz w:val="22"/>
          <w:szCs w:val="22"/>
        </w:rPr>
        <w:tab/>
      </w:r>
      <w:r w:rsidR="004A3B24" w:rsidRPr="002A16E2">
        <w:rPr>
          <w:rFonts w:ascii="Times New Roman" w:hAnsi="Times New Roman"/>
          <w:sz w:val="22"/>
          <w:szCs w:val="22"/>
        </w:rPr>
        <w:t>Załącznik nr 1</w:t>
      </w:r>
    </w:p>
    <w:p w14:paraId="376A8CB2" w14:textId="77777777" w:rsidR="004A3B24" w:rsidRPr="002A16E2" w:rsidRDefault="004A3B24" w:rsidP="004A3B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A46774" w14:textId="77777777" w:rsidR="004A3B24" w:rsidRPr="002A16E2" w:rsidRDefault="004A3B24" w:rsidP="004A3B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72177FF" w14:textId="77777777" w:rsidR="004A3B24" w:rsidRPr="002A16E2" w:rsidRDefault="004A3B24" w:rsidP="004A3B2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A056DF1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D579D94" w14:textId="77777777" w:rsidR="004A3B24" w:rsidRPr="00FA50AF" w:rsidRDefault="004A3B24" w:rsidP="004A3B2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545073D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4338C26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894513D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CFD7D47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3BC111E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0E97D5A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87A83D2" w14:textId="77777777" w:rsidR="004A3B24" w:rsidRPr="002A16E2" w:rsidRDefault="004A3B24" w:rsidP="004A3B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F1FC384" w14:textId="77777777" w:rsidR="004A3B24" w:rsidRPr="002A16E2" w:rsidRDefault="004A3B24" w:rsidP="004A3B2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09C7515" w14:textId="77777777" w:rsidR="004A3B24" w:rsidRPr="002A16E2" w:rsidRDefault="004A3B24" w:rsidP="004A3B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D448BD2" w14:textId="77777777" w:rsidR="004A3B24" w:rsidRPr="002A16E2" w:rsidRDefault="004A3B24" w:rsidP="004A3B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9B4C9CA" w14:textId="77777777" w:rsidR="004A3B24" w:rsidRPr="002A16E2" w:rsidRDefault="004A3B24" w:rsidP="004A3B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7ADFD55" w14:textId="77777777" w:rsidR="004A3B24" w:rsidRPr="002A16E2" w:rsidRDefault="004A3B24" w:rsidP="004A3B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8DC937F" w14:textId="77777777" w:rsidR="004A3B24" w:rsidRPr="002A16E2" w:rsidRDefault="004A3B24" w:rsidP="004A3B2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1136572" w14:textId="77777777" w:rsidR="004A3B24" w:rsidRPr="002A16E2" w:rsidRDefault="004A3B24" w:rsidP="004A3B24">
      <w:pPr>
        <w:ind w:firstLine="3969"/>
        <w:rPr>
          <w:b/>
          <w:sz w:val="22"/>
          <w:szCs w:val="22"/>
        </w:rPr>
      </w:pPr>
    </w:p>
    <w:p w14:paraId="1027BF5A" w14:textId="3E2B6BEA" w:rsidR="004A3B24" w:rsidRPr="002A16E2" w:rsidRDefault="004A3B24" w:rsidP="004A3B2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F4858">
        <w:rPr>
          <w:b/>
          <w:sz w:val="22"/>
          <w:szCs w:val="22"/>
        </w:rPr>
        <w:t xml:space="preserve">Dostawa kolorowego urządzenia wielofunkcyjnego (skaner, drukarka, kopiarka) wraz z </w:t>
      </w:r>
      <w:proofErr w:type="spellStart"/>
      <w:r w:rsidR="00CF5053">
        <w:rPr>
          <w:b/>
          <w:sz w:val="22"/>
          <w:szCs w:val="22"/>
        </w:rPr>
        <w:t>finischerem</w:t>
      </w:r>
      <w:proofErr w:type="spellEnd"/>
      <w:r w:rsidRPr="007F4858">
        <w:rPr>
          <w:b/>
          <w:sz w:val="22"/>
          <w:szCs w:val="22"/>
        </w:rPr>
        <w:t xml:space="preserve"> dla Centrum Rekrutacji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647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A3B24" w:rsidRPr="002A16E2" w14:paraId="2A7CC9D0" w14:textId="77777777" w:rsidTr="00A04D3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E499C3" w14:textId="77777777" w:rsidR="004A3B24" w:rsidRPr="002A16E2" w:rsidRDefault="004A3B24" w:rsidP="00A04D3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EBC546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72FBFCCC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1E0D4E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F13217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171B8482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B73523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7E4540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733714D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8E9B00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8DD0492" w14:textId="77777777" w:rsidR="004A3B24" w:rsidRPr="002A16E2" w:rsidRDefault="004A3B24" w:rsidP="00A04D3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205505F" w14:textId="77777777" w:rsidR="004A3B24" w:rsidRPr="002A16E2" w:rsidRDefault="004A3B24" w:rsidP="00A04D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E925C1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B5A1D66" w14:textId="77777777" w:rsidR="004A3B24" w:rsidRPr="002A16E2" w:rsidRDefault="004A3B24" w:rsidP="00A04D3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B26CC6A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4A3B24" w:rsidRPr="002A16E2" w14:paraId="515761CA" w14:textId="77777777" w:rsidTr="00A04D3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56F919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9EE0F6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293601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0988ED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D6A74B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DCAEC1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28F907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E6765C" w14:textId="77777777" w:rsidR="004A3B24" w:rsidRPr="002A16E2" w:rsidRDefault="004A3B24" w:rsidP="00A04D3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A3B24" w:rsidRPr="002A16E2" w14:paraId="77B6631F" w14:textId="77777777" w:rsidTr="00A04D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4F6F55" w14:textId="77777777" w:rsidR="004A3B24" w:rsidRPr="002A16E2" w:rsidRDefault="004A3B24" w:rsidP="00A04D3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C767" w14:textId="77777777" w:rsidR="004A3B24" w:rsidRPr="00A47B30" w:rsidRDefault="004A3B24" w:rsidP="00A04D37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Kolorowe urządzenie wielofunkcyjne (skaner, drukarka, kopiarka) z pakietem startowym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84C0" w14:textId="77777777" w:rsidR="004A3B24" w:rsidRPr="00A47B30" w:rsidRDefault="004A3B24" w:rsidP="00A04D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746B" w14:textId="77777777" w:rsidR="004A3B24" w:rsidRPr="002A16E2" w:rsidRDefault="004A3B24" w:rsidP="00A04D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0F55" w14:textId="77777777" w:rsidR="004A3B24" w:rsidRPr="002A16E2" w:rsidRDefault="004A3B24" w:rsidP="00A04D3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D711" w14:textId="77777777" w:rsidR="004A3B24" w:rsidRPr="002A16E2" w:rsidRDefault="004A3B24" w:rsidP="00A04D3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CF80F1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926841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</w:tr>
      <w:tr w:rsidR="004A3B24" w:rsidRPr="002A16E2" w14:paraId="0CBFB62F" w14:textId="77777777" w:rsidTr="00A04D37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1C7C83" w14:textId="77777777" w:rsidR="004A3B24" w:rsidRDefault="004A3B24" w:rsidP="00A04D37">
            <w:pPr>
              <w:ind w:right="425"/>
              <w:rPr>
                <w:sz w:val="22"/>
                <w:szCs w:val="22"/>
              </w:rPr>
            </w:pPr>
          </w:p>
          <w:p w14:paraId="70E19823" w14:textId="77777777" w:rsidR="004A3B24" w:rsidRDefault="004A3B24" w:rsidP="00A04D3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965BCC" w14:textId="77777777" w:rsidR="004A3B24" w:rsidRPr="002A16E2" w:rsidRDefault="004A3B24" w:rsidP="00A04D37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55EF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898DD6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1326AE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</w:tr>
      <w:tr w:rsidR="004A3B24" w:rsidRPr="002A16E2" w14:paraId="236106D1" w14:textId="77777777" w:rsidTr="00A04D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BCDBCD" w14:textId="77777777" w:rsidR="004A3B24" w:rsidRPr="002A16E2" w:rsidRDefault="004A3B24" w:rsidP="00A04D3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5492030" w14:textId="77777777" w:rsidR="004A3B24" w:rsidRPr="002A16E2" w:rsidRDefault="004A3B24" w:rsidP="00A04D37">
            <w:pPr>
              <w:rPr>
                <w:sz w:val="22"/>
                <w:szCs w:val="22"/>
              </w:rPr>
            </w:pPr>
          </w:p>
          <w:p w14:paraId="5164ADAC" w14:textId="77777777" w:rsidR="004A3B24" w:rsidRPr="002A16E2" w:rsidRDefault="004A3B24" w:rsidP="00A04D3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679054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AF20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031279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E8A079" w14:textId="77777777" w:rsidR="004A3B24" w:rsidRPr="002A16E2" w:rsidRDefault="004A3B24" w:rsidP="00A04D3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C4F56FE" w14:textId="77777777" w:rsidR="004A3B24" w:rsidRPr="002A16E2" w:rsidRDefault="004A3B24" w:rsidP="004A3B24">
      <w:pPr>
        <w:tabs>
          <w:tab w:val="right" w:pos="9000"/>
        </w:tabs>
        <w:rPr>
          <w:sz w:val="22"/>
          <w:szCs w:val="22"/>
        </w:rPr>
      </w:pPr>
    </w:p>
    <w:p w14:paraId="6AC92AA8" w14:textId="6094587C" w:rsidR="004A3B24" w:rsidRPr="002A16E2" w:rsidRDefault="004A3B24" w:rsidP="004A3B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CF5053">
        <w:rPr>
          <w:b/>
          <w:bCs/>
          <w:sz w:val="22"/>
          <w:szCs w:val="22"/>
        </w:rPr>
        <w:t xml:space="preserve">31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>podpisania umowy.</w:t>
      </w:r>
    </w:p>
    <w:p w14:paraId="42766DCF" w14:textId="77777777" w:rsidR="004A3B24" w:rsidRPr="002A16E2" w:rsidRDefault="004A3B24" w:rsidP="004A3B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45F84ED" w14:textId="77777777" w:rsidR="004A3B24" w:rsidRPr="002A16E2" w:rsidRDefault="004A3B24" w:rsidP="004A3B2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F7B530F" w14:textId="77777777" w:rsidR="004A3B24" w:rsidRPr="002A16E2" w:rsidRDefault="004A3B24" w:rsidP="004A3B2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2E53EB" w14:textId="77777777" w:rsidR="004A3B24" w:rsidRPr="002A16E2" w:rsidRDefault="004A3B24" w:rsidP="004A3B2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15646BF" w14:textId="77777777" w:rsidR="004A3B24" w:rsidRPr="002A16E2" w:rsidRDefault="004A3B24" w:rsidP="004A3B2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5E4E833" w14:textId="77777777" w:rsidR="004A3B24" w:rsidRPr="002A16E2" w:rsidRDefault="004A3B24" w:rsidP="004A3B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9ACCC10" w14:textId="77777777" w:rsidR="004A3B24" w:rsidRDefault="004A3B24" w:rsidP="004A3B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51D4BFF" w14:textId="77777777" w:rsidR="004A3B24" w:rsidRPr="003C1F36" w:rsidRDefault="004A3B24" w:rsidP="004A3B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C1F36">
        <w:rPr>
          <w:b/>
          <w:bCs/>
        </w:rPr>
        <w:t>Oświadczamy, że serwis oferowanego urządzenia będzie realizowany przez producenta lub autoryzowanego partnera serwisowego producenta  urządzeń (należy wskazać podmiot odpowiedzialny): ……………………………………………………………….</w:t>
      </w:r>
    </w:p>
    <w:p w14:paraId="4FF9225E" w14:textId="77777777" w:rsidR="004A3B24" w:rsidRPr="003C1F36" w:rsidRDefault="004A3B24" w:rsidP="004A3B24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3C1F36">
        <w:rPr>
          <w:rFonts w:ascii="Verdana" w:hAnsi="Verdana"/>
          <w:b/>
          <w:bCs/>
          <w:sz w:val="20"/>
          <w:szCs w:val="20"/>
        </w:rPr>
        <w:t>Oświadczamy, iż oferowane przez nas urządzenia zostały wyprodukowane zgodnie z normami ISO 9001 i ISO 14001 lub równoważnymi.</w:t>
      </w:r>
    </w:p>
    <w:p w14:paraId="23A85AD9" w14:textId="77777777" w:rsidR="004A3B24" w:rsidRPr="002A16E2" w:rsidRDefault="004A3B24" w:rsidP="004A3B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B2037D" w14:textId="77777777" w:rsidR="004A3B24" w:rsidRPr="002A16E2" w:rsidRDefault="004A3B24" w:rsidP="004A3B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3C7EEB" w14:textId="77777777" w:rsidR="004A3B24" w:rsidRPr="002A16E2" w:rsidRDefault="004A3B24" w:rsidP="004A3B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DDD32A" w14:textId="77777777" w:rsidR="004A3B24" w:rsidRPr="002A16E2" w:rsidRDefault="004A3B24" w:rsidP="004A3B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A3B24" w:rsidRPr="002A16E2" w14:paraId="1EE9BD0D" w14:textId="77777777" w:rsidTr="00A04D3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ACB46" w14:textId="77777777" w:rsidR="004A3B24" w:rsidRPr="002A16E2" w:rsidRDefault="004A3B24" w:rsidP="00A04D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50E2E" w14:textId="77777777" w:rsidR="004A3B24" w:rsidRPr="002A16E2" w:rsidRDefault="004A3B24" w:rsidP="00A04D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D0DB4B5" w14:textId="77777777" w:rsidR="004A3B24" w:rsidRPr="002A16E2" w:rsidRDefault="004A3B24" w:rsidP="00A04D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A4DDC" w14:textId="77777777" w:rsidR="004A3B24" w:rsidRPr="002A16E2" w:rsidRDefault="004A3B24" w:rsidP="00A04D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A3B24" w:rsidRPr="002A16E2" w14:paraId="32AD5872" w14:textId="77777777" w:rsidTr="00A04D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6642F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E04FC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2344D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A3B24" w:rsidRPr="002A16E2" w14:paraId="5C77B3A1" w14:textId="77777777" w:rsidTr="00A04D3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6EB99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932C9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E1991" w14:textId="77777777" w:rsidR="004A3B24" w:rsidRPr="002A16E2" w:rsidRDefault="004A3B24" w:rsidP="00A04D3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7330D50" w14:textId="77777777" w:rsidR="004A3B24" w:rsidRPr="002A16E2" w:rsidRDefault="004A3B24" w:rsidP="004A3B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C92B07E" w14:textId="77777777" w:rsidR="004A3B24" w:rsidRPr="002A16E2" w:rsidRDefault="004A3B24" w:rsidP="004A3B2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289CA7C" w14:textId="77777777" w:rsidR="004A3B24" w:rsidRPr="002A16E2" w:rsidRDefault="004A3B24" w:rsidP="004A3B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B29C281" w14:textId="77777777" w:rsidR="004A3B24" w:rsidRPr="002A16E2" w:rsidRDefault="004A3B24" w:rsidP="004A3B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C177EF8" w14:textId="77777777" w:rsidR="004A3B24" w:rsidRPr="002A16E2" w:rsidRDefault="004A3B24" w:rsidP="004A3B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C6EBB19" w14:textId="77777777" w:rsidR="004A3B24" w:rsidRPr="002A16E2" w:rsidRDefault="004A3B24" w:rsidP="004A3B2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0C811A" w14:textId="77777777" w:rsidR="004A3B24" w:rsidRPr="002A16E2" w:rsidRDefault="004A3B24" w:rsidP="004A3B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DC1A62C" w14:textId="77777777" w:rsidR="004A3B24" w:rsidRPr="002A16E2" w:rsidRDefault="004A3B24" w:rsidP="004A3B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910DD20" w14:textId="77777777" w:rsidR="004A3B24" w:rsidRPr="002A16E2" w:rsidRDefault="004A3B24" w:rsidP="004A3B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6FFC0E8" w14:textId="77777777" w:rsidR="004A3B24" w:rsidRPr="00F47191" w:rsidRDefault="004A3B24" w:rsidP="004A3B2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C986B87" w14:textId="77777777" w:rsidR="004A3B24" w:rsidRPr="000A160D" w:rsidRDefault="004A3B24" w:rsidP="004A3B24"/>
    <w:p w14:paraId="7E6225C8" w14:textId="77777777" w:rsidR="004A3B24" w:rsidRPr="00707BF9" w:rsidRDefault="004A3B24" w:rsidP="004A3B24"/>
    <w:p w14:paraId="165060B8" w14:textId="77777777" w:rsidR="004A3B24" w:rsidRPr="009E6DA2" w:rsidRDefault="004A3B24" w:rsidP="004A3B24"/>
    <w:p w14:paraId="249B3E73" w14:textId="77777777" w:rsidR="004A3B24" w:rsidRPr="00271AA4" w:rsidRDefault="004A3B24" w:rsidP="004A3B24"/>
    <w:p w14:paraId="731CA97E" w14:textId="77777777" w:rsidR="00FE545C" w:rsidRPr="00A0645D" w:rsidRDefault="00FE545C" w:rsidP="00A0645D"/>
    <w:sectPr w:rsidR="00FE545C" w:rsidRPr="00A064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D498B" w14:textId="77777777" w:rsidR="009B410C" w:rsidRDefault="009B410C">
      <w:r>
        <w:separator/>
      </w:r>
    </w:p>
  </w:endnote>
  <w:endnote w:type="continuationSeparator" w:id="0">
    <w:p w14:paraId="6C287B14" w14:textId="77777777" w:rsidR="009B410C" w:rsidRDefault="009B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122FE" w14:textId="77777777" w:rsidR="00397155" w:rsidRDefault="00397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7F7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6AFB4" w14:textId="77777777" w:rsidR="00397155" w:rsidRDefault="003971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41563" w14:textId="77777777" w:rsidR="009B410C" w:rsidRDefault="009B410C">
      <w:r>
        <w:separator/>
      </w:r>
    </w:p>
  </w:footnote>
  <w:footnote w:type="continuationSeparator" w:id="0">
    <w:p w14:paraId="77A66A68" w14:textId="77777777" w:rsidR="009B410C" w:rsidRDefault="009B4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AEB69" w14:textId="77777777" w:rsidR="00397155" w:rsidRDefault="00397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CA72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97352" w14:textId="77777777" w:rsidR="00397155" w:rsidRDefault="003971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10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7155"/>
    <w:rsid w:val="004A3B2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410C"/>
    <w:rsid w:val="00A0022B"/>
    <w:rsid w:val="00A0645D"/>
    <w:rsid w:val="00A346FE"/>
    <w:rsid w:val="00A47B4D"/>
    <w:rsid w:val="00A83018"/>
    <w:rsid w:val="00B774DC"/>
    <w:rsid w:val="00C969A6"/>
    <w:rsid w:val="00CA7D36"/>
    <w:rsid w:val="00CF505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623BE6"/>
  <w15:chartTrackingRefBased/>
  <w15:docId w15:val="{89D3CEF1-3597-4F0D-A7DA-F23B9B76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B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556</Words>
  <Characters>4323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2021-11-10T08:56:00Z</cp:lastPrinted>
  <dcterms:created xsi:type="dcterms:W3CDTF">2021-11-09T12:39:00Z</dcterms:created>
  <dcterms:modified xsi:type="dcterms:W3CDTF">2021-11-10T08:57:00Z</dcterms:modified>
</cp:coreProperties>
</file>