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4079D" w14:textId="72140E9D" w:rsidR="001643A5" w:rsidRDefault="001643A5" w:rsidP="001643A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KC-zp.272-647/21</w:t>
      </w:r>
    </w:p>
    <w:p w14:paraId="7C650A4B" w14:textId="77777777" w:rsidR="001643A5" w:rsidRDefault="001643A5" w:rsidP="001643A5">
      <w:pPr>
        <w:pStyle w:val="Nagwek3"/>
        <w:ind w:left="0"/>
        <w:jc w:val="left"/>
        <w:rPr>
          <w:sz w:val="28"/>
        </w:rPr>
      </w:pPr>
    </w:p>
    <w:p w14:paraId="4B48CD9D" w14:textId="77777777" w:rsidR="001643A5" w:rsidRDefault="001643A5" w:rsidP="001643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304EF4E" w14:textId="77777777" w:rsidR="001643A5" w:rsidRDefault="001643A5" w:rsidP="001643A5">
      <w:pPr>
        <w:jc w:val="center"/>
        <w:rPr>
          <w:b/>
          <w:sz w:val="28"/>
          <w:szCs w:val="28"/>
        </w:rPr>
      </w:pPr>
    </w:p>
    <w:p w14:paraId="2F5D5310" w14:textId="77777777" w:rsidR="001643A5" w:rsidRDefault="001643A5" w:rsidP="001643A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A484A7B" w14:textId="77777777" w:rsidR="001643A5" w:rsidRDefault="001643A5" w:rsidP="001643A5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325E16F8" w14:textId="77777777" w:rsidR="001643A5" w:rsidRDefault="001643A5" w:rsidP="001643A5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EA3EA1B" w14:textId="77777777" w:rsidR="001643A5" w:rsidRDefault="001643A5" w:rsidP="001643A5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58E89F" w14:textId="0FDDE65F" w:rsidR="001643A5" w:rsidRDefault="001643A5" w:rsidP="001643A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1643A5">
        <w:rPr>
          <w:rFonts w:cs="Calibri"/>
          <w:b/>
          <w:sz w:val="24"/>
          <w:szCs w:val="24"/>
        </w:rPr>
        <w:t xml:space="preserve">Dostawę kolorowego urządzenia wielofunkcyjnego (skaner, drukarka, kopiarka) wraz z </w:t>
      </w:r>
      <w:proofErr w:type="spellStart"/>
      <w:r w:rsidR="00AD7A51">
        <w:rPr>
          <w:rFonts w:cs="Calibri"/>
          <w:b/>
          <w:sz w:val="24"/>
          <w:szCs w:val="24"/>
        </w:rPr>
        <w:t>finischerem</w:t>
      </w:r>
      <w:proofErr w:type="spellEnd"/>
      <w:r w:rsidRPr="001643A5">
        <w:rPr>
          <w:rFonts w:cs="Calibri"/>
          <w:b/>
          <w:sz w:val="24"/>
          <w:szCs w:val="24"/>
        </w:rPr>
        <w:t xml:space="preserve"> dla Centrum Rekrutacji AGH - KC-zp.272-</w:t>
      </w:r>
      <w:r>
        <w:rPr>
          <w:rFonts w:cs="Calibri"/>
          <w:b/>
          <w:sz w:val="24"/>
          <w:szCs w:val="24"/>
        </w:rPr>
        <w:t>647</w:t>
      </w:r>
      <w:r w:rsidRPr="001643A5">
        <w:rPr>
          <w:rFonts w:cs="Calibri"/>
          <w:b/>
          <w:sz w:val="24"/>
          <w:szCs w:val="24"/>
        </w:rPr>
        <w:t>/21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5AE0FB4B" w14:textId="77777777" w:rsidR="001643A5" w:rsidRDefault="001643A5" w:rsidP="001643A5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4155CCB" w14:textId="77777777" w:rsidR="001643A5" w:rsidRDefault="001643A5" w:rsidP="001643A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295847A" w14:textId="77777777" w:rsidR="001643A5" w:rsidRDefault="001643A5" w:rsidP="001643A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D082704" w14:textId="77777777" w:rsidR="001643A5" w:rsidRDefault="001643A5" w:rsidP="001643A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3CCDB778" w14:textId="77777777" w:rsidR="001643A5" w:rsidRDefault="001643A5" w:rsidP="001643A5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B04498A" w14:textId="77777777" w:rsidR="001643A5" w:rsidRDefault="001643A5" w:rsidP="001643A5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2E860FE5" w14:textId="77777777" w:rsidR="001643A5" w:rsidRDefault="001643A5" w:rsidP="001643A5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81C9915" w14:textId="77777777" w:rsidR="001643A5" w:rsidRDefault="001643A5" w:rsidP="001643A5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643A5" w14:paraId="72CF04DF" w14:textId="77777777" w:rsidTr="00A04D3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9B31D" w14:textId="77777777" w:rsidR="001643A5" w:rsidRDefault="001643A5" w:rsidP="00A04D37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93C5F" w14:textId="77777777" w:rsidR="001643A5" w:rsidRDefault="001643A5" w:rsidP="00A04D37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DE461" w14:textId="77777777" w:rsidR="001643A5" w:rsidRDefault="001643A5" w:rsidP="00A04D37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643A5" w14:paraId="04915BF7" w14:textId="77777777" w:rsidTr="00A04D3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AE297" w14:textId="77777777" w:rsidR="001643A5" w:rsidRDefault="001643A5" w:rsidP="00A04D37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3785F" w14:textId="77777777" w:rsidR="001643A5" w:rsidRDefault="001643A5" w:rsidP="00A04D3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339" w14:textId="77777777" w:rsidR="001643A5" w:rsidRDefault="001643A5" w:rsidP="00A04D37">
            <w:pPr>
              <w:widowControl w:val="0"/>
              <w:spacing w:line="360" w:lineRule="auto"/>
              <w:jc w:val="both"/>
            </w:pPr>
          </w:p>
        </w:tc>
      </w:tr>
      <w:tr w:rsidR="001643A5" w14:paraId="5223733E" w14:textId="77777777" w:rsidTr="00A04D3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1C66E" w14:textId="77777777" w:rsidR="001643A5" w:rsidRDefault="001643A5" w:rsidP="00A04D37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508A" w14:textId="77777777" w:rsidR="001643A5" w:rsidRDefault="001643A5" w:rsidP="00A04D3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8B2A" w14:textId="77777777" w:rsidR="001643A5" w:rsidRDefault="001643A5" w:rsidP="00A04D37">
            <w:pPr>
              <w:widowControl w:val="0"/>
              <w:spacing w:line="360" w:lineRule="auto"/>
              <w:jc w:val="both"/>
            </w:pPr>
          </w:p>
        </w:tc>
      </w:tr>
      <w:tr w:rsidR="001643A5" w14:paraId="0C6ED187" w14:textId="77777777" w:rsidTr="00A04D3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8F913" w14:textId="77777777" w:rsidR="001643A5" w:rsidRDefault="001643A5" w:rsidP="00A04D37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28CB" w14:textId="77777777" w:rsidR="001643A5" w:rsidRDefault="001643A5" w:rsidP="00A04D3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1B3E2" w14:textId="77777777" w:rsidR="001643A5" w:rsidRDefault="001643A5" w:rsidP="00A04D37">
            <w:pPr>
              <w:widowControl w:val="0"/>
              <w:spacing w:line="360" w:lineRule="auto"/>
              <w:jc w:val="both"/>
            </w:pPr>
          </w:p>
        </w:tc>
      </w:tr>
    </w:tbl>
    <w:p w14:paraId="1268D527" w14:textId="77777777" w:rsidR="001643A5" w:rsidRDefault="001643A5" w:rsidP="001643A5">
      <w:pPr>
        <w:widowControl w:val="0"/>
        <w:spacing w:line="360" w:lineRule="auto"/>
        <w:jc w:val="both"/>
      </w:pPr>
    </w:p>
    <w:p w14:paraId="5AC5F9FB" w14:textId="77777777" w:rsidR="001643A5" w:rsidRDefault="001643A5" w:rsidP="001643A5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7813F097" w14:textId="77777777" w:rsidR="001643A5" w:rsidRDefault="001643A5" w:rsidP="001643A5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3001CBF7" w14:textId="77777777" w:rsidR="001643A5" w:rsidRDefault="001643A5" w:rsidP="001643A5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4FFA86FD" w14:textId="77777777" w:rsidR="001643A5" w:rsidRDefault="001643A5" w:rsidP="001643A5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591983F5" w14:textId="77777777" w:rsidR="001643A5" w:rsidRDefault="001643A5" w:rsidP="001643A5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42E824FF" w14:textId="77777777" w:rsidR="001643A5" w:rsidRDefault="001643A5" w:rsidP="001643A5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5EE0200E" w14:textId="77777777" w:rsidR="001643A5" w:rsidRPr="00D82098" w:rsidRDefault="001643A5" w:rsidP="001643A5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p w14:paraId="573A959F" w14:textId="77777777" w:rsidR="001643A5" w:rsidRDefault="001643A5" w:rsidP="001643A5">
      <w:pPr>
        <w:rPr>
          <w:rFonts w:eastAsia="Times New Roman"/>
          <w:lang w:eastAsia="pl-PL"/>
        </w:rPr>
      </w:pPr>
    </w:p>
    <w:p w14:paraId="7D8ADB1C" w14:textId="77777777" w:rsidR="001643A5" w:rsidRDefault="001643A5" w:rsidP="001643A5"/>
    <w:p w14:paraId="5304C605" w14:textId="77777777" w:rsidR="001643A5" w:rsidRPr="00DD1F3F" w:rsidRDefault="001643A5" w:rsidP="001643A5"/>
    <w:p w14:paraId="792D899A" w14:textId="77777777" w:rsidR="001643A5" w:rsidRPr="00667DD0" w:rsidRDefault="001643A5" w:rsidP="001643A5"/>
    <w:p w14:paraId="6304C657" w14:textId="77777777" w:rsidR="001643A5" w:rsidRPr="00174772" w:rsidRDefault="001643A5" w:rsidP="001643A5"/>
    <w:p w14:paraId="4939D8F0" w14:textId="77777777" w:rsidR="001643A5" w:rsidRPr="00D53933" w:rsidRDefault="001643A5" w:rsidP="001643A5"/>
    <w:p w14:paraId="2653EBF5" w14:textId="71B3CE69" w:rsidR="00106AC7" w:rsidRPr="0057727D" w:rsidRDefault="00106AC7" w:rsidP="0057727D"/>
    <w:sectPr w:rsidR="00106AC7" w:rsidRPr="0057727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A3F41" w14:textId="77777777" w:rsidR="00E7572F" w:rsidRDefault="00E7572F">
      <w:r>
        <w:separator/>
      </w:r>
    </w:p>
  </w:endnote>
  <w:endnote w:type="continuationSeparator" w:id="0">
    <w:p w14:paraId="207B4580" w14:textId="77777777" w:rsidR="00E7572F" w:rsidRDefault="00E75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086C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88ED1EB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F6E5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578FDA2" w14:textId="77777777" w:rsidR="00336EEB" w:rsidRDefault="00AD7A51" w:rsidP="00336EEB">
    <w:pPr>
      <w:pStyle w:val="Stopka"/>
      <w:tabs>
        <w:tab w:val="clear" w:pos="4536"/>
      </w:tabs>
      <w:jc w:val="center"/>
    </w:pPr>
    <w:r>
      <w:rPr>
        <w:noProof/>
      </w:rPr>
      <w:pict w14:anchorId="1F8005A1">
        <v:line id="_x0000_s1025" style="position:absolute;left:0;text-align:left;z-index:251657728" from="-3.85pt,8.7pt" to="455.15pt,8.7pt"/>
      </w:pict>
    </w:r>
  </w:p>
  <w:p w14:paraId="3DA71D9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5878F" w14:textId="77777777" w:rsidR="00553C40" w:rsidRDefault="00553C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B95AA" w14:textId="77777777" w:rsidR="00E7572F" w:rsidRDefault="00E7572F">
      <w:r>
        <w:separator/>
      </w:r>
    </w:p>
  </w:footnote>
  <w:footnote w:type="continuationSeparator" w:id="0">
    <w:p w14:paraId="7F9D0047" w14:textId="77777777" w:rsidR="00E7572F" w:rsidRDefault="00E75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A7E30" w14:textId="77777777" w:rsidR="00553C40" w:rsidRDefault="00553C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97A52" w14:textId="77777777" w:rsidR="00553C40" w:rsidRDefault="00553C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EBCA2" w14:textId="77777777" w:rsidR="00553C40" w:rsidRDefault="00553C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72F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643A5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53C40"/>
    <w:rsid w:val="0056132E"/>
    <w:rsid w:val="0057727D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AD7A51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572F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F6E3E7"/>
  <w15:chartTrackingRefBased/>
  <w15:docId w15:val="{78CAB307-5241-4A04-A787-BE95AA541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643A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643A5"/>
    <w:rPr>
      <w:b/>
      <w:sz w:val="24"/>
    </w:rPr>
  </w:style>
  <w:style w:type="character" w:customStyle="1" w:styleId="NagwekZnak">
    <w:name w:val="Nagłówek Znak"/>
    <w:link w:val="Nagwek"/>
    <w:rsid w:val="001643A5"/>
  </w:style>
  <w:style w:type="paragraph" w:styleId="Akapitzlist">
    <w:name w:val="List Paragraph"/>
    <w:basedOn w:val="Normalny"/>
    <w:uiPriority w:val="34"/>
    <w:qFormat/>
    <w:rsid w:val="001643A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344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2021-11-10T08:51:00Z</cp:lastPrinted>
  <dcterms:created xsi:type="dcterms:W3CDTF">2021-11-09T12:41:00Z</dcterms:created>
  <dcterms:modified xsi:type="dcterms:W3CDTF">2021-11-10T08:53:00Z</dcterms:modified>
</cp:coreProperties>
</file>