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BB538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date"/>
          <w:color w:val="444444"/>
          <w:sz w:val="20"/>
          <w:szCs w:val="20"/>
        </w:rPr>
        <w:t>23/11/2021</w:t>
      </w:r>
      <w:r w:rsidRPr="008F6A6E">
        <w:rPr>
          <w:color w:val="444444"/>
          <w:sz w:val="20"/>
          <w:szCs w:val="20"/>
        </w:rPr>
        <w:t>    </w:t>
      </w:r>
      <w:r w:rsidRPr="008F6A6E">
        <w:rPr>
          <w:rStyle w:val="oj"/>
          <w:color w:val="444444"/>
          <w:sz w:val="20"/>
          <w:szCs w:val="20"/>
        </w:rPr>
        <w:t>S227</w:t>
      </w:r>
    </w:p>
    <w:p w14:paraId="65A40387" w14:textId="77777777" w:rsidR="008F6A6E" w:rsidRPr="008F6A6E" w:rsidRDefault="008F6A6E" w:rsidP="008F6A6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8F6A6E">
          <w:rPr>
            <w:rStyle w:val="Hipercze"/>
            <w:color w:val="3366CC"/>
            <w:sz w:val="20"/>
            <w:szCs w:val="20"/>
          </w:rPr>
          <w:t>I.</w:t>
        </w:r>
      </w:hyperlink>
    </w:p>
    <w:p w14:paraId="6028383E" w14:textId="77777777" w:rsidR="008F6A6E" w:rsidRPr="008F6A6E" w:rsidRDefault="008F6A6E" w:rsidP="008F6A6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8F6A6E">
          <w:rPr>
            <w:rStyle w:val="Hipercze"/>
            <w:color w:val="3366CC"/>
            <w:sz w:val="20"/>
            <w:szCs w:val="20"/>
          </w:rPr>
          <w:t>II.</w:t>
        </w:r>
      </w:hyperlink>
    </w:p>
    <w:p w14:paraId="02029970" w14:textId="77777777" w:rsidR="008F6A6E" w:rsidRPr="008F6A6E" w:rsidRDefault="008F6A6E" w:rsidP="008F6A6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8F6A6E">
          <w:rPr>
            <w:rStyle w:val="Hipercze"/>
            <w:color w:val="3366CC"/>
            <w:sz w:val="20"/>
            <w:szCs w:val="20"/>
          </w:rPr>
          <w:t>III.</w:t>
        </w:r>
      </w:hyperlink>
    </w:p>
    <w:p w14:paraId="38C51B48" w14:textId="77777777" w:rsidR="008F6A6E" w:rsidRPr="008F6A6E" w:rsidRDefault="008F6A6E" w:rsidP="008F6A6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8F6A6E">
          <w:rPr>
            <w:rStyle w:val="Hipercze"/>
            <w:color w:val="3366CC"/>
            <w:sz w:val="20"/>
            <w:szCs w:val="20"/>
          </w:rPr>
          <w:t>IV.</w:t>
        </w:r>
      </w:hyperlink>
    </w:p>
    <w:p w14:paraId="7CB45878" w14:textId="77777777" w:rsidR="008F6A6E" w:rsidRPr="008F6A6E" w:rsidRDefault="008F6A6E" w:rsidP="008F6A6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8F6A6E">
          <w:rPr>
            <w:rStyle w:val="Hipercze"/>
            <w:color w:val="3366CC"/>
            <w:sz w:val="20"/>
            <w:szCs w:val="20"/>
          </w:rPr>
          <w:t>VI.</w:t>
        </w:r>
      </w:hyperlink>
    </w:p>
    <w:p w14:paraId="2DB2F718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8F6A6E">
        <w:rPr>
          <w:b/>
          <w:bCs/>
          <w:color w:val="444444"/>
          <w:sz w:val="20"/>
          <w:szCs w:val="20"/>
        </w:rPr>
        <w:t>Polska-Kraków: Cyfrowe urządzenia powielające</w:t>
      </w:r>
    </w:p>
    <w:p w14:paraId="45BE252A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8F6A6E">
        <w:rPr>
          <w:b/>
          <w:bCs/>
          <w:color w:val="444444"/>
          <w:sz w:val="20"/>
          <w:szCs w:val="20"/>
        </w:rPr>
        <w:t>2021/S 227-596790</w:t>
      </w:r>
    </w:p>
    <w:p w14:paraId="2AA4A71B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8F6A6E">
        <w:rPr>
          <w:b/>
          <w:bCs/>
          <w:color w:val="444444"/>
          <w:sz w:val="20"/>
          <w:szCs w:val="20"/>
        </w:rPr>
        <w:t>Ogłoszenie o zamówieniu</w:t>
      </w:r>
    </w:p>
    <w:p w14:paraId="09AB9167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8F6A6E">
        <w:rPr>
          <w:b/>
          <w:bCs/>
          <w:color w:val="444444"/>
          <w:sz w:val="20"/>
          <w:szCs w:val="20"/>
        </w:rPr>
        <w:t>Dostawy</w:t>
      </w:r>
    </w:p>
    <w:p w14:paraId="15F5C0B0" w14:textId="77777777" w:rsidR="008F6A6E" w:rsidRPr="008F6A6E" w:rsidRDefault="008F6A6E" w:rsidP="008F6A6E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8F6A6E">
        <w:rPr>
          <w:b/>
          <w:bCs/>
          <w:color w:val="444444"/>
          <w:sz w:val="20"/>
          <w:szCs w:val="20"/>
        </w:rPr>
        <w:t>Podstawa prawna:</w:t>
      </w:r>
    </w:p>
    <w:p w14:paraId="0FEDD01F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color w:val="444444"/>
          <w:sz w:val="20"/>
          <w:szCs w:val="20"/>
        </w:rPr>
        <w:t>Dyrektywa 2014/24/UE</w:t>
      </w:r>
    </w:p>
    <w:p w14:paraId="3155E0DF" w14:textId="77777777" w:rsidR="008F6A6E" w:rsidRPr="008F6A6E" w:rsidRDefault="008F6A6E" w:rsidP="008F6A6E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8F6A6E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6A099E9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I.1)</w:t>
      </w:r>
      <w:r w:rsidRPr="008F6A6E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1A3D63C0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Oficjalna nazwa: Akademia Górniczo - Hutnicza im. Stanisława Staszica w Krakowie</w:t>
      </w:r>
      <w:r w:rsidRPr="008F6A6E">
        <w:rPr>
          <w:color w:val="000000"/>
          <w:sz w:val="20"/>
          <w:szCs w:val="20"/>
        </w:rPr>
        <w:br/>
        <w:t>Adres pocztowy: Al. Mickiewicza 30, 30-059 Kraków</w:t>
      </w:r>
      <w:r w:rsidRPr="008F6A6E">
        <w:rPr>
          <w:color w:val="000000"/>
          <w:sz w:val="20"/>
          <w:szCs w:val="20"/>
        </w:rPr>
        <w:br/>
        <w:t>Miejscowość: Kraków</w:t>
      </w:r>
      <w:r w:rsidRPr="008F6A6E">
        <w:rPr>
          <w:color w:val="000000"/>
          <w:sz w:val="20"/>
          <w:szCs w:val="20"/>
        </w:rPr>
        <w:br/>
        <w:t>Kod NUTS: </w:t>
      </w:r>
      <w:r w:rsidRPr="008F6A6E">
        <w:rPr>
          <w:rStyle w:val="nutscode"/>
          <w:color w:val="000000"/>
          <w:sz w:val="20"/>
          <w:szCs w:val="20"/>
        </w:rPr>
        <w:t>PL213 Miasto Kraków</w:t>
      </w:r>
      <w:r w:rsidRPr="008F6A6E">
        <w:rPr>
          <w:color w:val="000000"/>
          <w:sz w:val="20"/>
          <w:szCs w:val="20"/>
        </w:rPr>
        <w:br/>
        <w:t>Kod pocztowy: 30-059</w:t>
      </w:r>
      <w:r w:rsidRPr="008F6A6E">
        <w:rPr>
          <w:color w:val="000000"/>
          <w:sz w:val="20"/>
          <w:szCs w:val="20"/>
        </w:rPr>
        <w:br/>
        <w:t>Państwo: Polska</w:t>
      </w:r>
      <w:r w:rsidRPr="008F6A6E">
        <w:rPr>
          <w:color w:val="000000"/>
          <w:sz w:val="20"/>
          <w:szCs w:val="20"/>
        </w:rPr>
        <w:br/>
        <w:t>Osoba do kontaktów: Jarosław Grzech</w:t>
      </w:r>
      <w:r w:rsidRPr="008F6A6E">
        <w:rPr>
          <w:color w:val="000000"/>
          <w:sz w:val="20"/>
          <w:szCs w:val="20"/>
        </w:rPr>
        <w:br/>
        <w:t>E-mail: </w:t>
      </w:r>
      <w:hyperlink r:id="rId12" w:history="1">
        <w:r w:rsidRPr="008F6A6E">
          <w:rPr>
            <w:rStyle w:val="Hipercze"/>
            <w:color w:val="3366CC"/>
            <w:sz w:val="20"/>
            <w:szCs w:val="20"/>
          </w:rPr>
          <w:t>dzp@agh.edu.pl</w:t>
        </w:r>
      </w:hyperlink>
      <w:r w:rsidRPr="008F6A6E">
        <w:rPr>
          <w:color w:val="000000"/>
          <w:sz w:val="20"/>
          <w:szCs w:val="20"/>
        </w:rPr>
        <w:br/>
        <w:t>Tel.: +48 126173595</w:t>
      </w:r>
      <w:r w:rsidRPr="008F6A6E">
        <w:rPr>
          <w:color w:val="000000"/>
          <w:sz w:val="20"/>
          <w:szCs w:val="20"/>
        </w:rPr>
        <w:br/>
        <w:t>Faks: +48 126173363</w:t>
      </w:r>
      <w:r w:rsidRPr="008F6A6E">
        <w:rPr>
          <w:color w:val="000000"/>
          <w:sz w:val="20"/>
          <w:szCs w:val="20"/>
        </w:rPr>
        <w:br/>
      </w:r>
      <w:r w:rsidRPr="008F6A6E">
        <w:rPr>
          <w:b/>
          <w:bCs/>
          <w:color w:val="000000"/>
          <w:sz w:val="20"/>
          <w:szCs w:val="20"/>
        </w:rPr>
        <w:t>Adresy internetowe:</w:t>
      </w:r>
      <w:r w:rsidRPr="008F6A6E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8F6A6E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8F6A6E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8F6A6E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40288A00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I.3)</w:t>
      </w:r>
      <w:r w:rsidRPr="008F6A6E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6E430640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8F6A6E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1C53C6CE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Więcej informacji można uzyskać pod adresem podanym powyżej</w:t>
      </w:r>
    </w:p>
    <w:p w14:paraId="54FE828F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8F6A6E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42E38ADB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I.4)</w:t>
      </w:r>
      <w:r w:rsidRPr="008F6A6E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2E52C468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Inny rodzaj: Uczelnia Publiczna</w:t>
      </w:r>
    </w:p>
    <w:p w14:paraId="3845A33F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I.5)</w:t>
      </w:r>
      <w:r w:rsidRPr="008F6A6E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62947D14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Edukacja</w:t>
      </w:r>
    </w:p>
    <w:p w14:paraId="758F5642" w14:textId="77777777" w:rsidR="008F6A6E" w:rsidRPr="008F6A6E" w:rsidRDefault="008F6A6E" w:rsidP="008F6A6E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8F6A6E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6ED14B2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II.1)</w:t>
      </w:r>
      <w:r w:rsidRPr="008F6A6E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203FA7BD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II.1.1)</w:t>
      </w:r>
      <w:r w:rsidRPr="008F6A6E">
        <w:rPr>
          <w:rStyle w:val="timark"/>
          <w:b/>
          <w:bCs/>
          <w:color w:val="000000"/>
          <w:sz w:val="20"/>
          <w:szCs w:val="20"/>
        </w:rPr>
        <w:t>Nazwa:</w:t>
      </w:r>
    </w:p>
    <w:p w14:paraId="4512C48B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Dostawa kolorowego urządzenia wielofunkcyjnego (skaner, drukarka, kopiarka) wraz z </w:t>
      </w:r>
      <w:proofErr w:type="spellStart"/>
      <w:r w:rsidRPr="008F6A6E">
        <w:rPr>
          <w:color w:val="000000"/>
          <w:sz w:val="20"/>
          <w:szCs w:val="20"/>
        </w:rPr>
        <w:t>finischerem</w:t>
      </w:r>
      <w:proofErr w:type="spellEnd"/>
      <w:r w:rsidRPr="008F6A6E">
        <w:rPr>
          <w:color w:val="000000"/>
          <w:sz w:val="20"/>
          <w:szCs w:val="20"/>
        </w:rPr>
        <w:t xml:space="preserve"> dla Centrum Rekrutacji AGH - KC-zp.272-647/21</w:t>
      </w:r>
    </w:p>
    <w:p w14:paraId="7C0ADBE3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Numer referencyjny: KC-zp.272-647/21</w:t>
      </w:r>
    </w:p>
    <w:p w14:paraId="47A29A09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II.1.2)</w:t>
      </w:r>
      <w:r w:rsidRPr="008F6A6E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43FC2DCD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rStyle w:val="cpvcode"/>
          <w:color w:val="000000"/>
          <w:sz w:val="20"/>
          <w:szCs w:val="20"/>
        </w:rPr>
        <w:t>30121430 Cyfrowe urządzenia powielające</w:t>
      </w:r>
    </w:p>
    <w:p w14:paraId="3C75E5D8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II.1.3)</w:t>
      </w:r>
      <w:r w:rsidRPr="008F6A6E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11FF572E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Dostawy</w:t>
      </w:r>
    </w:p>
    <w:p w14:paraId="0BC02CAC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II.1.4)</w:t>
      </w:r>
      <w:r w:rsidRPr="008F6A6E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667E755C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Przedmiotem zamówienia jest dostawa kolorowego urządzenia wielofunkcyjnego (skaner, drukarka, kopiarka) wraz z </w:t>
      </w:r>
      <w:proofErr w:type="spellStart"/>
      <w:r w:rsidRPr="008F6A6E">
        <w:rPr>
          <w:color w:val="000000"/>
          <w:sz w:val="20"/>
          <w:szCs w:val="20"/>
        </w:rPr>
        <w:t>finischerem</w:t>
      </w:r>
      <w:proofErr w:type="spellEnd"/>
      <w:r w:rsidRPr="008F6A6E">
        <w:rPr>
          <w:color w:val="000000"/>
          <w:sz w:val="20"/>
          <w:szCs w:val="20"/>
        </w:rPr>
        <w:t xml:space="preserve"> zgodnie z wymaganiami opisanymi w pkt 4.1 SWZ</w:t>
      </w:r>
    </w:p>
    <w:p w14:paraId="1C693113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II.1.5)</w:t>
      </w:r>
      <w:r w:rsidRPr="008F6A6E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0A8C79E7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II.1.6)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4A2D37C8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To zamówienie podzielone jest na części: nie</w:t>
      </w:r>
    </w:p>
    <w:p w14:paraId="43C1DB95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II.2)</w:t>
      </w:r>
      <w:r w:rsidRPr="008F6A6E">
        <w:rPr>
          <w:rStyle w:val="timark"/>
          <w:b/>
          <w:bCs/>
          <w:color w:val="000000"/>
          <w:sz w:val="20"/>
          <w:szCs w:val="20"/>
        </w:rPr>
        <w:t>Opis</w:t>
      </w:r>
    </w:p>
    <w:p w14:paraId="7F11BA7E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II.2.3)</w:t>
      </w:r>
      <w:r w:rsidRPr="008F6A6E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662C6C08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lastRenderedPageBreak/>
        <w:t>Kod NUTS: </w:t>
      </w:r>
      <w:r w:rsidRPr="008F6A6E">
        <w:rPr>
          <w:rStyle w:val="nutscode"/>
          <w:color w:val="000000"/>
          <w:sz w:val="20"/>
          <w:szCs w:val="20"/>
        </w:rPr>
        <w:t>PL213 Miasto Kraków</w:t>
      </w:r>
    </w:p>
    <w:p w14:paraId="51395D46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II.2.4)</w:t>
      </w:r>
      <w:r w:rsidRPr="008F6A6E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20BC35A0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Przedmiotem zamówienia jest dostawa kolorowego urządzenia wielofunkcyjnego (skaner, drukarka, kopiarka) wraz z </w:t>
      </w:r>
      <w:proofErr w:type="spellStart"/>
      <w:r w:rsidRPr="008F6A6E">
        <w:rPr>
          <w:color w:val="000000"/>
          <w:sz w:val="20"/>
          <w:szCs w:val="20"/>
        </w:rPr>
        <w:t>finischerem</w:t>
      </w:r>
      <w:proofErr w:type="spellEnd"/>
      <w:r w:rsidRPr="008F6A6E">
        <w:rPr>
          <w:color w:val="000000"/>
          <w:sz w:val="20"/>
          <w:szCs w:val="20"/>
        </w:rPr>
        <w:t xml:space="preserve"> zgodnie z wymaganiami opisanymi w pkt 4.1 SWZ</w:t>
      </w:r>
    </w:p>
    <w:p w14:paraId="6F6203E1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II.2.5)</w:t>
      </w:r>
      <w:r w:rsidRPr="008F6A6E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1E3BB6E4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3E40EE2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II.2.6)</w:t>
      </w:r>
      <w:r w:rsidRPr="008F6A6E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0F1BEDF0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II.2.7)</w:t>
      </w:r>
      <w:r w:rsidRPr="008F6A6E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D83D127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Okres w dniach: 31</w:t>
      </w:r>
    </w:p>
    <w:p w14:paraId="04FB8B28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Niniejsze zamówienie podlega wznowieniu: nie</w:t>
      </w:r>
    </w:p>
    <w:p w14:paraId="411623AC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II.2.10)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0963426C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Dopuszcza się składanie ofert wariantowych: nie</w:t>
      </w:r>
    </w:p>
    <w:p w14:paraId="3FF7E0E8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II.2.11)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237BFC8D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Opcje: nie</w:t>
      </w:r>
    </w:p>
    <w:p w14:paraId="66945FA6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II.2.13)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65264682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86BD5F4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II.2.14)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2BFB9442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D737EAB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Nr Nazwa kryterium Waga</w:t>
      </w:r>
    </w:p>
    <w:p w14:paraId="02CF4609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1 Cena 60 %</w:t>
      </w:r>
    </w:p>
    <w:p w14:paraId="64BE6790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 Okres gwarancji 40 %</w:t>
      </w:r>
    </w:p>
    <w:p w14:paraId="7797E42A" w14:textId="77777777" w:rsidR="008F6A6E" w:rsidRPr="008F6A6E" w:rsidRDefault="008F6A6E" w:rsidP="008F6A6E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8F6A6E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91922D6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III.1)</w:t>
      </w:r>
      <w:r w:rsidRPr="008F6A6E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745A1DB7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III.1.1)</w:t>
      </w:r>
      <w:r w:rsidRPr="008F6A6E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032FB9A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Wykaz i krótki opis warunków:</w:t>
      </w:r>
    </w:p>
    <w:p w14:paraId="7EEB222D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>.</w:t>
      </w:r>
    </w:p>
    <w:p w14:paraId="1D8B1362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2. Dokumenty składane na wezwanie Zamawiającego:</w:t>
      </w:r>
    </w:p>
    <w:p w14:paraId="7B7353F7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26921DF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645144B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>, sporządzona nie wcześniej niż 6 miesięcy przed jej złożeniem;</w:t>
      </w:r>
    </w:p>
    <w:p w14:paraId="03286880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03DB584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3. Wykonawcy zagraniczni</w:t>
      </w:r>
    </w:p>
    <w:p w14:paraId="1A695995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69E5E54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III.1.2)</w:t>
      </w:r>
      <w:r w:rsidRPr="008F6A6E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14959502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Wykaz i krótki opis kryteriów kwalifikacji:</w:t>
      </w:r>
    </w:p>
    <w:p w14:paraId="4982350F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Zamawiający nie opisuje, nie wyznacza szczegółowego warunku w tym zakresie.</w:t>
      </w:r>
    </w:p>
    <w:p w14:paraId="233A574B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III.1.3)</w:t>
      </w:r>
      <w:r w:rsidRPr="008F6A6E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10339FBB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Wykaz i krótki opis kryteriów kwalifikacji:</w:t>
      </w:r>
    </w:p>
    <w:p w14:paraId="2783875A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Zamawiający nie opisuje, nie wyznacza szczegółowego warunku w tym zakresie.</w:t>
      </w:r>
    </w:p>
    <w:p w14:paraId="7BEC46EE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III.2)</w:t>
      </w:r>
      <w:r w:rsidRPr="008F6A6E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326A245A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III.2.2)</w:t>
      </w:r>
      <w:r w:rsidRPr="008F6A6E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2D016F55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B18D32B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7269D071" w14:textId="77777777" w:rsidR="008F6A6E" w:rsidRPr="008F6A6E" w:rsidRDefault="008F6A6E" w:rsidP="008F6A6E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8F6A6E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06E6540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IV.1)</w:t>
      </w:r>
      <w:r w:rsidRPr="008F6A6E">
        <w:rPr>
          <w:rStyle w:val="timark"/>
          <w:b/>
          <w:bCs/>
          <w:color w:val="000000"/>
          <w:sz w:val="20"/>
          <w:szCs w:val="20"/>
        </w:rPr>
        <w:t>Opis</w:t>
      </w:r>
    </w:p>
    <w:p w14:paraId="062F3F2A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IV.1.1)</w:t>
      </w:r>
      <w:r w:rsidRPr="008F6A6E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5D96EBD9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Procedura otwarta</w:t>
      </w:r>
    </w:p>
    <w:p w14:paraId="01E2C984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lastRenderedPageBreak/>
        <w:t>IV.1.3)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4596CB8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IV.1.8)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5ACCFA6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Zamówienie jest objęte Porozumieniem w sprawie zamówień rządowych: tak</w:t>
      </w:r>
    </w:p>
    <w:p w14:paraId="71A6E6FF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2AF8C0B8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IV.2.2)</w:t>
      </w:r>
      <w:r w:rsidRPr="008F6A6E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40624E4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Data: 20/12/2021</w:t>
      </w:r>
    </w:p>
    <w:p w14:paraId="1AC214B3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Czas lokalny: 10:30</w:t>
      </w:r>
    </w:p>
    <w:p w14:paraId="22A0D0A6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IV.2.3)</w:t>
      </w:r>
      <w:r w:rsidRPr="008F6A6E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E713DEF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IV.2.4)</w:t>
      </w:r>
      <w:r w:rsidRPr="008F6A6E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961B432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Polski</w:t>
      </w:r>
    </w:p>
    <w:p w14:paraId="244AA8C0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IV.2.6)</w:t>
      </w:r>
      <w:r w:rsidRPr="008F6A6E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5F388545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Oferta musi zachować ważność do: 19/03/2022</w:t>
      </w:r>
    </w:p>
    <w:p w14:paraId="165D98C3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IV.2.7)</w:t>
      </w:r>
      <w:r w:rsidRPr="008F6A6E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1FBA2B83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Data: 20/12/2021</w:t>
      </w:r>
    </w:p>
    <w:p w14:paraId="4423FCAF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Czas lokalny: 11:00</w:t>
      </w:r>
    </w:p>
    <w:p w14:paraId="33A192FA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Miejsce:</w:t>
      </w:r>
    </w:p>
    <w:p w14:paraId="58904CA6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2D94F40" w14:textId="77777777" w:rsidR="008F6A6E" w:rsidRPr="008F6A6E" w:rsidRDefault="008F6A6E" w:rsidP="008F6A6E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8F6A6E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5C22703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VI.1)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145F72FD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Jest to zamówienie o charakterze powtarzającym się: nie</w:t>
      </w:r>
    </w:p>
    <w:p w14:paraId="2CCAFFAB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VI.3)</w:t>
      </w:r>
      <w:r w:rsidRPr="008F6A6E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02BF1FF6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939D5DD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2. Zamawiający żąda, aby Wykonawca złożył wraz z ofertą:</w:t>
      </w:r>
    </w:p>
    <w:p w14:paraId="3ACE73A7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D379B85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9560C96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52DDD6F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7B94F0C5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BE5A2BD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8F6A6E">
        <w:rPr>
          <w:color w:val="000000"/>
          <w:sz w:val="20"/>
          <w:szCs w:val="20"/>
        </w:rPr>
        <w:t>CEiDG</w:t>
      </w:r>
      <w:proofErr w:type="spellEnd"/>
      <w:r w:rsidRPr="008F6A6E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3A0F929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8F6A6E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8F6A6E">
        <w:rPr>
          <w:color w:val="000000"/>
          <w:sz w:val="20"/>
          <w:szCs w:val="20"/>
        </w:rPr>
        <w:t>).</w:t>
      </w:r>
    </w:p>
    <w:p w14:paraId="61838531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D9986D7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VI.4)</w:t>
      </w:r>
      <w:r w:rsidRPr="008F6A6E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55D69802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VI.4.1)</w:t>
      </w:r>
      <w:r w:rsidRPr="008F6A6E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24925D85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Oficjalna nazwa: Prezes Krajowej Izby Odwoławczej</w:t>
      </w:r>
      <w:r w:rsidRPr="008F6A6E">
        <w:rPr>
          <w:color w:val="000000"/>
          <w:sz w:val="20"/>
          <w:szCs w:val="20"/>
        </w:rPr>
        <w:br/>
        <w:t>Adres pocztowy: ul. Postępu 17a</w:t>
      </w:r>
      <w:r w:rsidRPr="008F6A6E">
        <w:rPr>
          <w:color w:val="000000"/>
          <w:sz w:val="20"/>
          <w:szCs w:val="20"/>
        </w:rPr>
        <w:br/>
        <w:t>Miejscowość: Warszawa</w:t>
      </w:r>
      <w:r w:rsidRPr="008F6A6E">
        <w:rPr>
          <w:color w:val="000000"/>
          <w:sz w:val="20"/>
          <w:szCs w:val="20"/>
        </w:rPr>
        <w:br/>
        <w:t>Kod pocztowy: 02-676</w:t>
      </w:r>
      <w:r w:rsidRPr="008F6A6E">
        <w:rPr>
          <w:color w:val="000000"/>
          <w:sz w:val="20"/>
          <w:szCs w:val="20"/>
        </w:rPr>
        <w:br/>
        <w:t>Państwo: Polska</w:t>
      </w:r>
      <w:r w:rsidRPr="008F6A6E">
        <w:rPr>
          <w:color w:val="000000"/>
          <w:sz w:val="20"/>
          <w:szCs w:val="20"/>
        </w:rPr>
        <w:br/>
        <w:t>Tel.: +48 224584740</w:t>
      </w:r>
    </w:p>
    <w:p w14:paraId="1E1A7429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VI.4.2)</w:t>
      </w:r>
      <w:r w:rsidRPr="008F6A6E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77E70F40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Oficjalna nazwa: Prezes Krajowej Izby Odwoławczej</w:t>
      </w:r>
      <w:r w:rsidRPr="008F6A6E">
        <w:rPr>
          <w:color w:val="000000"/>
          <w:sz w:val="20"/>
          <w:szCs w:val="20"/>
        </w:rPr>
        <w:br/>
        <w:t>Adres pocztowy: ul. Postępu 17a</w:t>
      </w:r>
      <w:r w:rsidRPr="008F6A6E">
        <w:rPr>
          <w:color w:val="000000"/>
          <w:sz w:val="20"/>
          <w:szCs w:val="20"/>
        </w:rPr>
        <w:br/>
        <w:t>Miejscowość: Warszawa</w:t>
      </w:r>
      <w:r w:rsidRPr="008F6A6E">
        <w:rPr>
          <w:color w:val="000000"/>
          <w:sz w:val="20"/>
          <w:szCs w:val="20"/>
        </w:rPr>
        <w:br/>
        <w:t>Kod pocztowy: 02-676</w:t>
      </w:r>
      <w:r w:rsidRPr="008F6A6E">
        <w:rPr>
          <w:color w:val="000000"/>
          <w:sz w:val="20"/>
          <w:szCs w:val="20"/>
        </w:rPr>
        <w:br/>
        <w:t>Państwo: Polska</w:t>
      </w:r>
    </w:p>
    <w:p w14:paraId="7640F997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VI.4.3)</w:t>
      </w:r>
      <w:r w:rsidRPr="008F6A6E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F6A6E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35B41310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F6A6E">
        <w:rPr>
          <w:color w:val="000000"/>
          <w:sz w:val="20"/>
          <w:szCs w:val="20"/>
        </w:rPr>
        <w:t>odwołań</w:t>
      </w:r>
      <w:proofErr w:type="spellEnd"/>
      <w:r w:rsidRPr="008F6A6E">
        <w:rPr>
          <w:color w:val="000000"/>
          <w:sz w:val="20"/>
          <w:szCs w:val="20"/>
        </w:rPr>
        <w:t>:</w:t>
      </w:r>
    </w:p>
    <w:p w14:paraId="584C145E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8F6A6E">
        <w:rPr>
          <w:color w:val="000000"/>
          <w:sz w:val="20"/>
          <w:szCs w:val="20"/>
        </w:rPr>
        <w:t>Pzp</w:t>
      </w:r>
      <w:proofErr w:type="spellEnd"/>
      <w:r w:rsidRPr="008F6A6E">
        <w:rPr>
          <w:color w:val="000000"/>
          <w:sz w:val="20"/>
          <w:szCs w:val="20"/>
        </w:rPr>
        <w:t>.</w:t>
      </w:r>
    </w:p>
    <w:p w14:paraId="79B645E4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2. Odwołanie przysługuje na:</w:t>
      </w:r>
    </w:p>
    <w:p w14:paraId="60A443AC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18C50377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922A7DF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18F0655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4. Odwołanie wnosi się w terminie:</w:t>
      </w:r>
    </w:p>
    <w:p w14:paraId="06F2A913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64CE83D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F7637AF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5433860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ED681D6" w14:textId="77777777" w:rsidR="008F6A6E" w:rsidRPr="008F6A6E" w:rsidRDefault="008F6A6E" w:rsidP="008F6A6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63FA2BF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VI.4.4)</w:t>
      </w:r>
      <w:r w:rsidRPr="008F6A6E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F6A6E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72532F1C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Oficjalna nazwa: Prezes Krajowej Izby Odwoławczej</w:t>
      </w:r>
      <w:r w:rsidRPr="008F6A6E">
        <w:rPr>
          <w:color w:val="000000"/>
          <w:sz w:val="20"/>
          <w:szCs w:val="20"/>
        </w:rPr>
        <w:br/>
        <w:t>Adres pocztowy: ul. Postępu 17a</w:t>
      </w:r>
      <w:r w:rsidRPr="008F6A6E">
        <w:rPr>
          <w:color w:val="000000"/>
          <w:sz w:val="20"/>
          <w:szCs w:val="20"/>
        </w:rPr>
        <w:br/>
        <w:t>Miejscowość: Warszawa</w:t>
      </w:r>
      <w:r w:rsidRPr="008F6A6E">
        <w:rPr>
          <w:color w:val="000000"/>
          <w:sz w:val="20"/>
          <w:szCs w:val="20"/>
        </w:rPr>
        <w:br/>
        <w:t>Kod pocztowy: 02-676</w:t>
      </w:r>
      <w:r w:rsidRPr="008F6A6E">
        <w:rPr>
          <w:color w:val="000000"/>
          <w:sz w:val="20"/>
          <w:szCs w:val="20"/>
        </w:rPr>
        <w:br/>
        <w:t>Państwo: Polska</w:t>
      </w:r>
      <w:r w:rsidRPr="008F6A6E">
        <w:rPr>
          <w:color w:val="000000"/>
          <w:sz w:val="20"/>
          <w:szCs w:val="20"/>
        </w:rPr>
        <w:br/>
        <w:t>Tel.: +48 224584740</w:t>
      </w:r>
    </w:p>
    <w:p w14:paraId="7C432813" w14:textId="77777777" w:rsidR="008F6A6E" w:rsidRPr="008F6A6E" w:rsidRDefault="008F6A6E" w:rsidP="008F6A6E">
      <w:pPr>
        <w:shd w:val="clear" w:color="auto" w:fill="FFFFFF"/>
        <w:rPr>
          <w:color w:val="444444"/>
          <w:sz w:val="20"/>
          <w:szCs w:val="20"/>
        </w:rPr>
      </w:pPr>
      <w:r w:rsidRPr="008F6A6E">
        <w:rPr>
          <w:rStyle w:val="nomark"/>
          <w:color w:val="000000"/>
          <w:sz w:val="20"/>
          <w:szCs w:val="20"/>
        </w:rPr>
        <w:t>VI.5)</w:t>
      </w:r>
      <w:r w:rsidRPr="008F6A6E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3765581D" w14:textId="77777777" w:rsidR="008F6A6E" w:rsidRPr="008F6A6E" w:rsidRDefault="008F6A6E" w:rsidP="008F6A6E">
      <w:pPr>
        <w:shd w:val="clear" w:color="auto" w:fill="FFFFFF"/>
        <w:rPr>
          <w:color w:val="000000"/>
          <w:sz w:val="20"/>
          <w:szCs w:val="20"/>
        </w:rPr>
      </w:pPr>
      <w:r w:rsidRPr="008F6A6E">
        <w:rPr>
          <w:color w:val="000000"/>
          <w:sz w:val="20"/>
          <w:szCs w:val="20"/>
        </w:rPr>
        <w:t>18/11/2021</w:t>
      </w:r>
    </w:p>
    <w:p w14:paraId="5C611207" w14:textId="67C13A3A" w:rsidR="00A450B2" w:rsidRPr="008F6A6E" w:rsidRDefault="00A450B2" w:rsidP="00F773B5"/>
    <w:sectPr w:rsidR="00A450B2" w:rsidRPr="008F6A6E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612B6" w14:textId="77777777" w:rsidR="0019744F" w:rsidRDefault="0019744F">
      <w:r>
        <w:separator/>
      </w:r>
    </w:p>
  </w:endnote>
  <w:endnote w:type="continuationSeparator" w:id="0">
    <w:p w14:paraId="2C28EB71" w14:textId="77777777" w:rsidR="0019744F" w:rsidRDefault="0019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3C87" w14:textId="77777777" w:rsidR="00B91390" w:rsidRDefault="00B91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C141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B487" w14:textId="77777777" w:rsidR="00B91390" w:rsidRDefault="00B91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2F7F1" w14:textId="77777777" w:rsidR="0019744F" w:rsidRDefault="0019744F">
      <w:r>
        <w:separator/>
      </w:r>
    </w:p>
  </w:footnote>
  <w:footnote w:type="continuationSeparator" w:id="0">
    <w:p w14:paraId="1FBC90E4" w14:textId="77777777" w:rsidR="0019744F" w:rsidRDefault="00197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24AAE" w14:textId="77777777" w:rsidR="00B91390" w:rsidRDefault="00B91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EBE7" w14:textId="77777777" w:rsidR="00B91390" w:rsidRDefault="00B91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35794" w14:textId="77777777" w:rsidR="00B91390" w:rsidRDefault="00B91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2CC6118"/>
    <w:multiLevelType w:val="multilevel"/>
    <w:tmpl w:val="2904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44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9744F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8F6A6E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91390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773B5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4BDDEB34"/>
  <w15:chartTrackingRefBased/>
  <w15:docId w15:val="{04A56CF3-779E-4580-A556-C5397981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8F6A6E"/>
  </w:style>
  <w:style w:type="character" w:customStyle="1" w:styleId="oj">
    <w:name w:val="oj"/>
    <w:basedOn w:val="Domylnaczcionkaakapitu"/>
    <w:rsid w:val="008F6A6E"/>
  </w:style>
  <w:style w:type="paragraph" w:styleId="NormalnyWeb">
    <w:name w:val="Normal (Web)"/>
    <w:basedOn w:val="Normalny"/>
    <w:uiPriority w:val="99"/>
    <w:unhideWhenUsed/>
    <w:rsid w:val="008F6A6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F6A6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8F6A6E"/>
  </w:style>
  <w:style w:type="character" w:customStyle="1" w:styleId="timark">
    <w:name w:val="timark"/>
    <w:basedOn w:val="Domylnaczcionkaakapitu"/>
    <w:rsid w:val="008F6A6E"/>
  </w:style>
  <w:style w:type="character" w:customStyle="1" w:styleId="nutscode">
    <w:name w:val="nutscode"/>
    <w:basedOn w:val="Domylnaczcionkaakapitu"/>
    <w:rsid w:val="008F6A6E"/>
  </w:style>
  <w:style w:type="character" w:customStyle="1" w:styleId="cpvcode">
    <w:name w:val="cpvcode"/>
    <w:basedOn w:val="Domylnaczcionkaakapitu"/>
    <w:rsid w:val="008F6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32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54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78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1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2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86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11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87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7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933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9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893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98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21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7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80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82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0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94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474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0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690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2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15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665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8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52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2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092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39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8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6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74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0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8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194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66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332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25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234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2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7861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0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4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673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21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17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002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03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313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90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24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5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96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51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72193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89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4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8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10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52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91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8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24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14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197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6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7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467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0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922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75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96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71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332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67070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2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287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00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39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8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659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63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5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633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88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1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17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79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920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41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679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9679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9679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9679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9679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1442</Words>
  <Characters>10505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2021-11-23T10:04:00Z</cp:lastPrinted>
  <dcterms:created xsi:type="dcterms:W3CDTF">2021-11-23T10:04:00Z</dcterms:created>
  <dcterms:modified xsi:type="dcterms:W3CDTF">2021-11-23T10:04:00Z</dcterms:modified>
</cp:coreProperties>
</file>