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4D5195" w14:textId="77777777" w:rsidR="00596F2F" w:rsidRPr="002A16E2" w:rsidRDefault="00C60EA9" w:rsidP="00596F2F">
      <w:pPr>
        <w:pStyle w:val="Nagwek3"/>
        <w:jc w:val="right"/>
        <w:rPr>
          <w:rFonts w:ascii="Times New Roman" w:hAnsi="Times New Roman"/>
          <w:sz w:val="22"/>
          <w:szCs w:val="22"/>
        </w:rPr>
      </w:pPr>
      <w:r>
        <w:rPr>
          <w:noProof/>
        </w:rPr>
        <w:pict w14:anchorId="7578D9ED">
          <v:roundrect id="AutoShape 2" o:spid="_x0000_s1026" style="position:absolute;left:0;text-align:left;margin-left:-25.5pt;margin-top:-13.15pt;width:162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B7P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nO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QJgezywCAABgBAAADgAAAAAAAAAAAAAAAAAuAgAAZHJz&#10;L2Uyb0RvYy54bWxQSwECLQAUAAYACAAAACEAC7uRr94AAAALAQAADwAAAAAAAAAAAAAAAACGBAAA&#10;ZHJzL2Rvd25yZXYueG1sUEsFBgAAAAAEAAQA8wAAAJEFAAAAAA==&#10;"/>
        </w:pict>
      </w:r>
      <w:r w:rsidR="00596F2F" w:rsidRPr="002A16E2">
        <w:rPr>
          <w:rFonts w:ascii="Times New Roman" w:hAnsi="Times New Roman"/>
          <w:b w:val="0"/>
          <w:sz w:val="22"/>
          <w:szCs w:val="22"/>
        </w:rPr>
        <w:tab/>
      </w:r>
      <w:r w:rsidR="00596F2F" w:rsidRPr="002A16E2">
        <w:rPr>
          <w:rFonts w:ascii="Times New Roman" w:hAnsi="Times New Roman"/>
          <w:b w:val="0"/>
          <w:sz w:val="22"/>
          <w:szCs w:val="22"/>
        </w:rPr>
        <w:tab/>
      </w:r>
      <w:r w:rsidR="00596F2F" w:rsidRPr="002A16E2">
        <w:rPr>
          <w:rFonts w:ascii="Times New Roman" w:hAnsi="Times New Roman"/>
          <w:b w:val="0"/>
          <w:sz w:val="22"/>
          <w:szCs w:val="22"/>
        </w:rPr>
        <w:tab/>
      </w:r>
      <w:r w:rsidR="00596F2F" w:rsidRPr="002A16E2">
        <w:rPr>
          <w:rFonts w:ascii="Times New Roman" w:hAnsi="Times New Roman"/>
          <w:b w:val="0"/>
          <w:sz w:val="22"/>
          <w:szCs w:val="22"/>
        </w:rPr>
        <w:tab/>
      </w:r>
      <w:r w:rsidR="00596F2F" w:rsidRPr="002A16E2">
        <w:rPr>
          <w:rFonts w:ascii="Times New Roman" w:hAnsi="Times New Roman"/>
          <w:b w:val="0"/>
          <w:sz w:val="22"/>
          <w:szCs w:val="22"/>
        </w:rPr>
        <w:tab/>
      </w:r>
      <w:r w:rsidR="00596F2F" w:rsidRPr="002A16E2">
        <w:rPr>
          <w:rFonts w:ascii="Times New Roman" w:hAnsi="Times New Roman"/>
          <w:b w:val="0"/>
          <w:sz w:val="22"/>
          <w:szCs w:val="22"/>
        </w:rPr>
        <w:tab/>
      </w:r>
      <w:r w:rsidR="00596F2F" w:rsidRPr="002A16E2">
        <w:rPr>
          <w:rFonts w:ascii="Times New Roman" w:hAnsi="Times New Roman"/>
          <w:b w:val="0"/>
          <w:sz w:val="22"/>
          <w:szCs w:val="22"/>
        </w:rPr>
        <w:tab/>
      </w:r>
      <w:r w:rsidR="00596F2F" w:rsidRPr="002A16E2">
        <w:rPr>
          <w:rFonts w:ascii="Times New Roman" w:hAnsi="Times New Roman"/>
          <w:sz w:val="22"/>
          <w:szCs w:val="22"/>
        </w:rPr>
        <w:t>Załącznik nr 1</w:t>
      </w:r>
    </w:p>
    <w:p w14:paraId="093F9DF8" w14:textId="77777777" w:rsidR="00596F2F" w:rsidRPr="002A16E2" w:rsidRDefault="00596F2F" w:rsidP="00596F2F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689BE897" w14:textId="77777777" w:rsidR="00596F2F" w:rsidRPr="002A16E2" w:rsidRDefault="00596F2F" w:rsidP="00596F2F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FORMULARZ OFERTY</w:t>
      </w:r>
    </w:p>
    <w:p w14:paraId="4036DD38" w14:textId="77777777" w:rsidR="00596F2F" w:rsidRPr="002A16E2" w:rsidRDefault="00596F2F" w:rsidP="00596F2F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13D18A8F" w14:textId="77777777" w:rsidR="00596F2F" w:rsidRPr="002A16E2" w:rsidRDefault="00596F2F" w:rsidP="00596F2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14:paraId="68BD41ED" w14:textId="77777777" w:rsidR="00596F2F" w:rsidRPr="00FA50AF" w:rsidRDefault="00596F2F" w:rsidP="00596F2F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3F9700DB" w14:textId="77777777" w:rsidR="00596F2F" w:rsidRPr="002A16E2" w:rsidRDefault="00596F2F" w:rsidP="00596F2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14:paraId="1F08B0A5" w14:textId="77777777" w:rsidR="00596F2F" w:rsidRPr="002A16E2" w:rsidRDefault="00596F2F" w:rsidP="00596F2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14:paraId="2B6D70AD" w14:textId="77777777" w:rsidR="00596F2F" w:rsidRPr="002A16E2" w:rsidRDefault="00596F2F" w:rsidP="00596F2F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14:paraId="2088624F" w14:textId="77777777" w:rsidR="00596F2F" w:rsidRPr="002A16E2" w:rsidRDefault="00596F2F" w:rsidP="00596F2F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14:paraId="2B3032CA" w14:textId="77777777" w:rsidR="00596F2F" w:rsidRPr="002A16E2" w:rsidRDefault="00596F2F" w:rsidP="00596F2F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73192ACC" w14:textId="77777777" w:rsidR="00596F2F" w:rsidRPr="002A16E2" w:rsidRDefault="00596F2F" w:rsidP="00596F2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14:paraId="278BD5E3" w14:textId="77777777" w:rsidR="00596F2F" w:rsidRPr="002A16E2" w:rsidRDefault="00596F2F" w:rsidP="00596F2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14:paraId="3A993005" w14:textId="77777777" w:rsidR="00596F2F" w:rsidRPr="002A16E2" w:rsidRDefault="00596F2F" w:rsidP="00596F2F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14:paraId="21D3FF64" w14:textId="77777777" w:rsidR="00596F2F" w:rsidRPr="002A16E2" w:rsidRDefault="00596F2F" w:rsidP="00596F2F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14:paraId="5CF9756B" w14:textId="77777777" w:rsidR="00596F2F" w:rsidRPr="002A16E2" w:rsidRDefault="00596F2F" w:rsidP="00596F2F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14:paraId="691A7EC2" w14:textId="77777777" w:rsidR="00596F2F" w:rsidRPr="002A16E2" w:rsidRDefault="00596F2F" w:rsidP="00596F2F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Dział Zamówień Publicznych  </w:t>
      </w:r>
    </w:p>
    <w:p w14:paraId="387DC01A" w14:textId="77777777" w:rsidR="00596F2F" w:rsidRPr="002A16E2" w:rsidRDefault="00596F2F" w:rsidP="00596F2F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Al. Mickiewicza 30 </w:t>
      </w:r>
    </w:p>
    <w:p w14:paraId="4B3F874D" w14:textId="77777777" w:rsidR="00596F2F" w:rsidRPr="002A16E2" w:rsidRDefault="00596F2F" w:rsidP="00596F2F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30-059 Kraków,  </w:t>
      </w:r>
    </w:p>
    <w:p w14:paraId="5F36775A" w14:textId="77777777" w:rsidR="00596F2F" w:rsidRPr="002A16E2" w:rsidRDefault="00596F2F" w:rsidP="00596F2F">
      <w:pPr>
        <w:ind w:firstLine="3969"/>
        <w:rPr>
          <w:b/>
          <w:sz w:val="22"/>
          <w:szCs w:val="22"/>
        </w:rPr>
      </w:pPr>
    </w:p>
    <w:p w14:paraId="02338475" w14:textId="77777777" w:rsidR="00D118A5" w:rsidRDefault="00596F2F" w:rsidP="00D118A5">
      <w:pPr>
        <w:widowControl w:val="0"/>
        <w:ind w:right="1"/>
        <w:jc w:val="both"/>
        <w:rPr>
          <w:i/>
          <w:iCs/>
          <w:sz w:val="22"/>
          <w:szCs w:val="22"/>
        </w:rPr>
      </w:pPr>
      <w:r w:rsidRPr="002A16E2">
        <w:rPr>
          <w:sz w:val="22"/>
          <w:szCs w:val="22"/>
        </w:rPr>
        <w:t xml:space="preserve">Przystępując do postępowania o udzielenie zamówienia publicznego, którego przedmiotem jest </w:t>
      </w:r>
      <w:r>
        <w:rPr>
          <w:b/>
          <w:sz w:val="22"/>
          <w:szCs w:val="22"/>
        </w:rPr>
        <w:t>d</w:t>
      </w:r>
      <w:r w:rsidRPr="00550365">
        <w:rPr>
          <w:b/>
          <w:sz w:val="22"/>
          <w:szCs w:val="22"/>
        </w:rPr>
        <w:t xml:space="preserve">ostawa </w:t>
      </w:r>
      <w:r>
        <w:rPr>
          <w:b/>
          <w:sz w:val="22"/>
          <w:szCs w:val="22"/>
        </w:rPr>
        <w:t>serwera</w:t>
      </w:r>
      <w:r w:rsidRPr="00550365">
        <w:rPr>
          <w:b/>
          <w:sz w:val="22"/>
          <w:szCs w:val="22"/>
        </w:rPr>
        <w:t xml:space="preserve"> </w:t>
      </w:r>
      <w:r>
        <w:rPr>
          <w:b/>
          <w:color w:val="000000"/>
          <w:sz w:val="22"/>
          <w:szCs w:val="22"/>
          <w:lang w:eastAsia="ar-SA"/>
        </w:rPr>
        <w:t xml:space="preserve">(jednostki centralnej stacji roboczej) </w:t>
      </w:r>
      <w:r w:rsidRPr="002A16E2">
        <w:rPr>
          <w:b/>
          <w:color w:val="000000"/>
          <w:sz w:val="22"/>
          <w:szCs w:val="22"/>
          <w:lang w:eastAsia="ar-SA"/>
        </w:rPr>
        <w:t xml:space="preserve"> </w:t>
      </w:r>
      <w:r w:rsidRPr="00550365">
        <w:rPr>
          <w:b/>
          <w:sz w:val="22"/>
          <w:szCs w:val="22"/>
        </w:rPr>
        <w:t xml:space="preserve"> dla </w:t>
      </w:r>
      <w:proofErr w:type="spellStart"/>
      <w:r w:rsidRPr="00550365">
        <w:rPr>
          <w:b/>
          <w:sz w:val="22"/>
          <w:szCs w:val="22"/>
        </w:rPr>
        <w:t>W</w:t>
      </w:r>
      <w:r>
        <w:rPr>
          <w:b/>
          <w:sz w:val="22"/>
          <w:szCs w:val="22"/>
        </w:rPr>
        <w:t>IMiR</w:t>
      </w:r>
      <w:proofErr w:type="spellEnd"/>
      <w:r>
        <w:rPr>
          <w:b/>
          <w:sz w:val="22"/>
          <w:szCs w:val="22"/>
        </w:rPr>
        <w:t xml:space="preserve"> </w:t>
      </w:r>
      <w:r w:rsidRPr="002A16E2">
        <w:rPr>
          <w:b/>
          <w:sz w:val="22"/>
          <w:szCs w:val="22"/>
        </w:rPr>
        <w:t>- KC-zp.272-</w:t>
      </w:r>
      <w:r>
        <w:rPr>
          <w:b/>
          <w:sz w:val="22"/>
          <w:szCs w:val="22"/>
        </w:rPr>
        <w:t>593</w:t>
      </w:r>
      <w:r w:rsidRPr="002A16E2">
        <w:rPr>
          <w:b/>
          <w:sz w:val="22"/>
          <w:szCs w:val="22"/>
        </w:rPr>
        <w:t xml:space="preserve">/21, </w:t>
      </w:r>
      <w:r w:rsidRPr="002A16E2">
        <w:rPr>
          <w:sz w:val="22"/>
          <w:szCs w:val="22"/>
        </w:rPr>
        <w:t>oferuję realizację przedmiotu zamówienia, zgodnie z zasadami określonymi w specyfikacji istotnych warunków zamówienia.</w:t>
      </w:r>
      <w:r w:rsidR="00D118A5" w:rsidRPr="002A16E2">
        <w:rPr>
          <w:i/>
          <w:iCs/>
          <w:sz w:val="22"/>
          <w:szCs w:val="22"/>
        </w:rPr>
        <w:t xml:space="preserve"> </w:t>
      </w:r>
    </w:p>
    <w:p w14:paraId="32A82CE8" w14:textId="77777777" w:rsidR="00D118A5" w:rsidRDefault="00D118A5" w:rsidP="00D118A5">
      <w:pPr>
        <w:widowControl w:val="0"/>
        <w:ind w:right="1"/>
        <w:jc w:val="both"/>
        <w:rPr>
          <w:i/>
          <w:iCs/>
          <w:sz w:val="22"/>
          <w:szCs w:val="22"/>
        </w:rPr>
      </w:pPr>
    </w:p>
    <w:p w14:paraId="616EC986" w14:textId="77777777" w:rsidR="00D118A5" w:rsidRPr="00D118A5" w:rsidRDefault="00D118A5" w:rsidP="00D118A5">
      <w:pPr>
        <w:widowControl w:val="0"/>
        <w:spacing w:line="360" w:lineRule="auto"/>
        <w:ind w:right="1"/>
      </w:pPr>
      <w:r w:rsidRPr="00D118A5">
        <w:rPr>
          <w:b/>
        </w:rPr>
        <w:t>Cena netto:   .........................................................................PLN</w:t>
      </w:r>
    </w:p>
    <w:p w14:paraId="7235F637" w14:textId="77777777" w:rsidR="00D118A5" w:rsidRPr="00D118A5" w:rsidRDefault="00D118A5" w:rsidP="00D118A5">
      <w:pPr>
        <w:widowControl w:val="0"/>
        <w:spacing w:line="360" w:lineRule="auto"/>
        <w:ind w:right="1"/>
      </w:pPr>
      <w:r w:rsidRPr="00D118A5">
        <w:rPr>
          <w:b/>
        </w:rPr>
        <w:t>Cena brutto: .........................................................................PLN</w:t>
      </w:r>
    </w:p>
    <w:p w14:paraId="1B338256" w14:textId="77777777" w:rsidR="00D118A5" w:rsidRPr="00D118A5" w:rsidRDefault="00D118A5" w:rsidP="00D118A5">
      <w:pPr>
        <w:widowControl w:val="0"/>
        <w:spacing w:line="360" w:lineRule="auto"/>
        <w:ind w:right="1"/>
        <w:jc w:val="both"/>
      </w:pPr>
      <w:r w:rsidRPr="00D118A5">
        <w:rPr>
          <w:b/>
          <w:bCs/>
        </w:rPr>
        <w:t>Słownie brutto :.......................................................................................................................</w:t>
      </w:r>
    </w:p>
    <w:p w14:paraId="221BD584" w14:textId="77777777" w:rsidR="00D118A5" w:rsidRDefault="00D118A5" w:rsidP="00D118A5">
      <w:pPr>
        <w:pStyle w:val="Tekstpodstawowy"/>
      </w:pPr>
      <w:r w:rsidRPr="00D118A5">
        <w:rPr>
          <w:b w:val="0"/>
          <w:sz w:val="18"/>
        </w:rPr>
        <w:t> </w:t>
      </w:r>
      <w:r w:rsidRPr="00D118A5">
        <w:rPr>
          <w:b w:val="0"/>
          <w:bCs/>
        </w:rPr>
        <w:t>Powyższa cena podatek VAT w wysokości 23 % tj.…………………….</w:t>
      </w:r>
      <w:r>
        <w:rPr>
          <w:b w:val="0"/>
          <w:bCs/>
          <w:i/>
          <w:iCs/>
        </w:rPr>
        <w:t>PLN</w:t>
      </w:r>
    </w:p>
    <w:p w14:paraId="50697CA6" w14:textId="77777777" w:rsidR="00D118A5" w:rsidRPr="00D118A5" w:rsidRDefault="00D118A5" w:rsidP="00D118A5">
      <w:pPr>
        <w:widowControl w:val="0"/>
        <w:ind w:right="1"/>
        <w:jc w:val="both"/>
        <w:rPr>
          <w:sz w:val="22"/>
          <w:szCs w:val="22"/>
        </w:rPr>
      </w:pPr>
    </w:p>
    <w:p w14:paraId="21F09AED" w14:textId="37FB4185" w:rsidR="00D118A5" w:rsidRPr="00D118A5" w:rsidRDefault="00D118A5" w:rsidP="00D118A5">
      <w:pPr>
        <w:widowControl w:val="0"/>
        <w:ind w:right="1"/>
        <w:jc w:val="both"/>
        <w:rPr>
          <w:sz w:val="22"/>
          <w:szCs w:val="22"/>
        </w:rPr>
      </w:pPr>
      <w:r w:rsidRPr="00D118A5">
        <w:rPr>
          <w:b/>
          <w:bCs/>
        </w:rPr>
        <w:t>Producent, model konfiguracja oferowanego urządzenia:</w:t>
      </w:r>
      <w:r>
        <w:rPr>
          <w:sz w:val="22"/>
          <w:szCs w:val="22"/>
        </w:rPr>
        <w:t xml:space="preserve"> ………………………………………..</w:t>
      </w:r>
    </w:p>
    <w:p w14:paraId="528B3124" w14:textId="77777777" w:rsidR="00D118A5" w:rsidRDefault="00D118A5" w:rsidP="00D118A5">
      <w:pPr>
        <w:widowControl w:val="0"/>
        <w:ind w:right="1"/>
        <w:jc w:val="both"/>
        <w:rPr>
          <w:i/>
          <w:iCs/>
          <w:sz w:val="22"/>
          <w:szCs w:val="22"/>
        </w:rPr>
      </w:pPr>
    </w:p>
    <w:p w14:paraId="48E537BF" w14:textId="77777777" w:rsidR="00D118A5" w:rsidRDefault="00D118A5" w:rsidP="00D118A5">
      <w:pPr>
        <w:widowControl w:val="0"/>
        <w:ind w:right="1"/>
        <w:jc w:val="both"/>
        <w:rPr>
          <w:i/>
          <w:iCs/>
          <w:sz w:val="22"/>
          <w:szCs w:val="22"/>
        </w:rPr>
      </w:pPr>
    </w:p>
    <w:p w14:paraId="629769B0" w14:textId="131B122D" w:rsidR="00596F2F" w:rsidRPr="002A16E2" w:rsidRDefault="00596F2F" w:rsidP="00D118A5">
      <w:pPr>
        <w:widowControl w:val="0"/>
        <w:ind w:right="1"/>
        <w:jc w:val="both"/>
        <w:rPr>
          <w:i/>
          <w:iCs/>
          <w:sz w:val="22"/>
          <w:szCs w:val="22"/>
        </w:rPr>
      </w:pPr>
      <w:r w:rsidRPr="002A16E2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2A16E2">
        <w:rPr>
          <w:b/>
          <w:bCs/>
          <w:i/>
          <w:iCs/>
          <w:sz w:val="22"/>
          <w:szCs w:val="22"/>
        </w:rPr>
        <w:t xml:space="preserve">na </w:t>
      </w:r>
      <w:r>
        <w:rPr>
          <w:b/>
          <w:bCs/>
          <w:i/>
          <w:iCs/>
          <w:sz w:val="22"/>
          <w:szCs w:val="22"/>
        </w:rPr>
        <w:t>serwer</w:t>
      </w:r>
      <w:r w:rsidRPr="002A16E2">
        <w:rPr>
          <w:b/>
          <w:bCs/>
          <w:i/>
          <w:iCs/>
          <w:sz w:val="22"/>
          <w:szCs w:val="22"/>
        </w:rPr>
        <w:t xml:space="preserve"> </w:t>
      </w:r>
      <w:r w:rsidRPr="002A16E2">
        <w:rPr>
          <w:i/>
          <w:iCs/>
          <w:sz w:val="22"/>
          <w:szCs w:val="22"/>
        </w:rPr>
        <w:t>wchodząc</w:t>
      </w:r>
      <w:r>
        <w:rPr>
          <w:i/>
          <w:iCs/>
          <w:sz w:val="22"/>
          <w:szCs w:val="22"/>
        </w:rPr>
        <w:t>y</w:t>
      </w:r>
      <w:r w:rsidRPr="002A16E2">
        <w:rPr>
          <w:i/>
          <w:iCs/>
          <w:sz w:val="22"/>
          <w:szCs w:val="22"/>
        </w:rPr>
        <w:t xml:space="preserve"> w zakres niniejszej umowy. Po przedstawieniu przez Zamawiającego zamówienia potwierdzonego przez organ nadzorujący Zamawiającego Wykonawca uwzględni w wystawionej fakturze 0% stawkę podatku VAT.  </w:t>
      </w:r>
    </w:p>
    <w:p w14:paraId="65BE7088" w14:textId="77777777" w:rsidR="00596F2F" w:rsidRPr="002A16E2" w:rsidRDefault="00596F2F" w:rsidP="00596F2F">
      <w:pPr>
        <w:tabs>
          <w:tab w:val="right" w:pos="9000"/>
        </w:tabs>
        <w:rPr>
          <w:sz w:val="22"/>
          <w:szCs w:val="22"/>
        </w:rPr>
      </w:pPr>
    </w:p>
    <w:p w14:paraId="55F00B50" w14:textId="39CCF1A2" w:rsidR="00596F2F" w:rsidRPr="002A16E2" w:rsidRDefault="00596F2F" w:rsidP="00596F2F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Termin realizacji umowy:</w:t>
      </w:r>
      <w:r>
        <w:rPr>
          <w:b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do </w:t>
      </w:r>
      <w:r w:rsidR="00D87150">
        <w:rPr>
          <w:b/>
          <w:bCs/>
          <w:sz w:val="22"/>
          <w:szCs w:val="22"/>
        </w:rPr>
        <w:t>30</w:t>
      </w:r>
      <w:r w:rsidRPr="002A16E2">
        <w:rPr>
          <w:b/>
          <w:bCs/>
          <w:sz w:val="22"/>
          <w:szCs w:val="22"/>
        </w:rPr>
        <w:t xml:space="preserve"> dni od daty otrzymania zamówienia potwierdzonego przez </w:t>
      </w:r>
      <w:proofErr w:type="spellStart"/>
      <w:r w:rsidRPr="002A16E2">
        <w:rPr>
          <w:b/>
          <w:bCs/>
          <w:sz w:val="22"/>
          <w:szCs w:val="22"/>
        </w:rPr>
        <w:t>M</w:t>
      </w:r>
      <w:r>
        <w:rPr>
          <w:b/>
          <w:bCs/>
          <w:sz w:val="22"/>
          <w:szCs w:val="22"/>
        </w:rPr>
        <w:t>Ei</w:t>
      </w:r>
      <w:r w:rsidRPr="002A16E2">
        <w:rPr>
          <w:b/>
          <w:bCs/>
          <w:sz w:val="22"/>
          <w:szCs w:val="22"/>
        </w:rPr>
        <w:t>N</w:t>
      </w:r>
      <w:proofErr w:type="spellEnd"/>
    </w:p>
    <w:p w14:paraId="74EEEA34" w14:textId="77777777" w:rsidR="00596F2F" w:rsidRDefault="00596F2F" w:rsidP="00596F2F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r w:rsidRPr="002A16E2">
        <w:rPr>
          <w:b/>
          <w:sz w:val="22"/>
          <w:szCs w:val="22"/>
        </w:rPr>
        <w:lastRenderedPageBreak/>
        <w:t>Okres udzielonej gwarancji wynosi:</w:t>
      </w:r>
      <w:r w:rsidRPr="002A16E2">
        <w:rPr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>………… miesięcy</w:t>
      </w:r>
      <w:r w:rsidRPr="002A16E2">
        <w:rPr>
          <w:sz w:val="22"/>
          <w:szCs w:val="22"/>
        </w:rPr>
        <w:t xml:space="preserve">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44A732E3" w14:textId="77777777" w:rsidR="00FE1871" w:rsidRDefault="00FE1871" w:rsidP="00596F2F">
      <w:pPr>
        <w:widowControl w:val="0"/>
        <w:spacing w:line="360" w:lineRule="auto"/>
        <w:ind w:right="1"/>
        <w:jc w:val="both"/>
        <w:rPr>
          <w:b/>
          <w:bCs/>
          <w:sz w:val="22"/>
          <w:szCs w:val="22"/>
        </w:rPr>
      </w:pPr>
    </w:p>
    <w:p w14:paraId="0C9BCD8C" w14:textId="056CDE6A" w:rsidR="00596F2F" w:rsidRDefault="00596F2F" w:rsidP="00596F2F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r w:rsidRPr="00E63BA7">
        <w:rPr>
          <w:b/>
          <w:bCs/>
          <w:sz w:val="22"/>
          <w:szCs w:val="22"/>
        </w:rPr>
        <w:t xml:space="preserve">Oświadczamy, że oferowane przez nas urządzenie zostało wyprodukowane </w:t>
      </w:r>
      <w:r w:rsidR="00F9581C">
        <w:rPr>
          <w:b/>
          <w:bCs/>
          <w:sz w:val="22"/>
          <w:szCs w:val="22"/>
        </w:rPr>
        <w:t xml:space="preserve">zgodnie z normą ISO 9001:2015 oraz posiada certyfikat ISO 9001:2015     </w:t>
      </w:r>
      <w:r w:rsidR="00F9581C" w:rsidRPr="00F9581C">
        <w:rPr>
          <w:b/>
          <w:bCs/>
          <w:sz w:val="22"/>
          <w:szCs w:val="22"/>
        </w:rPr>
        <w:t xml:space="preserve">TAK / NIE*    </w:t>
      </w:r>
      <w:r w:rsidRPr="00F9581C">
        <w:rPr>
          <w:sz w:val="22"/>
          <w:szCs w:val="22"/>
        </w:rPr>
        <w:t>(</w:t>
      </w:r>
      <w:r w:rsidRPr="00F9581C">
        <w:rPr>
          <w:i/>
          <w:sz w:val="22"/>
          <w:szCs w:val="22"/>
          <w:highlight w:val="yellow"/>
        </w:rPr>
        <w:t>kryterium oceny ofert)</w:t>
      </w:r>
    </w:p>
    <w:p w14:paraId="0637EE80" w14:textId="77777777" w:rsidR="00F9581C" w:rsidRDefault="00F9581C" w:rsidP="00596F2F">
      <w:pPr>
        <w:widowControl w:val="0"/>
        <w:spacing w:line="360" w:lineRule="auto"/>
        <w:ind w:right="1"/>
        <w:jc w:val="both"/>
        <w:rPr>
          <w:b/>
          <w:bCs/>
          <w:sz w:val="22"/>
          <w:szCs w:val="22"/>
        </w:rPr>
      </w:pPr>
    </w:p>
    <w:p w14:paraId="277B497C" w14:textId="74268E8F" w:rsidR="00F9581C" w:rsidRPr="00F9581C" w:rsidRDefault="00F9581C" w:rsidP="00596F2F">
      <w:pPr>
        <w:widowControl w:val="0"/>
        <w:spacing w:line="360" w:lineRule="auto"/>
        <w:ind w:right="1"/>
        <w:jc w:val="both"/>
        <w:rPr>
          <w:b/>
          <w:bCs/>
          <w:sz w:val="22"/>
          <w:szCs w:val="22"/>
        </w:rPr>
      </w:pPr>
      <w:r w:rsidRPr="00F9581C">
        <w:rPr>
          <w:b/>
          <w:bCs/>
          <w:sz w:val="22"/>
          <w:szCs w:val="22"/>
        </w:rPr>
        <w:t xml:space="preserve">Oświadczamy, że oferowane przez nas urządzenie zostało wyprodukowane zgodnie z normą ISO </w:t>
      </w:r>
      <w:r>
        <w:rPr>
          <w:b/>
          <w:bCs/>
          <w:sz w:val="22"/>
          <w:szCs w:val="22"/>
        </w:rPr>
        <w:t>14001:</w:t>
      </w:r>
      <w:r w:rsidRPr="00F9581C">
        <w:rPr>
          <w:b/>
          <w:bCs/>
          <w:sz w:val="22"/>
          <w:szCs w:val="22"/>
        </w:rPr>
        <w:t xml:space="preserve">2015 oraz posiada certyfikat ISO </w:t>
      </w:r>
      <w:r>
        <w:rPr>
          <w:b/>
          <w:bCs/>
          <w:sz w:val="22"/>
          <w:szCs w:val="22"/>
        </w:rPr>
        <w:t>14001</w:t>
      </w:r>
      <w:r w:rsidRPr="00F9581C">
        <w:rPr>
          <w:b/>
          <w:bCs/>
          <w:sz w:val="22"/>
          <w:szCs w:val="22"/>
        </w:rPr>
        <w:t xml:space="preserve">:2015     TAK / NIE*    </w:t>
      </w:r>
      <w:r w:rsidRPr="00F9581C">
        <w:rPr>
          <w:b/>
          <w:bCs/>
          <w:sz w:val="22"/>
          <w:szCs w:val="22"/>
          <w:highlight w:val="yellow"/>
        </w:rPr>
        <w:t>(kryterium oceny ofert)</w:t>
      </w:r>
    </w:p>
    <w:p w14:paraId="351CC3B6" w14:textId="77777777" w:rsidR="00596F2F" w:rsidRDefault="00596F2F" w:rsidP="00596F2F">
      <w:pPr>
        <w:tabs>
          <w:tab w:val="left" w:pos="426"/>
        </w:tabs>
        <w:spacing w:after="120"/>
        <w:ind w:left="7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*</w:t>
      </w:r>
      <w:r w:rsidRPr="00E63BA7">
        <w:rPr>
          <w:bCs/>
          <w:i/>
          <w:iCs/>
          <w:sz w:val="22"/>
          <w:szCs w:val="22"/>
        </w:rPr>
        <w:t>Niepotrzebne skreślić</w:t>
      </w:r>
    </w:p>
    <w:p w14:paraId="2B8CDD2F" w14:textId="77777777" w:rsidR="00596F2F" w:rsidRPr="00E63BA7" w:rsidRDefault="00596F2F" w:rsidP="00596F2F">
      <w:pPr>
        <w:tabs>
          <w:tab w:val="left" w:pos="426"/>
        </w:tabs>
        <w:spacing w:after="120"/>
        <w:jc w:val="both"/>
        <w:rPr>
          <w:b/>
          <w:bCs/>
          <w:color w:val="FF0000"/>
          <w:sz w:val="22"/>
          <w:szCs w:val="22"/>
        </w:rPr>
      </w:pPr>
      <w:r w:rsidRPr="00E63BA7">
        <w:rPr>
          <w:b/>
          <w:bCs/>
          <w:color w:val="FF0000"/>
          <w:sz w:val="22"/>
          <w:szCs w:val="22"/>
        </w:rPr>
        <w:t>Uwaga! W przypadku oferowania urządzenia z powyższymi certyfikatami należy załączyć do oferty dokument potwierdzający.</w:t>
      </w:r>
    </w:p>
    <w:p w14:paraId="14CD8F50" w14:textId="77777777" w:rsidR="00FE1871" w:rsidRDefault="00FE1871" w:rsidP="00980C9C">
      <w:pPr>
        <w:pStyle w:val="Tekstpodstawowy"/>
        <w:rPr>
          <w:sz w:val="22"/>
          <w:szCs w:val="22"/>
        </w:rPr>
      </w:pPr>
    </w:p>
    <w:p w14:paraId="5CE0A0D0" w14:textId="699D055B" w:rsidR="00980C9C" w:rsidRDefault="00980C9C" w:rsidP="00980C9C">
      <w:pPr>
        <w:pStyle w:val="Tekstpodstawowy"/>
        <w:rPr>
          <w:b w:val="0"/>
          <w:sz w:val="22"/>
          <w:szCs w:val="22"/>
        </w:rPr>
      </w:pPr>
      <w:r>
        <w:rPr>
          <w:sz w:val="22"/>
          <w:szCs w:val="22"/>
        </w:rPr>
        <w:t>Oświadczamy, iż oferowany sprzęt s</w:t>
      </w:r>
      <w:r w:rsidRPr="00F87ECD">
        <w:rPr>
          <w:sz w:val="22"/>
          <w:szCs w:val="22"/>
        </w:rPr>
        <w:t xml:space="preserve">pełnia </w:t>
      </w:r>
      <w:r w:rsidR="00FE1871">
        <w:rPr>
          <w:sz w:val="22"/>
          <w:szCs w:val="22"/>
        </w:rPr>
        <w:t xml:space="preserve">wymogi normy Energy Star 7.1    TAK/NIE*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1BE28507" w14:textId="77777777" w:rsidR="00917777" w:rsidRDefault="00917777" w:rsidP="00917777">
      <w:pPr>
        <w:tabs>
          <w:tab w:val="left" w:pos="426"/>
        </w:tabs>
        <w:spacing w:after="120"/>
        <w:ind w:left="7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*</w:t>
      </w:r>
      <w:r w:rsidRPr="00E63BA7">
        <w:rPr>
          <w:bCs/>
          <w:i/>
          <w:iCs/>
          <w:sz w:val="22"/>
          <w:szCs w:val="22"/>
        </w:rPr>
        <w:t>Niepotrzebne skreślić</w:t>
      </w:r>
    </w:p>
    <w:p w14:paraId="311DF9EC" w14:textId="1182E751" w:rsidR="00980C9C" w:rsidRPr="00E63BA7" w:rsidRDefault="00980C9C" w:rsidP="00980C9C">
      <w:pPr>
        <w:tabs>
          <w:tab w:val="left" w:pos="426"/>
        </w:tabs>
        <w:spacing w:after="120"/>
        <w:jc w:val="both"/>
        <w:rPr>
          <w:b/>
          <w:bCs/>
          <w:color w:val="FF0000"/>
          <w:sz w:val="22"/>
          <w:szCs w:val="22"/>
        </w:rPr>
      </w:pPr>
      <w:r w:rsidRPr="00E63BA7">
        <w:rPr>
          <w:b/>
          <w:bCs/>
          <w:color w:val="FF0000"/>
          <w:sz w:val="22"/>
          <w:szCs w:val="22"/>
        </w:rPr>
        <w:t xml:space="preserve">Uwaga! W przypadku oferowania urządzenia </w:t>
      </w:r>
      <w:r w:rsidR="00917777">
        <w:rPr>
          <w:b/>
          <w:bCs/>
          <w:color w:val="FF0000"/>
          <w:sz w:val="22"/>
          <w:szCs w:val="22"/>
        </w:rPr>
        <w:t>spełniającego kryteria środowiskowe</w:t>
      </w:r>
      <w:r w:rsidRPr="00E63BA7">
        <w:rPr>
          <w:b/>
          <w:bCs/>
          <w:color w:val="FF0000"/>
          <w:sz w:val="22"/>
          <w:szCs w:val="22"/>
        </w:rPr>
        <w:t xml:space="preserve"> należy załączyć do oferty dokument potwierdzający</w:t>
      </w:r>
      <w:r w:rsidR="00FE1871">
        <w:rPr>
          <w:b/>
          <w:bCs/>
          <w:color w:val="FF0000"/>
          <w:sz w:val="22"/>
          <w:szCs w:val="22"/>
        </w:rPr>
        <w:t xml:space="preserve">, ze </w:t>
      </w:r>
      <w:r w:rsidR="00FE1871" w:rsidRPr="00FE1871">
        <w:rPr>
          <w:b/>
          <w:bCs/>
          <w:color w:val="FF0000"/>
          <w:sz w:val="22"/>
          <w:szCs w:val="22"/>
        </w:rPr>
        <w:t>oferowany sprzęt spełnia wymogi normy Energy Star 7.1  lub równoważnej</w:t>
      </w:r>
      <w:r w:rsidRPr="00E63BA7">
        <w:rPr>
          <w:b/>
          <w:bCs/>
          <w:color w:val="FF0000"/>
          <w:sz w:val="22"/>
          <w:szCs w:val="22"/>
        </w:rPr>
        <w:t>.</w:t>
      </w:r>
    </w:p>
    <w:p w14:paraId="11AEE44D" w14:textId="77777777" w:rsidR="00980C9C" w:rsidRDefault="00980C9C" w:rsidP="00596F2F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560E132A" w14:textId="0B11BB21" w:rsidR="00596F2F" w:rsidRPr="002A16E2" w:rsidRDefault="00596F2F" w:rsidP="00596F2F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750209D9" w14:textId="77777777" w:rsidR="00596F2F" w:rsidRPr="002A16E2" w:rsidRDefault="00596F2F" w:rsidP="00596F2F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6A40B0A2" w14:textId="77777777" w:rsidR="00596F2F" w:rsidRPr="002A16E2" w:rsidRDefault="00596F2F" w:rsidP="00596F2F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4EC518C8" w14:textId="77777777" w:rsidR="00596F2F" w:rsidRPr="002A16E2" w:rsidRDefault="00596F2F" w:rsidP="00596F2F">
      <w:pPr>
        <w:rPr>
          <w:b/>
          <w:sz w:val="22"/>
          <w:szCs w:val="22"/>
          <w:u w:val="single"/>
        </w:rPr>
      </w:pPr>
      <w:r w:rsidRPr="002A16E2">
        <w:rPr>
          <w:sz w:val="22"/>
          <w:szCs w:val="22"/>
        </w:rPr>
        <w:br w:type="page"/>
      </w:r>
      <w:r w:rsidRPr="002A16E2">
        <w:rPr>
          <w:b/>
          <w:sz w:val="22"/>
          <w:szCs w:val="22"/>
          <w:u w:val="single"/>
        </w:rPr>
        <w:lastRenderedPageBreak/>
        <w:t>Jednocześnie oświadczamy, że:</w:t>
      </w:r>
    </w:p>
    <w:p w14:paraId="7A549A01" w14:textId="77777777" w:rsidR="00596F2F" w:rsidRPr="002A16E2" w:rsidRDefault="00596F2F" w:rsidP="00596F2F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jesteśmy związani niniejszą ofertą przez okres 60 dni od dnia upływu terminu składania ofert.</w:t>
      </w:r>
    </w:p>
    <w:p w14:paraId="3767407D" w14:textId="77777777" w:rsidR="00810B75" w:rsidRDefault="00596F2F" w:rsidP="00810B7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2A16E2">
        <w:rPr>
          <w:color w:val="000000"/>
          <w:sz w:val="22"/>
          <w:szCs w:val="22"/>
        </w:rPr>
        <w:t xml:space="preserve"> i nie wnosimy do nich żadnych zastrzeżeń.</w:t>
      </w:r>
    </w:p>
    <w:p w14:paraId="6E2DD1A1" w14:textId="375C5F60" w:rsidR="00810B75" w:rsidRPr="00810B75" w:rsidRDefault="00810B75" w:rsidP="00810B7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810B75">
        <w:rPr>
          <w:b/>
          <w:bCs/>
          <w:color w:val="000000"/>
          <w:sz w:val="22"/>
          <w:szCs w:val="22"/>
        </w:rPr>
        <w:t xml:space="preserve">Oświadczamy, iż </w:t>
      </w:r>
      <w:r w:rsidRPr="00810B75">
        <w:rPr>
          <w:b/>
          <w:bCs/>
          <w:sz w:val="22"/>
          <w:szCs w:val="22"/>
        </w:rPr>
        <w:t>serwis gwarancyjny  urządzenia będzie realizowany przez Producenta lub Autoryzowanego Partnera Serwisowego Producenta, tj.</w:t>
      </w:r>
      <w:r w:rsidRPr="00810B75">
        <w:rPr>
          <w:sz w:val="22"/>
          <w:szCs w:val="22"/>
        </w:rPr>
        <w:t xml:space="preserve"> ………………………………………………………. (</w:t>
      </w:r>
      <w:r w:rsidRPr="00810B75">
        <w:rPr>
          <w:i/>
          <w:iCs/>
          <w:sz w:val="22"/>
          <w:szCs w:val="22"/>
        </w:rPr>
        <w:t>należy wskazać podmiot realizujący usługę</w:t>
      </w:r>
      <w:r w:rsidRPr="00810B75">
        <w:rPr>
          <w:sz w:val="22"/>
          <w:szCs w:val="22"/>
        </w:rPr>
        <w:t>).</w:t>
      </w:r>
    </w:p>
    <w:p w14:paraId="4725AD08" w14:textId="40E60383" w:rsidR="00596F2F" w:rsidRPr="002A16E2" w:rsidRDefault="00596F2F" w:rsidP="00596F2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2A16E2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2A16E2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2A16E2">
        <w:rPr>
          <w:sz w:val="22"/>
          <w:szCs w:val="22"/>
        </w:rPr>
        <w:t>późn</w:t>
      </w:r>
      <w:proofErr w:type="spellEnd"/>
      <w:r w:rsidRPr="002A16E2">
        <w:rPr>
          <w:sz w:val="22"/>
          <w:szCs w:val="22"/>
        </w:rPr>
        <w:t xml:space="preserve">. zm.) </w:t>
      </w:r>
      <w:r w:rsidRPr="002A16E2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Pr="002A16E2">
        <w:rPr>
          <w:b/>
          <w:color w:val="000000"/>
          <w:sz w:val="22"/>
          <w:szCs w:val="22"/>
          <w:lang w:eastAsia="ar-SA"/>
        </w:rPr>
        <w:t xml:space="preserve">na </w:t>
      </w:r>
      <w:r>
        <w:rPr>
          <w:b/>
          <w:color w:val="000000"/>
          <w:sz w:val="22"/>
          <w:szCs w:val="22"/>
          <w:lang w:eastAsia="ar-SA"/>
        </w:rPr>
        <w:t>serwer</w:t>
      </w:r>
      <w:r w:rsidRPr="002A16E2">
        <w:rPr>
          <w:b/>
          <w:color w:val="000000"/>
          <w:sz w:val="22"/>
          <w:szCs w:val="22"/>
          <w:lang w:eastAsia="ar-SA"/>
        </w:rPr>
        <w:t xml:space="preserve"> </w:t>
      </w:r>
      <w:r>
        <w:rPr>
          <w:b/>
          <w:color w:val="000000"/>
          <w:sz w:val="22"/>
          <w:szCs w:val="22"/>
          <w:lang w:eastAsia="ar-SA"/>
        </w:rPr>
        <w:t xml:space="preserve">(jednostkę centralna stacji roboczej) </w:t>
      </w:r>
      <w:r w:rsidRPr="002A16E2">
        <w:rPr>
          <w:b/>
          <w:color w:val="000000"/>
          <w:sz w:val="22"/>
          <w:szCs w:val="22"/>
          <w:lang w:eastAsia="ar-SA"/>
        </w:rPr>
        <w:t xml:space="preserve"> </w:t>
      </w:r>
      <w:r w:rsidRPr="002A16E2">
        <w:rPr>
          <w:sz w:val="22"/>
          <w:szCs w:val="22"/>
        </w:rPr>
        <w:t xml:space="preserve">w zakresie objętym zwolnieniem – zgodnie z art. 83 ust. 1 pkt 26 przywołanej ustawy. </w:t>
      </w:r>
    </w:p>
    <w:p w14:paraId="0B6BE1ED" w14:textId="4670D602" w:rsidR="00596F2F" w:rsidRPr="002A16E2" w:rsidRDefault="00596F2F" w:rsidP="00596F2F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>
        <w:rPr>
          <w:b/>
          <w:color w:val="000000"/>
          <w:sz w:val="22"/>
          <w:szCs w:val="22"/>
          <w:lang w:eastAsia="ar-SA"/>
        </w:rPr>
        <w:t xml:space="preserve">serwer (jednostkę centralna stacji roboczej) </w:t>
      </w:r>
      <w:r w:rsidRPr="002A16E2">
        <w:rPr>
          <w:b/>
          <w:color w:val="000000"/>
          <w:sz w:val="22"/>
          <w:szCs w:val="22"/>
          <w:lang w:eastAsia="ar-SA"/>
        </w:rPr>
        <w:t xml:space="preserve">  </w:t>
      </w:r>
      <w:r w:rsidRPr="002A16E2">
        <w:rPr>
          <w:color w:val="000000"/>
          <w:sz w:val="22"/>
          <w:szCs w:val="22"/>
          <w:lang w:eastAsia="ar-SA"/>
        </w:rPr>
        <w:t xml:space="preserve">są przeznaczone dla placówki oświatowej - </w:t>
      </w:r>
      <w:r w:rsidRPr="002A16E2">
        <w:rPr>
          <w:sz w:val="22"/>
          <w:szCs w:val="22"/>
        </w:rPr>
        <w:t xml:space="preserve">zgodnie z art. 83 ust. 1 pkt 26 ustawy z dnia 11 marca 2004 r. o podatku od towarów i usług (t. j. Dz. U. 2011 Nr 177 poz. 1054 z </w:t>
      </w:r>
      <w:proofErr w:type="spellStart"/>
      <w:r w:rsidRPr="002A16E2">
        <w:rPr>
          <w:sz w:val="22"/>
          <w:szCs w:val="22"/>
        </w:rPr>
        <w:t>późn</w:t>
      </w:r>
      <w:proofErr w:type="spellEnd"/>
      <w:r w:rsidRPr="002A16E2">
        <w:rPr>
          <w:sz w:val="22"/>
          <w:szCs w:val="22"/>
        </w:rPr>
        <w:t>. zm.)</w:t>
      </w:r>
    </w:p>
    <w:p w14:paraId="44C708A7" w14:textId="77777777" w:rsidR="00596F2F" w:rsidRPr="002A16E2" w:rsidRDefault="00596F2F" w:rsidP="00596F2F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2A3DA6B" w14:textId="77777777" w:rsidR="00596F2F" w:rsidRPr="002A16E2" w:rsidRDefault="00596F2F" w:rsidP="00596F2F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2FEF5FE" w14:textId="77777777" w:rsidR="00596F2F" w:rsidRPr="002A16E2" w:rsidRDefault="00596F2F" w:rsidP="00596F2F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A2FD0D1" w14:textId="77777777" w:rsidR="00596F2F" w:rsidRPr="002A16E2" w:rsidRDefault="00596F2F" w:rsidP="00596F2F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596F2F" w:rsidRPr="002A16E2" w14:paraId="5DA26B34" w14:textId="77777777" w:rsidTr="00347DF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6A969A" w14:textId="77777777" w:rsidR="00596F2F" w:rsidRPr="002A16E2" w:rsidRDefault="00596F2F" w:rsidP="00347DF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207703" w14:textId="77777777" w:rsidR="00596F2F" w:rsidRPr="002A16E2" w:rsidRDefault="00596F2F" w:rsidP="00347DF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1B82A048" w14:textId="77777777" w:rsidR="00596F2F" w:rsidRPr="002A16E2" w:rsidRDefault="00596F2F" w:rsidP="00347DF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4BBD19" w14:textId="77777777" w:rsidR="00596F2F" w:rsidRPr="002A16E2" w:rsidRDefault="00596F2F" w:rsidP="00347DF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596F2F" w:rsidRPr="002A16E2" w14:paraId="789A4117" w14:textId="77777777" w:rsidTr="00347DF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F7A54C" w14:textId="77777777" w:rsidR="00596F2F" w:rsidRPr="002A16E2" w:rsidRDefault="00596F2F" w:rsidP="00347DF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8D34AB" w14:textId="77777777" w:rsidR="00596F2F" w:rsidRPr="002A16E2" w:rsidRDefault="00596F2F" w:rsidP="00347DF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2A58B7" w14:textId="77777777" w:rsidR="00596F2F" w:rsidRPr="002A16E2" w:rsidRDefault="00596F2F" w:rsidP="00347DF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596F2F" w:rsidRPr="002A16E2" w14:paraId="2C19B857" w14:textId="77777777" w:rsidTr="00347DFA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BFFCAD" w14:textId="77777777" w:rsidR="00596F2F" w:rsidRPr="002A16E2" w:rsidRDefault="00596F2F" w:rsidP="00347DF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4D5349" w14:textId="77777777" w:rsidR="00596F2F" w:rsidRPr="002A16E2" w:rsidRDefault="00596F2F" w:rsidP="00347DF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80FA93" w14:textId="77777777" w:rsidR="00596F2F" w:rsidRPr="002A16E2" w:rsidRDefault="00596F2F" w:rsidP="00347DF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71C19A66" w14:textId="77777777" w:rsidR="00596F2F" w:rsidRPr="002A16E2" w:rsidRDefault="00596F2F" w:rsidP="00596F2F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2B4D2F1F" w14:textId="77777777" w:rsidR="00596F2F" w:rsidRPr="002A16E2" w:rsidRDefault="00596F2F" w:rsidP="00596F2F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4B1579AC" w14:textId="77777777" w:rsidR="00596F2F" w:rsidRPr="002A16E2" w:rsidRDefault="00596F2F" w:rsidP="00596F2F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11E9AB48" w14:textId="77777777" w:rsidR="00596F2F" w:rsidRPr="002A16E2" w:rsidRDefault="00596F2F" w:rsidP="00596F2F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4C5C9CEE" w14:textId="77777777" w:rsidR="00596F2F" w:rsidRPr="002A16E2" w:rsidRDefault="00596F2F" w:rsidP="00596F2F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</w:t>
      </w:r>
      <w:proofErr w:type="spellStart"/>
      <w:r w:rsidRPr="002A16E2">
        <w:rPr>
          <w:sz w:val="22"/>
          <w:szCs w:val="22"/>
        </w:rPr>
        <w:t>ych</w:t>
      </w:r>
      <w:proofErr w:type="spellEnd"/>
      <w:r w:rsidRPr="002A16E2">
        <w:rPr>
          <w:sz w:val="22"/>
          <w:szCs w:val="22"/>
        </w:rPr>
        <w:t>) dokumentu(ów)</w:t>
      </w:r>
    </w:p>
    <w:p w14:paraId="17FD4402" w14:textId="77777777" w:rsidR="00596F2F" w:rsidRPr="002A16E2" w:rsidRDefault="00596F2F" w:rsidP="00596F2F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A26C9A1" w14:textId="77777777" w:rsidR="00596F2F" w:rsidRPr="002A16E2" w:rsidRDefault="00596F2F" w:rsidP="00596F2F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6D121B93" w14:textId="77777777" w:rsidR="00596F2F" w:rsidRPr="002A16E2" w:rsidRDefault="00596F2F" w:rsidP="00596F2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6AB8BA6E" w14:textId="77777777" w:rsidR="00596F2F" w:rsidRPr="002A16E2" w:rsidRDefault="00596F2F" w:rsidP="00596F2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0D841169" w14:textId="1666EA2E" w:rsidR="00FE545C" w:rsidRPr="00D05413" w:rsidRDefault="00596F2F" w:rsidP="00810B75">
      <w:pPr>
        <w:jc w:val="both"/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sectPr w:rsidR="00FE545C" w:rsidRPr="00D0541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50566F" w14:textId="77777777" w:rsidR="00281336" w:rsidRDefault="00281336">
      <w:r>
        <w:separator/>
      </w:r>
    </w:p>
  </w:endnote>
  <w:endnote w:type="continuationSeparator" w:id="0">
    <w:p w14:paraId="4BAC8984" w14:textId="77777777" w:rsidR="00281336" w:rsidRDefault="002813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84A8F" w14:textId="77777777" w:rsidR="00E230B0" w:rsidRDefault="00E230B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7BA806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D3C13A" w14:textId="77777777" w:rsidR="00E230B0" w:rsidRDefault="00E230B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5607C8" w14:textId="77777777" w:rsidR="00281336" w:rsidRDefault="00281336">
      <w:r>
        <w:separator/>
      </w:r>
    </w:p>
  </w:footnote>
  <w:footnote w:type="continuationSeparator" w:id="0">
    <w:p w14:paraId="7CA18B16" w14:textId="77777777" w:rsidR="00281336" w:rsidRDefault="002813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85C291" w14:textId="77777777" w:rsidR="00E230B0" w:rsidRDefault="00E230B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26C145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A21759" w14:textId="77777777" w:rsidR="00E230B0" w:rsidRDefault="00E230B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202945"/>
    <w:multiLevelType w:val="hybridMultilevel"/>
    <w:tmpl w:val="52E22F56"/>
    <w:lvl w:ilvl="0" w:tplc="7068B50E">
      <w:start w:val="1"/>
      <w:numFmt w:val="bullet"/>
      <w:lvlText w:val=""/>
      <w:lvlJc w:val="left"/>
      <w:pPr>
        <w:ind w:left="2073" w:hanging="360"/>
      </w:pPr>
      <w:rPr>
        <w:rFonts w:ascii="Wingdings" w:hAnsi="Wingdings" w:hint="default"/>
        <w:color w:val="FF0000"/>
      </w:rPr>
    </w:lvl>
    <w:lvl w:ilvl="1" w:tplc="04150003" w:tentative="1">
      <w:start w:val="1"/>
      <w:numFmt w:val="bullet"/>
      <w:lvlText w:val="o"/>
      <w:lvlJc w:val="left"/>
      <w:pPr>
        <w:ind w:left="279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1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3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95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67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9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1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33" w:hanging="360"/>
      </w:pPr>
      <w:rPr>
        <w:rFonts w:ascii="Wingdings" w:hAnsi="Wingdings" w:hint="default"/>
      </w:rPr>
    </w:lvl>
  </w:abstractNum>
  <w:abstractNum w:abstractNumId="1" w15:restartNumberingAfterBreak="0">
    <w:nsid w:val="1E4E4046"/>
    <w:multiLevelType w:val="hybridMultilevel"/>
    <w:tmpl w:val="91726F06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E1054B0"/>
    <w:multiLevelType w:val="hybridMultilevel"/>
    <w:tmpl w:val="3EB65C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BDA1495"/>
    <w:multiLevelType w:val="hybridMultilevel"/>
    <w:tmpl w:val="7EB0C422"/>
    <w:lvl w:ilvl="0" w:tplc="C0BC5FC8">
      <w:start w:val="1"/>
      <w:numFmt w:val="bullet"/>
      <w:lvlText w:val=""/>
      <w:lvlJc w:val="left"/>
      <w:pPr>
        <w:ind w:left="2073" w:hanging="360"/>
      </w:pPr>
      <w:rPr>
        <w:rFonts w:ascii="Wingdings" w:hAnsi="Wingdings" w:hint="default"/>
        <w:color w:val="FF0000"/>
      </w:rPr>
    </w:lvl>
    <w:lvl w:ilvl="1" w:tplc="04150003" w:tentative="1">
      <w:start w:val="1"/>
      <w:numFmt w:val="bullet"/>
      <w:lvlText w:val="o"/>
      <w:lvlJc w:val="left"/>
      <w:pPr>
        <w:ind w:left="279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1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3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95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67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9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1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33" w:hanging="360"/>
      </w:pPr>
      <w:rPr>
        <w:rFonts w:ascii="Wingdings" w:hAnsi="Wingdings" w:hint="default"/>
      </w:r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6"/>
  </w:num>
  <w:num w:numId="5">
    <w:abstractNumId w:val="3"/>
  </w:num>
  <w:num w:numId="6">
    <w:abstractNumId w:val="0"/>
  </w:num>
  <w:num w:numId="7">
    <w:abstractNumId w:val="5"/>
  </w:num>
  <w:num w:numId="8">
    <w:abstractNumId w:val="4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81336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81336"/>
    <w:rsid w:val="00315A4A"/>
    <w:rsid w:val="004B7300"/>
    <w:rsid w:val="004C6753"/>
    <w:rsid w:val="00595C87"/>
    <w:rsid w:val="00596F2F"/>
    <w:rsid w:val="005D2C65"/>
    <w:rsid w:val="005E6D94"/>
    <w:rsid w:val="0063384F"/>
    <w:rsid w:val="00643C6F"/>
    <w:rsid w:val="00646202"/>
    <w:rsid w:val="0065290F"/>
    <w:rsid w:val="006815F6"/>
    <w:rsid w:val="006B69D4"/>
    <w:rsid w:val="007748F0"/>
    <w:rsid w:val="007A4321"/>
    <w:rsid w:val="00810B75"/>
    <w:rsid w:val="00833933"/>
    <w:rsid w:val="00853083"/>
    <w:rsid w:val="008B2F0C"/>
    <w:rsid w:val="008B4928"/>
    <w:rsid w:val="008D2AB8"/>
    <w:rsid w:val="008F1C66"/>
    <w:rsid w:val="00917777"/>
    <w:rsid w:val="00970FE4"/>
    <w:rsid w:val="00980C9C"/>
    <w:rsid w:val="00A0022B"/>
    <w:rsid w:val="00A346FE"/>
    <w:rsid w:val="00A47B4D"/>
    <w:rsid w:val="00A83018"/>
    <w:rsid w:val="00B774DC"/>
    <w:rsid w:val="00C60EA9"/>
    <w:rsid w:val="00C969A6"/>
    <w:rsid w:val="00CA7D36"/>
    <w:rsid w:val="00CC1CE0"/>
    <w:rsid w:val="00CD73E9"/>
    <w:rsid w:val="00D05413"/>
    <w:rsid w:val="00D118A5"/>
    <w:rsid w:val="00D24208"/>
    <w:rsid w:val="00D60C38"/>
    <w:rsid w:val="00D66893"/>
    <w:rsid w:val="00D87150"/>
    <w:rsid w:val="00D90ACB"/>
    <w:rsid w:val="00DC1500"/>
    <w:rsid w:val="00DF683E"/>
    <w:rsid w:val="00E230B0"/>
    <w:rsid w:val="00E44371"/>
    <w:rsid w:val="00E949B0"/>
    <w:rsid w:val="00F00591"/>
    <w:rsid w:val="00F51688"/>
    <w:rsid w:val="00F53146"/>
    <w:rsid w:val="00F91018"/>
    <w:rsid w:val="00F9581C"/>
    <w:rsid w:val="00FA0F30"/>
    <w:rsid w:val="00FA51A4"/>
    <w:rsid w:val="00FE187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F94A6D4"/>
  <w15:chartTrackingRefBased/>
  <w15:docId w15:val="{64C7FAA8-666C-4316-93AA-C08FEE0DA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96F2F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aliases w:val="ps_akapit_z_lista"/>
    <w:basedOn w:val="Normalny"/>
    <w:qFormat/>
    <w:rsid w:val="00810B75"/>
    <w:pPr>
      <w:suppressAutoHyphens/>
      <w:autoSpaceDN w:val="0"/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72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811</Words>
  <Characters>6031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Dorota Achrem-Achremowicz</cp:lastModifiedBy>
  <cp:revision>2</cp:revision>
  <cp:lastPrinted>2021-11-18T08:53:00Z</cp:lastPrinted>
  <dcterms:created xsi:type="dcterms:W3CDTF">2021-11-18T08:54:00Z</dcterms:created>
  <dcterms:modified xsi:type="dcterms:W3CDTF">2021-11-18T08:54:00Z</dcterms:modified>
</cp:coreProperties>
</file>