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173F8" w14:textId="00302C79" w:rsidR="00982A7F" w:rsidRDefault="00982A7F" w:rsidP="00982A7F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KC-zp.272-59</w:t>
      </w:r>
      <w:r w:rsidR="00185ECE">
        <w:rPr>
          <w:b/>
          <w:sz w:val="24"/>
        </w:rPr>
        <w:t>3</w:t>
      </w:r>
      <w:r>
        <w:rPr>
          <w:b/>
          <w:sz w:val="24"/>
        </w:rPr>
        <w:t>/21</w:t>
      </w:r>
    </w:p>
    <w:p w14:paraId="51DAE143" w14:textId="77777777" w:rsidR="00982A7F" w:rsidRDefault="00982A7F" w:rsidP="00982A7F">
      <w:pPr>
        <w:pStyle w:val="Nagwek3"/>
        <w:ind w:left="0"/>
        <w:jc w:val="left"/>
        <w:rPr>
          <w:sz w:val="28"/>
        </w:rPr>
      </w:pPr>
    </w:p>
    <w:p w14:paraId="55009DF5" w14:textId="77777777" w:rsidR="00982A7F" w:rsidRDefault="00982A7F" w:rsidP="00982A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13B898F2" w14:textId="77777777" w:rsidR="00982A7F" w:rsidRDefault="00982A7F" w:rsidP="00982A7F">
      <w:pPr>
        <w:jc w:val="center"/>
        <w:rPr>
          <w:b/>
          <w:sz w:val="28"/>
          <w:szCs w:val="28"/>
        </w:rPr>
      </w:pPr>
    </w:p>
    <w:p w14:paraId="2BD046B2" w14:textId="77777777" w:rsidR="00982A7F" w:rsidRDefault="00982A7F" w:rsidP="00982A7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034D8C7" w14:textId="77777777" w:rsidR="00982A7F" w:rsidRDefault="00982A7F" w:rsidP="00982A7F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366D3A63" w14:textId="77777777" w:rsidR="00982A7F" w:rsidRDefault="00982A7F" w:rsidP="00982A7F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765B79E" w14:textId="77777777" w:rsidR="00982A7F" w:rsidRDefault="00982A7F" w:rsidP="00982A7F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3441DF19" w14:textId="061680E4" w:rsidR="00982A7F" w:rsidRDefault="00185ECE" w:rsidP="00982A7F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>
        <w:rPr>
          <w:b/>
        </w:rPr>
        <w:t xml:space="preserve">Dostawę </w:t>
      </w:r>
      <w:r>
        <w:rPr>
          <w:b/>
        </w:rPr>
        <w:t>serwera</w:t>
      </w:r>
      <w:r w:rsidRPr="00550365">
        <w:rPr>
          <w:b/>
        </w:rPr>
        <w:t xml:space="preserve"> </w:t>
      </w:r>
      <w:r>
        <w:rPr>
          <w:b/>
          <w:color w:val="000000"/>
          <w:lang w:eastAsia="ar-SA"/>
        </w:rPr>
        <w:t xml:space="preserve">(jednostki centralnej stacji roboczej) </w:t>
      </w:r>
      <w:r w:rsidRPr="002A16E2">
        <w:rPr>
          <w:b/>
          <w:color w:val="000000"/>
          <w:lang w:eastAsia="ar-SA"/>
        </w:rPr>
        <w:t xml:space="preserve"> </w:t>
      </w:r>
      <w:r w:rsidRPr="00550365">
        <w:rPr>
          <w:b/>
        </w:rPr>
        <w:t xml:space="preserve"> dla </w:t>
      </w:r>
      <w:proofErr w:type="spellStart"/>
      <w:r w:rsidRPr="00550365">
        <w:rPr>
          <w:b/>
        </w:rPr>
        <w:t>W</w:t>
      </w:r>
      <w:r>
        <w:rPr>
          <w:b/>
        </w:rPr>
        <w:t>IMiR</w:t>
      </w:r>
      <w:proofErr w:type="spellEnd"/>
      <w:r>
        <w:rPr>
          <w:b/>
        </w:rPr>
        <w:t xml:space="preserve"> </w:t>
      </w:r>
      <w:r w:rsidR="00982A7F">
        <w:rPr>
          <w:rFonts w:ascii="Verdana" w:hAnsi="Verdana"/>
          <w:b/>
        </w:rPr>
        <w:t xml:space="preserve">- </w:t>
      </w:r>
      <w:r w:rsidR="00982A7F" w:rsidRPr="00185ECE">
        <w:rPr>
          <w:rFonts w:asciiTheme="minorHAnsi" w:hAnsiTheme="minorHAnsi" w:cstheme="minorHAnsi"/>
          <w:b/>
        </w:rPr>
        <w:t>KC-zp.272-593/21</w:t>
      </w:r>
      <w:r w:rsidR="00982A7F">
        <w:rPr>
          <w:b/>
          <w:bCs/>
          <w:iCs/>
          <w:sz w:val="24"/>
          <w:szCs w:val="24"/>
        </w:rPr>
        <w:t xml:space="preserve">, </w:t>
      </w:r>
      <w:r w:rsidR="00982A7F">
        <w:rPr>
          <w:sz w:val="24"/>
          <w:szCs w:val="24"/>
        </w:rPr>
        <w:t xml:space="preserve">prowadzonego przez Akademię Górniczo-Hutniczą w Krakowie, </w:t>
      </w:r>
    </w:p>
    <w:p w14:paraId="5E188C7C" w14:textId="77777777" w:rsidR="00982A7F" w:rsidRDefault="00982A7F" w:rsidP="00982A7F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ED2590B" w14:textId="77777777" w:rsidR="00982A7F" w:rsidRDefault="00982A7F" w:rsidP="00982A7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AEFFB2" w14:textId="77777777" w:rsidR="00982A7F" w:rsidRDefault="00982A7F" w:rsidP="00982A7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2941D84" w14:textId="77777777" w:rsidR="00982A7F" w:rsidRDefault="00982A7F" w:rsidP="00982A7F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73D203B" w14:textId="77777777" w:rsidR="00982A7F" w:rsidRDefault="00982A7F" w:rsidP="00982A7F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1F0A31A8" w14:textId="77777777" w:rsidR="00982A7F" w:rsidRDefault="00982A7F" w:rsidP="00982A7F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51FB2AD" w14:textId="77777777" w:rsidR="00982A7F" w:rsidRDefault="00982A7F" w:rsidP="00982A7F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0C167CFA" w14:textId="77777777" w:rsidR="00982A7F" w:rsidRDefault="00982A7F" w:rsidP="00982A7F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82A7F" w14:paraId="330716E7" w14:textId="77777777" w:rsidTr="0025432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54C66" w14:textId="77777777" w:rsidR="00982A7F" w:rsidRDefault="00982A7F" w:rsidP="00254322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0CD22" w14:textId="77777777" w:rsidR="00982A7F" w:rsidRDefault="00982A7F" w:rsidP="00254322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A504A" w14:textId="77777777" w:rsidR="00982A7F" w:rsidRDefault="00982A7F" w:rsidP="00254322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982A7F" w14:paraId="0FEF59F5" w14:textId="77777777" w:rsidTr="0025432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66499" w14:textId="77777777" w:rsidR="00982A7F" w:rsidRDefault="00982A7F" w:rsidP="00254322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22C4" w14:textId="77777777" w:rsidR="00982A7F" w:rsidRDefault="00982A7F" w:rsidP="0025432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833B" w14:textId="77777777" w:rsidR="00982A7F" w:rsidRDefault="00982A7F" w:rsidP="00254322">
            <w:pPr>
              <w:widowControl w:val="0"/>
              <w:spacing w:line="360" w:lineRule="auto"/>
              <w:jc w:val="both"/>
            </w:pPr>
          </w:p>
        </w:tc>
      </w:tr>
      <w:tr w:rsidR="00982A7F" w14:paraId="40CBE4E0" w14:textId="77777777" w:rsidTr="0025432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AD894" w14:textId="77777777" w:rsidR="00982A7F" w:rsidRDefault="00982A7F" w:rsidP="00254322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9807" w14:textId="77777777" w:rsidR="00982A7F" w:rsidRDefault="00982A7F" w:rsidP="0025432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44E4" w14:textId="77777777" w:rsidR="00982A7F" w:rsidRDefault="00982A7F" w:rsidP="00254322">
            <w:pPr>
              <w:widowControl w:val="0"/>
              <w:spacing w:line="360" w:lineRule="auto"/>
              <w:jc w:val="both"/>
            </w:pPr>
          </w:p>
        </w:tc>
      </w:tr>
      <w:tr w:rsidR="00982A7F" w14:paraId="3ACF8B37" w14:textId="77777777" w:rsidTr="0025432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83D90" w14:textId="77777777" w:rsidR="00982A7F" w:rsidRDefault="00982A7F" w:rsidP="00254322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EB57F" w14:textId="77777777" w:rsidR="00982A7F" w:rsidRDefault="00982A7F" w:rsidP="0025432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B078" w14:textId="77777777" w:rsidR="00982A7F" w:rsidRDefault="00982A7F" w:rsidP="00254322">
            <w:pPr>
              <w:widowControl w:val="0"/>
              <w:spacing w:line="360" w:lineRule="auto"/>
              <w:jc w:val="both"/>
            </w:pPr>
          </w:p>
        </w:tc>
      </w:tr>
    </w:tbl>
    <w:p w14:paraId="471C897B" w14:textId="77777777" w:rsidR="00982A7F" w:rsidRDefault="00982A7F" w:rsidP="00982A7F">
      <w:pPr>
        <w:widowControl w:val="0"/>
        <w:spacing w:line="360" w:lineRule="auto"/>
        <w:jc w:val="both"/>
      </w:pPr>
    </w:p>
    <w:p w14:paraId="2CD31EFB" w14:textId="77777777" w:rsidR="00982A7F" w:rsidRDefault="00982A7F" w:rsidP="00982A7F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3A586138" w14:textId="77777777" w:rsidR="00982A7F" w:rsidRDefault="00982A7F" w:rsidP="00982A7F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6B96799B" w14:textId="77777777" w:rsidR="00982A7F" w:rsidRDefault="00982A7F" w:rsidP="00982A7F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6C42E77" w14:textId="77777777" w:rsidR="00982A7F" w:rsidRDefault="00982A7F" w:rsidP="00982A7F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2F374826" w14:textId="77777777" w:rsidR="00982A7F" w:rsidRDefault="00982A7F" w:rsidP="00982A7F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76D7A721" w14:textId="77777777" w:rsidR="00982A7F" w:rsidRDefault="00982A7F" w:rsidP="00982A7F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A338836" w14:textId="77777777" w:rsidR="00982A7F" w:rsidRPr="00D82098" w:rsidRDefault="00982A7F" w:rsidP="00982A7F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5FD56C2" w14:textId="77777777" w:rsidR="00982A7F" w:rsidRDefault="00982A7F" w:rsidP="00982A7F">
      <w:pPr>
        <w:rPr>
          <w:rFonts w:eastAsia="Times New Roman"/>
          <w:lang w:eastAsia="pl-PL"/>
        </w:rPr>
      </w:pPr>
    </w:p>
    <w:p w14:paraId="52F633D5" w14:textId="77777777" w:rsidR="00982A7F" w:rsidRDefault="00982A7F" w:rsidP="00982A7F"/>
    <w:p w14:paraId="4A2F46AC" w14:textId="77777777" w:rsidR="00982A7F" w:rsidRPr="00DD1F3F" w:rsidRDefault="00982A7F" w:rsidP="00982A7F"/>
    <w:p w14:paraId="12B71B97" w14:textId="77777777" w:rsidR="00982A7F" w:rsidRPr="00A9055F" w:rsidRDefault="00982A7F" w:rsidP="00982A7F"/>
    <w:p w14:paraId="2B20CCCD" w14:textId="08B45805" w:rsidR="00106AC7" w:rsidRPr="00DE0BCF" w:rsidRDefault="00106AC7" w:rsidP="00DE0BCF"/>
    <w:sectPr w:rsidR="00106AC7" w:rsidRPr="00DE0BC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43D39" w14:textId="77777777" w:rsidR="00DE3264" w:rsidRDefault="00DE3264">
      <w:r>
        <w:separator/>
      </w:r>
    </w:p>
  </w:endnote>
  <w:endnote w:type="continuationSeparator" w:id="0">
    <w:p w14:paraId="424B0CC6" w14:textId="77777777" w:rsidR="00DE3264" w:rsidRDefault="00DE3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D2A4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0B84A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F151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D09FA2F" w14:textId="77777777" w:rsidR="00336EEB" w:rsidRDefault="00185ECE" w:rsidP="00336EEB">
    <w:pPr>
      <w:pStyle w:val="Stopka"/>
      <w:tabs>
        <w:tab w:val="clear" w:pos="4536"/>
      </w:tabs>
      <w:jc w:val="center"/>
    </w:pPr>
    <w:r>
      <w:rPr>
        <w:noProof/>
      </w:rPr>
      <w:pict w14:anchorId="3D6DCCBA">
        <v:line id="_x0000_s1025" style="position:absolute;left:0;text-align:left;z-index:251657728" from="-3.85pt,8.7pt" to="455.15pt,8.7pt"/>
      </w:pict>
    </w:r>
  </w:p>
  <w:p w14:paraId="02CFD88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FDE95" w14:textId="77777777" w:rsidR="00D12054" w:rsidRDefault="00D120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8639B" w14:textId="77777777" w:rsidR="00DE3264" w:rsidRDefault="00DE3264">
      <w:r>
        <w:separator/>
      </w:r>
    </w:p>
  </w:footnote>
  <w:footnote w:type="continuationSeparator" w:id="0">
    <w:p w14:paraId="21761ACB" w14:textId="77777777" w:rsidR="00DE3264" w:rsidRDefault="00DE3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8D3FB" w14:textId="77777777" w:rsidR="00D12054" w:rsidRDefault="00D12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42CDA" w14:textId="77777777" w:rsidR="00D12054" w:rsidRDefault="00D120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BA582" w14:textId="77777777" w:rsidR="00D12054" w:rsidRDefault="00D120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3264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85ECE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82A7F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2054"/>
    <w:rsid w:val="00D74F94"/>
    <w:rsid w:val="00DD482A"/>
    <w:rsid w:val="00DE0396"/>
    <w:rsid w:val="00DE0405"/>
    <w:rsid w:val="00DE0BCF"/>
    <w:rsid w:val="00DE252B"/>
    <w:rsid w:val="00DE3264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F91B6C"/>
  <w15:chartTrackingRefBased/>
  <w15:docId w15:val="{BD4C35A0-454A-4F00-B15A-430398834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82A7F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982A7F"/>
    <w:rPr>
      <w:b/>
      <w:sz w:val="24"/>
    </w:rPr>
  </w:style>
  <w:style w:type="character" w:customStyle="1" w:styleId="NagwekZnak">
    <w:name w:val="Nagłówek Znak"/>
    <w:link w:val="Nagwek"/>
    <w:rsid w:val="00982A7F"/>
  </w:style>
  <w:style w:type="paragraph" w:styleId="Akapitzlist">
    <w:name w:val="List Paragraph"/>
    <w:basedOn w:val="Normalny"/>
    <w:uiPriority w:val="34"/>
    <w:qFormat/>
    <w:rsid w:val="00982A7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338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2021-11-04T12:27:00Z</cp:lastPrinted>
  <dcterms:created xsi:type="dcterms:W3CDTF">2021-11-04T12:25:00Z</dcterms:created>
  <dcterms:modified xsi:type="dcterms:W3CDTF">2021-11-04T12:31:00Z</dcterms:modified>
</cp:coreProperties>
</file>