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BAAC9" w14:textId="77777777" w:rsidR="00FB7F50" w:rsidRPr="002245BE" w:rsidRDefault="00675C6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75C6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75C6C">
        <w:rPr>
          <w:sz w:val="22"/>
          <w:szCs w:val="22"/>
        </w:rPr>
        <w:t>2021-11-23</w:t>
      </w:r>
    </w:p>
    <w:p w14:paraId="4B339E4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64D2CDF" w14:textId="77777777" w:rsidR="00FB7F50" w:rsidRPr="002245BE" w:rsidRDefault="00675C6C" w:rsidP="00FB7F50">
      <w:pPr>
        <w:spacing w:after="40"/>
        <w:rPr>
          <w:b/>
          <w:bCs/>
          <w:sz w:val="22"/>
          <w:szCs w:val="22"/>
        </w:rPr>
      </w:pPr>
      <w:r w:rsidRPr="00675C6C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9BF1744" w14:textId="77777777" w:rsidR="00FB7F50" w:rsidRPr="002245BE" w:rsidRDefault="00675C6C" w:rsidP="00FB7F50">
      <w:pPr>
        <w:rPr>
          <w:sz w:val="22"/>
          <w:szCs w:val="22"/>
        </w:rPr>
      </w:pPr>
      <w:r w:rsidRPr="00675C6C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675C6C">
        <w:rPr>
          <w:sz w:val="22"/>
          <w:szCs w:val="22"/>
        </w:rPr>
        <w:t>66</w:t>
      </w:r>
    </w:p>
    <w:p w14:paraId="22EC64A5" w14:textId="77777777" w:rsidR="00FB7F50" w:rsidRPr="002245BE" w:rsidRDefault="00675C6C" w:rsidP="00FB7F50">
      <w:pPr>
        <w:rPr>
          <w:sz w:val="22"/>
          <w:szCs w:val="22"/>
        </w:rPr>
      </w:pPr>
      <w:r w:rsidRPr="00675C6C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675C6C">
        <w:rPr>
          <w:sz w:val="22"/>
          <w:szCs w:val="22"/>
        </w:rPr>
        <w:t>Kraków</w:t>
      </w:r>
    </w:p>
    <w:p w14:paraId="61DDD8B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6CFEF5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21D0CE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F8409BF" w14:textId="4B6F1453" w:rsidR="008642B3" w:rsidRDefault="008642B3" w:rsidP="007118DB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7F6B9B2D" w14:textId="2CD86997" w:rsidR="007118DB" w:rsidRDefault="007118DB" w:rsidP="007118DB">
      <w:pPr>
        <w:spacing w:before="120" w:after="480"/>
        <w:jc w:val="center"/>
        <w:rPr>
          <w:b/>
          <w:sz w:val="28"/>
        </w:rPr>
      </w:pPr>
      <w:r>
        <w:rPr>
          <w:b/>
          <w:sz w:val="28"/>
        </w:rPr>
        <w:t>(dot. pakietów 1,2,3 i 7)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75C6C" w:rsidRPr="00607F9B" w14:paraId="2E740B79" w14:textId="77777777" w:rsidTr="00053315">
        <w:trPr>
          <w:trHeight w:val="638"/>
        </w:trPr>
        <w:tc>
          <w:tcPr>
            <w:tcW w:w="959" w:type="dxa"/>
            <w:shd w:val="clear" w:color="auto" w:fill="auto"/>
          </w:tcPr>
          <w:p w14:paraId="3776E7D0" w14:textId="77777777" w:rsidR="00675C6C" w:rsidRPr="00607F9B" w:rsidRDefault="00675C6C" w:rsidP="000533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A7E11D" w14:textId="77777777" w:rsidR="00675C6C" w:rsidRPr="00607F9B" w:rsidRDefault="00675C6C" w:rsidP="000533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75C6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75C6C">
              <w:rPr>
                <w:b/>
                <w:bCs/>
                <w:sz w:val="22"/>
                <w:szCs w:val="22"/>
              </w:rPr>
              <w:t>Dostawa wyrobów medycznych dla Pracowni Endoskopowej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75C6C">
              <w:rPr>
                <w:b/>
                <w:sz w:val="22"/>
                <w:szCs w:val="22"/>
              </w:rPr>
              <w:t>ZP/19/2021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E8F70D" w14:textId="6F90391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75C6C" w:rsidRPr="00675C6C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75C6C" w:rsidRPr="00675C6C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75C6C" w14:paraId="05FA8E65" w14:textId="77777777" w:rsidTr="00053315">
        <w:trPr>
          <w:cantSplit/>
        </w:trPr>
        <w:tc>
          <w:tcPr>
            <w:tcW w:w="9498" w:type="dxa"/>
          </w:tcPr>
          <w:p w14:paraId="685A7C3F" w14:textId="77777777" w:rsidR="00675C6C" w:rsidRPr="001D1EEC" w:rsidRDefault="00675C6C" w:rsidP="0005331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675C6C">
              <w:rPr>
                <w:b/>
                <w:sz w:val="22"/>
                <w:szCs w:val="22"/>
              </w:rPr>
              <w:t>Olympus Polska Sp. z o.o.</w:t>
            </w:r>
          </w:p>
          <w:p w14:paraId="725D6483" w14:textId="77777777" w:rsidR="00675C6C" w:rsidRPr="001D1EEC" w:rsidRDefault="00675C6C" w:rsidP="00053315">
            <w:pPr>
              <w:spacing w:line="276" w:lineRule="auto"/>
              <w:rPr>
                <w:bCs/>
                <w:sz w:val="22"/>
                <w:szCs w:val="22"/>
              </w:rPr>
            </w:pPr>
            <w:r w:rsidRPr="00675C6C">
              <w:rPr>
                <w:bCs/>
                <w:sz w:val="22"/>
                <w:szCs w:val="22"/>
              </w:rPr>
              <w:t>ul. Wynalazek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675C6C">
              <w:rPr>
                <w:bCs/>
                <w:sz w:val="22"/>
                <w:szCs w:val="22"/>
              </w:rPr>
              <w:t>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675C6C">
              <w:rPr>
                <w:bCs/>
                <w:sz w:val="22"/>
                <w:szCs w:val="22"/>
              </w:rPr>
              <w:t>02-677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675C6C">
              <w:rPr>
                <w:bCs/>
                <w:sz w:val="22"/>
                <w:szCs w:val="22"/>
              </w:rPr>
              <w:t>Warszawa</w:t>
            </w:r>
          </w:p>
          <w:p w14:paraId="03E5D773" w14:textId="77777777" w:rsidR="00675C6C" w:rsidRDefault="00675C6C" w:rsidP="000533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8712F2" w14:textId="77777777" w:rsidR="00675C6C" w:rsidRPr="00211A34" w:rsidRDefault="00675C6C" w:rsidP="000533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675C6C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75C6C">
              <w:rPr>
                <w:color w:val="000000"/>
                <w:sz w:val="22"/>
                <w:szCs w:val="22"/>
              </w:rPr>
              <w:t>Pakiet 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75C6C">
              <w:rPr>
                <w:b/>
                <w:sz w:val="22"/>
                <w:szCs w:val="22"/>
              </w:rPr>
              <w:t>106 765.52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D4923A" w14:textId="1BDBD86F" w:rsidR="00675C6C" w:rsidRDefault="00675C6C" w:rsidP="0005331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</w:p>
        </w:tc>
      </w:tr>
      <w:tr w:rsidR="00675C6C" w14:paraId="7BE315D1" w14:textId="77777777" w:rsidTr="00053315">
        <w:trPr>
          <w:cantSplit/>
        </w:trPr>
        <w:tc>
          <w:tcPr>
            <w:tcW w:w="9498" w:type="dxa"/>
          </w:tcPr>
          <w:p w14:paraId="78356B91" w14:textId="77777777" w:rsidR="00675C6C" w:rsidRPr="001D1EEC" w:rsidRDefault="00675C6C" w:rsidP="0005331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675C6C">
              <w:rPr>
                <w:b/>
                <w:sz w:val="22"/>
                <w:szCs w:val="22"/>
              </w:rPr>
              <w:t>Olympus Polska Sp. z o.o.</w:t>
            </w:r>
          </w:p>
          <w:p w14:paraId="346C8054" w14:textId="77777777" w:rsidR="00675C6C" w:rsidRPr="001D1EEC" w:rsidRDefault="00675C6C" w:rsidP="00053315">
            <w:pPr>
              <w:spacing w:line="276" w:lineRule="auto"/>
              <w:rPr>
                <w:bCs/>
                <w:sz w:val="22"/>
                <w:szCs w:val="22"/>
              </w:rPr>
            </w:pPr>
            <w:r w:rsidRPr="00675C6C">
              <w:rPr>
                <w:bCs/>
                <w:sz w:val="22"/>
                <w:szCs w:val="22"/>
              </w:rPr>
              <w:t>ul. Wynalazek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675C6C">
              <w:rPr>
                <w:bCs/>
                <w:sz w:val="22"/>
                <w:szCs w:val="22"/>
              </w:rPr>
              <w:t>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675C6C">
              <w:rPr>
                <w:bCs/>
                <w:sz w:val="22"/>
                <w:szCs w:val="22"/>
              </w:rPr>
              <w:t>02-677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675C6C">
              <w:rPr>
                <w:bCs/>
                <w:sz w:val="22"/>
                <w:szCs w:val="22"/>
              </w:rPr>
              <w:t>Warszawa</w:t>
            </w:r>
          </w:p>
          <w:p w14:paraId="4183EAA9" w14:textId="77777777" w:rsidR="00675C6C" w:rsidRDefault="00675C6C" w:rsidP="000533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CE2E8E" w14:textId="77777777" w:rsidR="00675C6C" w:rsidRPr="00211A34" w:rsidRDefault="00675C6C" w:rsidP="000533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675C6C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75C6C">
              <w:rPr>
                <w:color w:val="000000"/>
                <w:sz w:val="22"/>
                <w:szCs w:val="22"/>
              </w:rPr>
              <w:t>Pakiet 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75C6C">
              <w:rPr>
                <w:b/>
                <w:sz w:val="22"/>
                <w:szCs w:val="22"/>
              </w:rPr>
              <w:t>25 185.60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5E1360C" w14:textId="24062C3D" w:rsidR="00675C6C" w:rsidRDefault="00675C6C" w:rsidP="0005331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</w:p>
        </w:tc>
      </w:tr>
      <w:tr w:rsidR="00675C6C" w14:paraId="21E60FFD" w14:textId="77777777" w:rsidTr="00053315">
        <w:trPr>
          <w:cantSplit/>
        </w:trPr>
        <w:tc>
          <w:tcPr>
            <w:tcW w:w="9498" w:type="dxa"/>
          </w:tcPr>
          <w:p w14:paraId="51C8DA40" w14:textId="77777777" w:rsidR="00675C6C" w:rsidRPr="001D1EEC" w:rsidRDefault="00675C6C" w:rsidP="0005331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675C6C">
              <w:rPr>
                <w:b/>
                <w:sz w:val="22"/>
                <w:szCs w:val="22"/>
              </w:rPr>
              <w:t>Olympus Polska Sp. z o.o.</w:t>
            </w:r>
          </w:p>
          <w:p w14:paraId="2169B5AC" w14:textId="77777777" w:rsidR="00675C6C" w:rsidRPr="001D1EEC" w:rsidRDefault="00675C6C" w:rsidP="00053315">
            <w:pPr>
              <w:spacing w:line="276" w:lineRule="auto"/>
              <w:rPr>
                <w:bCs/>
                <w:sz w:val="22"/>
                <w:szCs w:val="22"/>
              </w:rPr>
            </w:pPr>
            <w:r w:rsidRPr="00675C6C">
              <w:rPr>
                <w:bCs/>
                <w:sz w:val="22"/>
                <w:szCs w:val="22"/>
              </w:rPr>
              <w:t>ul. Wynalazek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675C6C">
              <w:rPr>
                <w:bCs/>
                <w:sz w:val="22"/>
                <w:szCs w:val="22"/>
              </w:rPr>
              <w:t>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675C6C">
              <w:rPr>
                <w:bCs/>
                <w:sz w:val="22"/>
                <w:szCs w:val="22"/>
              </w:rPr>
              <w:t>02-677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675C6C">
              <w:rPr>
                <w:bCs/>
                <w:sz w:val="22"/>
                <w:szCs w:val="22"/>
              </w:rPr>
              <w:t>Warszawa</w:t>
            </w:r>
          </w:p>
          <w:p w14:paraId="6F6B5AF4" w14:textId="77777777" w:rsidR="00675C6C" w:rsidRDefault="00675C6C" w:rsidP="000533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8D29D2" w14:textId="77777777" w:rsidR="00675C6C" w:rsidRPr="00211A34" w:rsidRDefault="00675C6C" w:rsidP="000533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675C6C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75C6C">
              <w:rPr>
                <w:color w:val="000000"/>
                <w:sz w:val="22"/>
                <w:szCs w:val="22"/>
              </w:rPr>
              <w:t>Pakiet 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75C6C">
              <w:rPr>
                <w:b/>
                <w:sz w:val="22"/>
                <w:szCs w:val="22"/>
              </w:rPr>
              <w:t>241 343.28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6438DB" w14:textId="3FD9DD28" w:rsidR="00675C6C" w:rsidRDefault="00675C6C" w:rsidP="0005331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</w:p>
        </w:tc>
      </w:tr>
      <w:tr w:rsidR="00675C6C" w14:paraId="566AD3BE" w14:textId="77777777" w:rsidTr="00053315">
        <w:trPr>
          <w:cantSplit/>
        </w:trPr>
        <w:tc>
          <w:tcPr>
            <w:tcW w:w="9498" w:type="dxa"/>
          </w:tcPr>
          <w:p w14:paraId="12001C01" w14:textId="77777777" w:rsidR="00675C6C" w:rsidRPr="001D1EEC" w:rsidRDefault="00675C6C" w:rsidP="0005331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675C6C">
              <w:rPr>
                <w:b/>
                <w:sz w:val="22"/>
                <w:szCs w:val="22"/>
              </w:rPr>
              <w:t>Bialmed Sp. z o.o.</w:t>
            </w:r>
          </w:p>
          <w:p w14:paraId="293F0398" w14:textId="77777777" w:rsidR="00675C6C" w:rsidRPr="001D1EEC" w:rsidRDefault="00675C6C" w:rsidP="00053315">
            <w:pPr>
              <w:spacing w:line="276" w:lineRule="auto"/>
              <w:rPr>
                <w:bCs/>
                <w:sz w:val="22"/>
                <w:szCs w:val="22"/>
              </w:rPr>
            </w:pPr>
            <w:r w:rsidRPr="00675C6C">
              <w:rPr>
                <w:bCs/>
                <w:sz w:val="22"/>
                <w:szCs w:val="22"/>
              </w:rPr>
              <w:t>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675C6C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675C6C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675C6C">
              <w:rPr>
                <w:bCs/>
                <w:sz w:val="22"/>
                <w:szCs w:val="22"/>
              </w:rPr>
              <w:t>Warszawa</w:t>
            </w:r>
          </w:p>
          <w:p w14:paraId="71799EA8" w14:textId="77777777" w:rsidR="00675C6C" w:rsidRDefault="00675C6C" w:rsidP="000533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C874F6" w14:textId="77777777" w:rsidR="00675C6C" w:rsidRPr="00211A34" w:rsidRDefault="00675C6C" w:rsidP="000533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675C6C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75C6C">
              <w:rPr>
                <w:color w:val="000000"/>
                <w:sz w:val="22"/>
                <w:szCs w:val="22"/>
              </w:rPr>
              <w:t>Pakiet 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75C6C">
              <w:rPr>
                <w:b/>
                <w:sz w:val="22"/>
                <w:szCs w:val="22"/>
              </w:rPr>
              <w:t>26 163.54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AB3707" w14:textId="44DF26A2" w:rsidR="00675C6C" w:rsidRDefault="00675C6C" w:rsidP="0005331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</w:p>
        </w:tc>
      </w:tr>
    </w:tbl>
    <w:p w14:paraId="0B86D3EB" w14:textId="77777777" w:rsidR="007118DB" w:rsidRPr="007118DB" w:rsidRDefault="007118DB" w:rsidP="007118DB">
      <w:pPr>
        <w:spacing w:before="240" w:after="120"/>
        <w:jc w:val="both"/>
        <w:rPr>
          <w:b/>
          <w:bCs/>
          <w:color w:val="000000"/>
          <w:u w:val="single"/>
        </w:rPr>
      </w:pPr>
      <w:r w:rsidRPr="007118DB">
        <w:rPr>
          <w:b/>
          <w:bCs/>
          <w:color w:val="000000"/>
          <w:u w:val="single"/>
        </w:rPr>
        <w:lastRenderedPageBreak/>
        <w:t>Uzasadnienie wyboru:</w:t>
      </w:r>
    </w:p>
    <w:p w14:paraId="5C2C510B" w14:textId="1A61DEB7" w:rsidR="007118DB" w:rsidRPr="007118DB" w:rsidRDefault="007118DB" w:rsidP="007118DB">
      <w:pPr>
        <w:spacing w:before="240" w:after="120"/>
        <w:jc w:val="both"/>
        <w:rPr>
          <w:color w:val="000000"/>
        </w:rPr>
      </w:pPr>
      <w:r w:rsidRPr="007118DB">
        <w:rPr>
          <w:color w:val="000000"/>
        </w:rPr>
        <w:t>Oferty spełniają warunki zawarte w SWZ, w ustawie Prawo zamówień publicznych z dnia 11 września 2019 r.  (tekst jednolity Dz. U. z 2021 r. poz. 1129) oraz są najkorzystniejsze w kryteriach określonych w SWZ.</w:t>
      </w:r>
    </w:p>
    <w:p w14:paraId="719B6249" w14:textId="77777777" w:rsidR="007118DB" w:rsidRDefault="007118D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B4A15CF" w14:textId="5097FB95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28C0EB5" w14:textId="77777777" w:rsidTr="00596EA3">
        <w:tc>
          <w:tcPr>
            <w:tcW w:w="2169" w:type="dxa"/>
            <w:shd w:val="clear" w:color="auto" w:fill="F3F3F3"/>
          </w:tcPr>
          <w:p w14:paraId="443394B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9DD2D9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52BA08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5BB03C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75C6C" w:rsidRPr="00834EF4" w14:paraId="1F978D42" w14:textId="77777777" w:rsidTr="00053315">
        <w:tc>
          <w:tcPr>
            <w:tcW w:w="2169" w:type="dxa"/>
            <w:shd w:val="clear" w:color="auto" w:fill="auto"/>
          </w:tcPr>
          <w:p w14:paraId="721CF883" w14:textId="77777777" w:rsidR="00675C6C" w:rsidRPr="00211A34" w:rsidRDefault="00675C6C" w:rsidP="000533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75C6C">
              <w:rPr>
                <w:sz w:val="20"/>
                <w:szCs w:val="20"/>
              </w:rPr>
              <w:t>Pakiet 1</w:t>
            </w:r>
          </w:p>
        </w:tc>
        <w:tc>
          <w:tcPr>
            <w:tcW w:w="2793" w:type="dxa"/>
            <w:shd w:val="clear" w:color="auto" w:fill="auto"/>
          </w:tcPr>
          <w:p w14:paraId="5C76B3B9" w14:textId="77777777" w:rsidR="00675C6C" w:rsidRPr="00211A34" w:rsidRDefault="00675C6C" w:rsidP="0005331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75C6C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50D99D0B" w14:textId="77777777" w:rsidR="00675C6C" w:rsidRPr="00211A34" w:rsidRDefault="00675C6C" w:rsidP="00053315">
            <w:pPr>
              <w:rPr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75C6C">
              <w:rPr>
                <w:sz w:val="20"/>
                <w:szCs w:val="20"/>
              </w:rPr>
              <w:t>1</w:t>
            </w:r>
          </w:p>
          <w:p w14:paraId="476A8ADC" w14:textId="77777777" w:rsidR="00675C6C" w:rsidRPr="00211A34" w:rsidRDefault="00675C6C" w:rsidP="00053315">
            <w:pPr>
              <w:spacing w:after="40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75C6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D5DE7EC" w14:textId="77777777" w:rsidR="00675C6C" w:rsidRPr="00211A34" w:rsidRDefault="00675C6C" w:rsidP="000533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9725F1" w14:textId="77777777" w:rsidR="00675C6C" w:rsidRPr="00211A34" w:rsidRDefault="00675C6C" w:rsidP="00053315">
            <w:pPr>
              <w:jc w:val="center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 xml:space="preserve">  100,00</w:t>
            </w:r>
          </w:p>
        </w:tc>
      </w:tr>
      <w:tr w:rsidR="00675C6C" w:rsidRPr="00834EF4" w14:paraId="1DC7AFEF" w14:textId="77777777" w:rsidTr="00053315">
        <w:tc>
          <w:tcPr>
            <w:tcW w:w="2169" w:type="dxa"/>
            <w:shd w:val="clear" w:color="auto" w:fill="auto"/>
          </w:tcPr>
          <w:p w14:paraId="1412D673" w14:textId="77777777" w:rsidR="00675C6C" w:rsidRPr="00211A34" w:rsidRDefault="00675C6C" w:rsidP="000533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75C6C">
              <w:rPr>
                <w:sz w:val="20"/>
                <w:szCs w:val="20"/>
              </w:rPr>
              <w:t>Pakiet 2</w:t>
            </w:r>
          </w:p>
        </w:tc>
        <w:tc>
          <w:tcPr>
            <w:tcW w:w="2793" w:type="dxa"/>
            <w:shd w:val="clear" w:color="auto" w:fill="auto"/>
          </w:tcPr>
          <w:p w14:paraId="31B9B978" w14:textId="77777777" w:rsidR="00675C6C" w:rsidRPr="00211A34" w:rsidRDefault="00675C6C" w:rsidP="0005331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75C6C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3D0CF335" w14:textId="77777777" w:rsidR="00675C6C" w:rsidRPr="00211A34" w:rsidRDefault="00675C6C" w:rsidP="00053315">
            <w:pPr>
              <w:rPr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75C6C">
              <w:rPr>
                <w:sz w:val="20"/>
                <w:szCs w:val="20"/>
              </w:rPr>
              <w:t>1</w:t>
            </w:r>
          </w:p>
          <w:p w14:paraId="34DAFE17" w14:textId="77777777" w:rsidR="00675C6C" w:rsidRPr="00211A34" w:rsidRDefault="00675C6C" w:rsidP="00053315">
            <w:pPr>
              <w:spacing w:after="40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75C6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05276EC" w14:textId="77777777" w:rsidR="00675C6C" w:rsidRPr="00211A34" w:rsidRDefault="00675C6C" w:rsidP="000533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A908EA" w14:textId="77777777" w:rsidR="00675C6C" w:rsidRPr="00211A34" w:rsidRDefault="00675C6C" w:rsidP="00053315">
            <w:pPr>
              <w:jc w:val="center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 xml:space="preserve">  100,00</w:t>
            </w:r>
          </w:p>
        </w:tc>
      </w:tr>
      <w:tr w:rsidR="00675C6C" w:rsidRPr="00834EF4" w14:paraId="01407951" w14:textId="77777777" w:rsidTr="00053315">
        <w:tc>
          <w:tcPr>
            <w:tcW w:w="2169" w:type="dxa"/>
            <w:shd w:val="clear" w:color="auto" w:fill="auto"/>
          </w:tcPr>
          <w:p w14:paraId="10B51CC6" w14:textId="77777777" w:rsidR="00675C6C" w:rsidRPr="00211A34" w:rsidRDefault="00675C6C" w:rsidP="000533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75C6C">
              <w:rPr>
                <w:sz w:val="20"/>
                <w:szCs w:val="20"/>
              </w:rPr>
              <w:t>Pakiet 3</w:t>
            </w:r>
          </w:p>
        </w:tc>
        <w:tc>
          <w:tcPr>
            <w:tcW w:w="2793" w:type="dxa"/>
            <w:shd w:val="clear" w:color="auto" w:fill="auto"/>
          </w:tcPr>
          <w:p w14:paraId="0F1D8D35" w14:textId="77777777" w:rsidR="00675C6C" w:rsidRPr="00211A34" w:rsidRDefault="00675C6C" w:rsidP="0005331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75C6C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7BBEE359" w14:textId="77777777" w:rsidR="00675C6C" w:rsidRPr="00211A34" w:rsidRDefault="00675C6C" w:rsidP="00053315">
            <w:pPr>
              <w:rPr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75C6C">
              <w:rPr>
                <w:sz w:val="20"/>
                <w:szCs w:val="20"/>
              </w:rPr>
              <w:t>1</w:t>
            </w:r>
          </w:p>
          <w:p w14:paraId="6524B6E7" w14:textId="77777777" w:rsidR="00675C6C" w:rsidRPr="00211A34" w:rsidRDefault="00675C6C" w:rsidP="00053315">
            <w:pPr>
              <w:spacing w:after="40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75C6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C89B993" w14:textId="77777777" w:rsidR="00675C6C" w:rsidRPr="00675C6C" w:rsidRDefault="00675C6C" w:rsidP="00053315">
            <w:pPr>
              <w:spacing w:before="40" w:after="40"/>
              <w:rPr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1 - Cena - 60.00</w:t>
            </w:r>
          </w:p>
          <w:p w14:paraId="5AA10754" w14:textId="77777777" w:rsidR="00675C6C" w:rsidRPr="00211A34" w:rsidRDefault="00675C6C" w:rsidP="000533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2 - Jakość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A313EE" w14:textId="77777777" w:rsidR="00675C6C" w:rsidRPr="00211A34" w:rsidRDefault="00675C6C" w:rsidP="00053315">
            <w:pPr>
              <w:jc w:val="center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 xml:space="preserve">  100,00</w:t>
            </w:r>
          </w:p>
        </w:tc>
      </w:tr>
      <w:tr w:rsidR="00675C6C" w:rsidRPr="00834EF4" w14:paraId="3C1021D6" w14:textId="77777777" w:rsidTr="00053315">
        <w:tc>
          <w:tcPr>
            <w:tcW w:w="2169" w:type="dxa"/>
            <w:shd w:val="clear" w:color="auto" w:fill="auto"/>
          </w:tcPr>
          <w:p w14:paraId="7FB1C1A4" w14:textId="77777777" w:rsidR="00675C6C" w:rsidRPr="00211A34" w:rsidRDefault="00675C6C" w:rsidP="000533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75C6C">
              <w:rPr>
                <w:sz w:val="20"/>
                <w:szCs w:val="20"/>
              </w:rPr>
              <w:t>Pakiet 7</w:t>
            </w:r>
          </w:p>
        </w:tc>
        <w:tc>
          <w:tcPr>
            <w:tcW w:w="2793" w:type="dxa"/>
            <w:shd w:val="clear" w:color="auto" w:fill="auto"/>
          </w:tcPr>
          <w:p w14:paraId="615EBA12" w14:textId="77777777" w:rsidR="00675C6C" w:rsidRPr="00211A34" w:rsidRDefault="00675C6C" w:rsidP="0005331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75C6C">
              <w:rPr>
                <w:b/>
                <w:bCs/>
                <w:sz w:val="20"/>
                <w:szCs w:val="20"/>
              </w:rPr>
              <w:t>Bialmed Sp. z o.o.</w:t>
            </w:r>
          </w:p>
          <w:p w14:paraId="0A152A5F" w14:textId="77777777" w:rsidR="00675C6C" w:rsidRPr="00211A34" w:rsidRDefault="00675C6C" w:rsidP="00053315">
            <w:pPr>
              <w:rPr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75C6C">
              <w:rPr>
                <w:sz w:val="20"/>
                <w:szCs w:val="20"/>
              </w:rPr>
              <w:t>46/48/35</w:t>
            </w:r>
          </w:p>
          <w:p w14:paraId="69072C37" w14:textId="77777777" w:rsidR="00675C6C" w:rsidRPr="00211A34" w:rsidRDefault="00675C6C" w:rsidP="00053315">
            <w:pPr>
              <w:spacing w:after="40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75C6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338328A" w14:textId="77777777" w:rsidR="00675C6C" w:rsidRPr="00675C6C" w:rsidRDefault="00675C6C" w:rsidP="00053315">
            <w:pPr>
              <w:spacing w:before="40" w:after="40"/>
              <w:rPr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1 - Cena - 60.00</w:t>
            </w:r>
          </w:p>
          <w:p w14:paraId="2DF7BBF0" w14:textId="77777777" w:rsidR="00675C6C" w:rsidRPr="00211A34" w:rsidRDefault="00675C6C" w:rsidP="000533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>2 - Jakość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F1BDEE" w14:textId="77777777" w:rsidR="00675C6C" w:rsidRPr="00211A34" w:rsidRDefault="00675C6C" w:rsidP="00053315">
            <w:pPr>
              <w:jc w:val="center"/>
              <w:rPr>
                <w:color w:val="000000"/>
                <w:sz w:val="20"/>
                <w:szCs w:val="20"/>
              </w:rPr>
            </w:pPr>
            <w:r w:rsidRPr="00675C6C">
              <w:rPr>
                <w:sz w:val="20"/>
                <w:szCs w:val="20"/>
              </w:rPr>
              <w:t xml:space="preserve">  100,00</w:t>
            </w:r>
          </w:p>
        </w:tc>
      </w:tr>
    </w:tbl>
    <w:p w14:paraId="0C11ACF8" w14:textId="77777777" w:rsidR="00632AFC" w:rsidRDefault="00632AFC" w:rsidP="00632AFC">
      <w:pPr>
        <w:spacing w:after="40" w:line="276" w:lineRule="auto"/>
        <w:jc w:val="both"/>
      </w:pPr>
    </w:p>
    <w:p w14:paraId="35E64537" w14:textId="34892308" w:rsidR="00632AFC" w:rsidRDefault="00632AFC" w:rsidP="00632AFC">
      <w:pPr>
        <w:spacing w:after="40" w:line="276" w:lineRule="auto"/>
        <w:jc w:val="both"/>
      </w:pPr>
      <w:r>
        <w:t>Informacja o terminie zawarcia umowy:</w:t>
      </w:r>
    </w:p>
    <w:p w14:paraId="5DFA22C0" w14:textId="77777777" w:rsidR="00632AFC" w:rsidRDefault="00632AFC" w:rsidP="00632AF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Umowa w sprawie zamówienia publicznego, zgodnie z art. 264 ust. 1 ustawy Pzp, zostanie zawarta, z uwzględnieniem art. 577 ustawy Pzp, w terminie nie krótszym niż 10 dni od dnia przesłania niniejszego zawiadomienia o wyborze najkorzystniejszej oferty.</w:t>
      </w:r>
    </w:p>
    <w:p w14:paraId="6013FC6F" w14:textId="77777777" w:rsidR="00632AFC" w:rsidRDefault="00632AFC" w:rsidP="00632AFC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Umowa w sprawie zamówienia publicznego może być zawarta przed upływem terminu, o którym mowa powyżej, jeżeli zachodzą okoliczności wymienione w art. 264 ust. 2 ustawy Pzp.</w:t>
      </w:r>
    </w:p>
    <w:p w14:paraId="51EEE86E" w14:textId="0AEBC9B5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557AE0F" w14:textId="71167E95" w:rsidR="008642B3" w:rsidRPr="00D168A0" w:rsidRDefault="00675C6C" w:rsidP="00D168A0">
      <w:pPr>
        <w:jc w:val="right"/>
        <w:rPr>
          <w:sz w:val="32"/>
          <w:szCs w:val="32"/>
        </w:rPr>
      </w:pPr>
      <w:r w:rsidRPr="00675C6C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9D925" w14:textId="77777777" w:rsidR="00E84891" w:rsidRDefault="00E84891">
      <w:r>
        <w:separator/>
      </w:r>
    </w:p>
  </w:endnote>
  <w:endnote w:type="continuationSeparator" w:id="0">
    <w:p w14:paraId="3653C5A0" w14:textId="77777777" w:rsidR="00E84891" w:rsidRDefault="00E84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8E38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4FC3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D5DE1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5A15C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DF9B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4137B" w14:textId="77777777" w:rsidR="00E84891" w:rsidRDefault="00E84891">
      <w:r>
        <w:separator/>
      </w:r>
    </w:p>
  </w:footnote>
  <w:footnote w:type="continuationSeparator" w:id="0">
    <w:p w14:paraId="5DEBA238" w14:textId="77777777" w:rsidR="00E84891" w:rsidRDefault="00E84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0F9B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AB2D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EDA6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891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32AFC"/>
    <w:rsid w:val="00644DCB"/>
    <w:rsid w:val="00657C1E"/>
    <w:rsid w:val="00675C6C"/>
    <w:rsid w:val="006E3089"/>
    <w:rsid w:val="007118DB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4891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FA1F4"/>
  <w15:chartTrackingRefBased/>
  <w15:docId w15:val="{92650E88-036C-46B6-845D-B562BB58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418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1899-12-31T23:00:00Z</cp:lastPrinted>
  <dcterms:created xsi:type="dcterms:W3CDTF">2021-11-23T08:14:00Z</dcterms:created>
  <dcterms:modified xsi:type="dcterms:W3CDTF">2021-11-23T08:27:00Z</dcterms:modified>
</cp:coreProperties>
</file>