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1A116" w14:textId="4568DF02" w:rsidR="00D665F5" w:rsidRDefault="001525AF" w:rsidP="00D665F5">
      <w:pPr>
        <w:spacing w:after="240"/>
        <w:jc w:val="right"/>
        <w:rPr>
          <w:sz w:val="22"/>
          <w:szCs w:val="22"/>
        </w:rPr>
      </w:pPr>
      <w:r w:rsidRPr="001525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25AF">
        <w:rPr>
          <w:sz w:val="22"/>
          <w:szCs w:val="22"/>
        </w:rPr>
        <w:t>2021-</w:t>
      </w:r>
      <w:r w:rsidR="003D62C0">
        <w:rPr>
          <w:sz w:val="22"/>
          <w:szCs w:val="22"/>
        </w:rPr>
        <w:t>11</w:t>
      </w:r>
      <w:r w:rsidRPr="001525AF">
        <w:rPr>
          <w:sz w:val="22"/>
          <w:szCs w:val="22"/>
        </w:rPr>
        <w:t>-</w:t>
      </w:r>
      <w:r w:rsidR="003D62C0">
        <w:rPr>
          <w:sz w:val="22"/>
          <w:szCs w:val="22"/>
        </w:rPr>
        <w:t>22</w:t>
      </w:r>
    </w:p>
    <w:p w14:paraId="734DA4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4BD136F" w14:textId="77777777" w:rsidR="001525AF" w:rsidRPr="001525AF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Akademia Górniczo - Hutnicza</w:t>
      </w:r>
    </w:p>
    <w:p w14:paraId="649F3C33" w14:textId="77777777" w:rsidR="001525AF" w:rsidRPr="001525AF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im. Stanisława Staszica w Krakowie</w:t>
      </w:r>
    </w:p>
    <w:p w14:paraId="4BD5572E" w14:textId="77777777" w:rsidR="00D665F5" w:rsidRPr="00D91931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Dział Zamówień Publicznych</w:t>
      </w:r>
    </w:p>
    <w:p w14:paraId="527E53B4" w14:textId="77777777" w:rsidR="00D665F5" w:rsidRPr="00BD5546" w:rsidRDefault="001525AF" w:rsidP="00D665F5">
      <w:pPr>
        <w:rPr>
          <w:sz w:val="22"/>
          <w:szCs w:val="22"/>
        </w:rPr>
      </w:pPr>
      <w:r w:rsidRPr="001525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25AF">
        <w:rPr>
          <w:sz w:val="22"/>
          <w:szCs w:val="22"/>
        </w:rPr>
        <w:t>30</w:t>
      </w:r>
    </w:p>
    <w:p w14:paraId="535E11FB" w14:textId="77777777" w:rsidR="00D665F5" w:rsidRPr="00BD5546" w:rsidRDefault="001525AF" w:rsidP="00D665F5">
      <w:pPr>
        <w:rPr>
          <w:sz w:val="22"/>
          <w:szCs w:val="22"/>
        </w:rPr>
      </w:pPr>
      <w:r w:rsidRPr="001525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25AF">
        <w:rPr>
          <w:sz w:val="22"/>
          <w:szCs w:val="22"/>
        </w:rPr>
        <w:t>Kraków</w:t>
      </w:r>
    </w:p>
    <w:p w14:paraId="5AE4B21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91B38B" w14:textId="14FECAA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25AF" w:rsidRPr="001525AF">
        <w:rPr>
          <w:b/>
          <w:sz w:val="22"/>
          <w:szCs w:val="22"/>
        </w:rPr>
        <w:t>KC-zp.272-</w:t>
      </w:r>
      <w:r w:rsidR="003D62C0">
        <w:rPr>
          <w:b/>
          <w:sz w:val="22"/>
          <w:szCs w:val="22"/>
        </w:rPr>
        <w:t>627</w:t>
      </w:r>
      <w:r w:rsidR="001525AF" w:rsidRPr="001525AF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7AA187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C605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DACAF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A958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C709D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25AF" w:rsidRPr="001525A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6E73355" w14:textId="77777777" w:rsidR="000376F8" w:rsidRDefault="000376F8" w:rsidP="000376F8">
      <w:pPr>
        <w:spacing w:before="120" w:line="276" w:lineRule="auto"/>
        <w:jc w:val="both"/>
        <w:rPr>
          <w:b/>
          <w:sz w:val="22"/>
          <w:szCs w:val="22"/>
        </w:rPr>
      </w:pPr>
      <w:r w:rsidRPr="000376F8">
        <w:rPr>
          <w:b/>
          <w:sz w:val="22"/>
          <w:szCs w:val="22"/>
        </w:rPr>
        <w:t>usługa przeprowadzenia szkolenia w zakresie - CASE TEACHING METHOD w wersji online dla pracowników AGH - KC-zp.272-627/21</w:t>
      </w:r>
      <w:r>
        <w:rPr>
          <w:b/>
          <w:sz w:val="22"/>
          <w:szCs w:val="22"/>
        </w:rPr>
        <w:t xml:space="preserve"> </w:t>
      </w:r>
    </w:p>
    <w:p w14:paraId="2689BE31" w14:textId="1C20F1C1" w:rsidR="00D665F5" w:rsidRPr="00577BC6" w:rsidRDefault="00D665F5" w:rsidP="000376F8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25AF" w:rsidRPr="001525AF">
        <w:rPr>
          <w:sz w:val="22"/>
          <w:szCs w:val="22"/>
        </w:rPr>
        <w:t>(Dz.U.</w:t>
      </w:r>
      <w:r w:rsidR="000376F8">
        <w:rPr>
          <w:sz w:val="22"/>
          <w:szCs w:val="22"/>
        </w:rPr>
        <w:t>2021</w:t>
      </w:r>
      <w:r w:rsidR="001525AF" w:rsidRPr="001525AF">
        <w:rPr>
          <w:sz w:val="22"/>
          <w:szCs w:val="22"/>
        </w:rPr>
        <w:t xml:space="preserve"> poz. </w:t>
      </w:r>
      <w:r w:rsidR="000376F8">
        <w:rPr>
          <w:sz w:val="22"/>
          <w:szCs w:val="22"/>
        </w:rPr>
        <w:t>1129</w:t>
      </w:r>
      <w:r w:rsidR="001525AF" w:rsidRPr="001525AF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522510" w14:textId="0AFDF92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76F8">
        <w:rPr>
          <w:sz w:val="22"/>
          <w:szCs w:val="22"/>
        </w:rPr>
        <w:t>22</w:t>
      </w:r>
      <w:r w:rsidR="001525AF" w:rsidRPr="001525AF">
        <w:rPr>
          <w:sz w:val="22"/>
          <w:szCs w:val="22"/>
        </w:rPr>
        <w:t>/</w:t>
      </w:r>
      <w:r w:rsidR="000376F8">
        <w:rPr>
          <w:sz w:val="22"/>
          <w:szCs w:val="22"/>
        </w:rPr>
        <w:t>11</w:t>
      </w:r>
      <w:r w:rsidR="001525AF" w:rsidRPr="001525AF">
        <w:rPr>
          <w:sz w:val="22"/>
          <w:szCs w:val="22"/>
        </w:rPr>
        <w:t>/2021</w:t>
      </w:r>
      <w:r w:rsidR="00FF4AB1" w:rsidRPr="00577BC6">
        <w:rPr>
          <w:sz w:val="22"/>
          <w:szCs w:val="22"/>
        </w:rPr>
        <w:t xml:space="preserve"> o godz. </w:t>
      </w:r>
      <w:r w:rsidR="001525AF" w:rsidRPr="001525AF">
        <w:rPr>
          <w:sz w:val="22"/>
          <w:szCs w:val="22"/>
        </w:rPr>
        <w:t>1</w:t>
      </w:r>
      <w:r w:rsidR="000376F8">
        <w:rPr>
          <w:sz w:val="22"/>
          <w:szCs w:val="22"/>
        </w:rPr>
        <w:t>2</w:t>
      </w:r>
      <w:r w:rsidR="001525AF" w:rsidRPr="001525AF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861414" w14:textId="77777777" w:rsidTr="003F57CD">
        <w:tc>
          <w:tcPr>
            <w:tcW w:w="993" w:type="dxa"/>
            <w:shd w:val="clear" w:color="auto" w:fill="auto"/>
            <w:vAlign w:val="center"/>
          </w:tcPr>
          <w:p w14:paraId="236480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9BBB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7EBF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25AF" w:rsidRPr="00493F8C" w14:paraId="29CE8F95" w14:textId="77777777" w:rsidTr="00A428DC">
        <w:tc>
          <w:tcPr>
            <w:tcW w:w="993" w:type="dxa"/>
            <w:shd w:val="clear" w:color="auto" w:fill="auto"/>
            <w:vAlign w:val="center"/>
          </w:tcPr>
          <w:p w14:paraId="65BD1709" w14:textId="77777777" w:rsidR="001525AF" w:rsidRPr="00490DC0" w:rsidRDefault="001525AF" w:rsidP="00A428DC">
            <w:pPr>
              <w:spacing w:before="120" w:after="120"/>
              <w:jc w:val="center"/>
            </w:pPr>
            <w:r w:rsidRPr="001525AF">
              <w:t>1</w:t>
            </w:r>
          </w:p>
        </w:tc>
        <w:tc>
          <w:tcPr>
            <w:tcW w:w="5244" w:type="dxa"/>
            <w:shd w:val="clear" w:color="auto" w:fill="auto"/>
          </w:tcPr>
          <w:p w14:paraId="3B8C7B4B" w14:textId="77777777" w:rsidR="003D62C0" w:rsidRDefault="003D62C0" w:rsidP="00A428DC">
            <w:r>
              <w:t>Karolina Mikołajczak-Stasiak</w:t>
            </w:r>
          </w:p>
          <w:p w14:paraId="390131C3" w14:textId="77777777" w:rsidR="003D62C0" w:rsidRDefault="003D62C0" w:rsidP="00A428DC">
            <w:pPr>
              <w:spacing w:after="40"/>
              <w:jc w:val="both"/>
            </w:pPr>
            <w:r w:rsidRPr="003D62C0">
              <w:t>ul. Łodzianka 2R</w:t>
            </w:r>
            <w:r w:rsidRPr="003D62C0">
              <w:t xml:space="preserve"> </w:t>
            </w:r>
          </w:p>
          <w:p w14:paraId="47B784B4" w14:textId="7755FE14" w:rsidR="001525AF" w:rsidRPr="00490DC0" w:rsidRDefault="003D62C0" w:rsidP="00A428DC">
            <w:pPr>
              <w:spacing w:after="40"/>
              <w:jc w:val="both"/>
            </w:pPr>
            <w:r w:rsidRPr="003D62C0">
              <w:t xml:space="preserve">91-527 Łódź,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6AC9DA" w14:textId="2C2EC3FF" w:rsidR="001525AF" w:rsidRPr="00490DC0" w:rsidRDefault="003D62C0" w:rsidP="00A428DC">
            <w:pPr>
              <w:spacing w:before="120" w:after="120"/>
              <w:jc w:val="both"/>
            </w:pPr>
            <w:r>
              <w:t>21 000</w:t>
            </w:r>
            <w:r w:rsidR="001525AF" w:rsidRPr="001525AF">
              <w:t>.00 zł</w:t>
            </w:r>
          </w:p>
        </w:tc>
      </w:tr>
      <w:tr w:rsidR="001525AF" w:rsidRPr="00493F8C" w14:paraId="0B1EAEC3" w14:textId="77777777" w:rsidTr="00A428DC">
        <w:tc>
          <w:tcPr>
            <w:tcW w:w="993" w:type="dxa"/>
            <w:shd w:val="clear" w:color="auto" w:fill="auto"/>
            <w:vAlign w:val="center"/>
          </w:tcPr>
          <w:p w14:paraId="7467035E" w14:textId="77777777" w:rsidR="001525AF" w:rsidRPr="00490DC0" w:rsidRDefault="001525AF" w:rsidP="00A428DC">
            <w:pPr>
              <w:spacing w:before="120" w:after="120"/>
              <w:jc w:val="center"/>
            </w:pPr>
            <w:r w:rsidRPr="001525AF">
              <w:t>2</w:t>
            </w:r>
          </w:p>
        </w:tc>
        <w:tc>
          <w:tcPr>
            <w:tcW w:w="5244" w:type="dxa"/>
            <w:shd w:val="clear" w:color="auto" w:fill="auto"/>
          </w:tcPr>
          <w:p w14:paraId="44E8CC02" w14:textId="77777777" w:rsidR="00835F94" w:rsidRDefault="00835F94" w:rsidP="00A428DC">
            <w:r w:rsidRPr="00835F94">
              <w:t>Avista Education Sp. z o.o.</w:t>
            </w:r>
          </w:p>
          <w:p w14:paraId="2189FD97" w14:textId="77777777" w:rsidR="00835F94" w:rsidRDefault="00835F94" w:rsidP="00A428DC">
            <w:pPr>
              <w:spacing w:after="40"/>
              <w:jc w:val="both"/>
            </w:pPr>
            <w:r w:rsidRPr="00835F94">
              <w:t xml:space="preserve">ul. Marszałkowska 126/134, </w:t>
            </w:r>
          </w:p>
          <w:p w14:paraId="639DC038" w14:textId="1282086D" w:rsidR="001525AF" w:rsidRPr="00490DC0" w:rsidRDefault="00835F94" w:rsidP="00A428DC">
            <w:pPr>
              <w:spacing w:after="40"/>
              <w:jc w:val="both"/>
            </w:pPr>
            <w:r w:rsidRPr="00835F94">
              <w:t>00-008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41C4E" w14:textId="33991CA3" w:rsidR="001525AF" w:rsidRPr="00490DC0" w:rsidRDefault="00835F94" w:rsidP="00A428DC">
            <w:pPr>
              <w:spacing w:before="120" w:after="120"/>
              <w:jc w:val="both"/>
            </w:pPr>
            <w:r>
              <w:t>9</w:t>
            </w:r>
            <w:r w:rsidR="001525AF" w:rsidRPr="001525AF">
              <w:t xml:space="preserve"> </w:t>
            </w:r>
            <w:r>
              <w:t>184</w:t>
            </w:r>
            <w:r w:rsidR="001525AF" w:rsidRPr="001525AF">
              <w:t>.00 zł</w:t>
            </w:r>
          </w:p>
        </w:tc>
      </w:tr>
      <w:tr w:rsidR="001525AF" w:rsidRPr="00493F8C" w14:paraId="1E32135A" w14:textId="77777777" w:rsidTr="00A428DC">
        <w:tc>
          <w:tcPr>
            <w:tcW w:w="993" w:type="dxa"/>
            <w:shd w:val="clear" w:color="auto" w:fill="auto"/>
            <w:vAlign w:val="center"/>
          </w:tcPr>
          <w:p w14:paraId="33231AD3" w14:textId="77777777" w:rsidR="001525AF" w:rsidRPr="00490DC0" w:rsidRDefault="001525AF" w:rsidP="00A428DC">
            <w:pPr>
              <w:spacing w:before="120" w:after="120"/>
              <w:jc w:val="center"/>
            </w:pPr>
            <w:r w:rsidRPr="001525AF">
              <w:t>3</w:t>
            </w:r>
          </w:p>
        </w:tc>
        <w:tc>
          <w:tcPr>
            <w:tcW w:w="5244" w:type="dxa"/>
            <w:shd w:val="clear" w:color="auto" w:fill="auto"/>
          </w:tcPr>
          <w:p w14:paraId="64C8DC07" w14:textId="29586D14" w:rsidR="001525AF" w:rsidRPr="00C41CD2" w:rsidRDefault="00835F94" w:rsidP="00A428DC">
            <w:pPr>
              <w:spacing w:before="40"/>
              <w:rPr>
                <w:lang w:val="en-US"/>
              </w:rPr>
            </w:pPr>
            <w:r w:rsidRPr="00C41CD2">
              <w:rPr>
                <w:lang w:val="en-US"/>
              </w:rPr>
              <w:t>TechElf sp.z o.o</w:t>
            </w:r>
            <w:r w:rsidR="001525AF" w:rsidRPr="00C41CD2">
              <w:rPr>
                <w:lang w:val="en-US"/>
              </w:rPr>
              <w:t>.</w:t>
            </w:r>
          </w:p>
          <w:p w14:paraId="6AD50D08" w14:textId="45F5978F" w:rsidR="00C41CD2" w:rsidRDefault="00C41CD2" w:rsidP="00A428DC">
            <w:pPr>
              <w:spacing w:after="40"/>
              <w:jc w:val="both"/>
            </w:pPr>
            <w:r>
              <w:t xml:space="preserve">Ul. </w:t>
            </w:r>
            <w:r>
              <w:t>. M</w:t>
            </w:r>
            <w:r>
              <w:t>azowiecka</w:t>
            </w:r>
            <w:r>
              <w:t xml:space="preserve"> 11 </w:t>
            </w:r>
            <w:r>
              <w:t>lok.</w:t>
            </w:r>
            <w:r>
              <w:t xml:space="preserve"> 49</w:t>
            </w:r>
          </w:p>
          <w:p w14:paraId="139FDAE9" w14:textId="5D21DACC" w:rsidR="001525AF" w:rsidRPr="00490DC0" w:rsidRDefault="00C41CD2" w:rsidP="00A428DC">
            <w:pPr>
              <w:spacing w:after="40"/>
              <w:jc w:val="both"/>
            </w:pPr>
            <w:r>
              <w:t xml:space="preserve">00-052 </w:t>
            </w:r>
            <w: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DC8ED" w14:textId="3841CFD8" w:rsidR="001525AF" w:rsidRPr="00490DC0" w:rsidRDefault="00C41CD2" w:rsidP="00A428DC">
            <w:pPr>
              <w:spacing w:before="120" w:after="120"/>
              <w:jc w:val="both"/>
            </w:pPr>
            <w:r>
              <w:t>13 952,00</w:t>
            </w:r>
          </w:p>
        </w:tc>
      </w:tr>
      <w:tr w:rsidR="001525AF" w:rsidRPr="00493F8C" w14:paraId="77F87A93" w14:textId="77777777" w:rsidTr="00A428DC">
        <w:tc>
          <w:tcPr>
            <w:tcW w:w="993" w:type="dxa"/>
            <w:shd w:val="clear" w:color="auto" w:fill="auto"/>
            <w:vAlign w:val="center"/>
          </w:tcPr>
          <w:p w14:paraId="021D22DD" w14:textId="77777777" w:rsidR="001525AF" w:rsidRPr="00490DC0" w:rsidRDefault="001525AF" w:rsidP="00A428DC">
            <w:pPr>
              <w:spacing w:before="120" w:after="120"/>
              <w:jc w:val="center"/>
            </w:pPr>
            <w:r w:rsidRPr="001525AF">
              <w:t>4</w:t>
            </w:r>
          </w:p>
        </w:tc>
        <w:tc>
          <w:tcPr>
            <w:tcW w:w="5244" w:type="dxa"/>
            <w:shd w:val="clear" w:color="auto" w:fill="auto"/>
          </w:tcPr>
          <w:p w14:paraId="0E3B9B5B" w14:textId="77777777" w:rsidR="00C41CD2" w:rsidRDefault="00C41CD2" w:rsidP="00A428DC">
            <w:r>
              <w:t>MrCertified Sp. z o. o</w:t>
            </w:r>
          </w:p>
          <w:p w14:paraId="1F813B46" w14:textId="77777777" w:rsidR="00C41CD2" w:rsidRDefault="00C41CD2" w:rsidP="00A428DC">
            <w:pPr>
              <w:spacing w:after="40"/>
              <w:jc w:val="both"/>
            </w:pPr>
            <w:r>
              <w:t>ul. Żurawia 43</w:t>
            </w:r>
          </w:p>
          <w:p w14:paraId="469E0618" w14:textId="1B43D814" w:rsidR="001525AF" w:rsidRPr="00490DC0" w:rsidRDefault="00C41CD2" w:rsidP="00A428DC">
            <w:pPr>
              <w:spacing w:after="40"/>
              <w:jc w:val="both"/>
            </w:pPr>
            <w:r>
              <w:t>00</w:t>
            </w:r>
            <w:r w:rsidR="001525AF" w:rsidRPr="001525AF">
              <w:t>-6</w:t>
            </w:r>
            <w:r>
              <w:t>8</w:t>
            </w:r>
            <w:r w:rsidR="001525AF" w:rsidRPr="001525AF">
              <w:t>0</w:t>
            </w:r>
            <w:r w:rsidR="001525AF" w:rsidRPr="00490DC0">
              <w:t xml:space="preserve"> </w:t>
            </w:r>
            <w: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CA37B" w14:textId="5A93C965" w:rsidR="001525AF" w:rsidRPr="00490DC0" w:rsidRDefault="00C41CD2" w:rsidP="00A428DC">
            <w:pPr>
              <w:spacing w:before="120" w:after="120"/>
              <w:jc w:val="both"/>
            </w:pPr>
            <w:r>
              <w:t>14</w:t>
            </w:r>
            <w:r>
              <w:t xml:space="preserve"> </w:t>
            </w:r>
            <w:r>
              <w:t>816.00</w:t>
            </w:r>
            <w:r>
              <w:t xml:space="preserve"> </w:t>
            </w:r>
            <w:r w:rsidR="001525AF" w:rsidRPr="001525AF">
              <w:t>zł</w:t>
            </w:r>
          </w:p>
        </w:tc>
      </w:tr>
      <w:tr w:rsidR="001525AF" w:rsidRPr="00493F8C" w14:paraId="17F8D224" w14:textId="77777777" w:rsidTr="00A428DC">
        <w:tc>
          <w:tcPr>
            <w:tcW w:w="993" w:type="dxa"/>
            <w:shd w:val="clear" w:color="auto" w:fill="auto"/>
            <w:vAlign w:val="center"/>
          </w:tcPr>
          <w:p w14:paraId="128351E4" w14:textId="77777777" w:rsidR="001525AF" w:rsidRPr="00490DC0" w:rsidRDefault="001525AF" w:rsidP="00A428DC">
            <w:pPr>
              <w:spacing w:before="120" w:after="120"/>
              <w:jc w:val="center"/>
            </w:pPr>
            <w:r w:rsidRPr="001525AF">
              <w:t>5</w:t>
            </w:r>
          </w:p>
        </w:tc>
        <w:tc>
          <w:tcPr>
            <w:tcW w:w="5244" w:type="dxa"/>
            <w:shd w:val="clear" w:color="auto" w:fill="auto"/>
          </w:tcPr>
          <w:p w14:paraId="52E94E4D" w14:textId="4715E4AE" w:rsidR="001525AF" w:rsidRPr="00490DC0" w:rsidRDefault="000376F8" w:rsidP="00A428DC">
            <w:pPr>
              <w:spacing w:before="40"/>
            </w:pPr>
            <w:r>
              <w:t>ZESPÓŁ EKSPERTÓW MANAGER Pelczar sp. j</w:t>
            </w:r>
            <w:r w:rsidR="001525AF" w:rsidRPr="001525AF">
              <w:t>.</w:t>
            </w:r>
          </w:p>
          <w:p w14:paraId="180DC652" w14:textId="77777777" w:rsidR="000376F8" w:rsidRDefault="000376F8" w:rsidP="00A428DC">
            <w:pPr>
              <w:spacing w:after="40"/>
              <w:jc w:val="both"/>
            </w:pPr>
            <w:r w:rsidRPr="000376F8">
              <w:t xml:space="preserve">ul. Czyżówka 14, lok 0.9 </w:t>
            </w:r>
          </w:p>
          <w:p w14:paraId="1BCBCEBF" w14:textId="637DF288" w:rsidR="001525AF" w:rsidRPr="00490DC0" w:rsidRDefault="000376F8" w:rsidP="00A428DC">
            <w:pPr>
              <w:spacing w:after="40"/>
              <w:jc w:val="both"/>
            </w:pPr>
            <w:r w:rsidRPr="000376F8">
              <w:t>30-526 Krakó</w:t>
            </w:r>
            <w:r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72C3B" w14:textId="3789852A" w:rsidR="001525AF" w:rsidRPr="00490DC0" w:rsidRDefault="000376F8" w:rsidP="00A428DC">
            <w:pPr>
              <w:spacing w:before="120" w:after="120"/>
              <w:jc w:val="both"/>
            </w:pPr>
            <w:r>
              <w:t>24</w:t>
            </w:r>
            <w:r>
              <w:t xml:space="preserve"> </w:t>
            </w:r>
            <w:r>
              <w:t>560</w:t>
            </w:r>
            <w:r w:rsidR="001525AF" w:rsidRPr="001525AF">
              <w:t>.00 zł</w:t>
            </w:r>
          </w:p>
        </w:tc>
      </w:tr>
    </w:tbl>
    <w:p w14:paraId="54E618F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A577F5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898E" w14:textId="77777777" w:rsidR="006452BB" w:rsidRDefault="006452BB">
      <w:r>
        <w:separator/>
      </w:r>
    </w:p>
  </w:endnote>
  <w:endnote w:type="continuationSeparator" w:id="0">
    <w:p w14:paraId="253CEB12" w14:textId="77777777" w:rsidR="006452BB" w:rsidRDefault="0064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09D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79A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06A8D" w14:textId="63F14E7E" w:rsidR="009F189D" w:rsidRDefault="00E345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9D4DFF" wp14:editId="68D58F8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EB902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4146E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AF4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0433C" w14:textId="77777777" w:rsidR="009F189D" w:rsidRDefault="009F189D">
    <w:pPr>
      <w:pStyle w:val="Stopka"/>
      <w:tabs>
        <w:tab w:val="clear" w:pos="4536"/>
      </w:tabs>
      <w:jc w:val="center"/>
    </w:pPr>
  </w:p>
  <w:p w14:paraId="74E000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98FCA" w14:textId="77777777" w:rsidR="006452BB" w:rsidRDefault="006452BB">
      <w:r>
        <w:separator/>
      </w:r>
    </w:p>
  </w:footnote>
  <w:footnote w:type="continuationSeparator" w:id="0">
    <w:p w14:paraId="4BA69CB2" w14:textId="77777777" w:rsidR="006452BB" w:rsidRDefault="00645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00B9" w14:textId="2D90BDBF" w:rsidR="001525AF" w:rsidRDefault="007C0EF6">
    <w:pPr>
      <w:pStyle w:val="Nagwek"/>
    </w:pPr>
    <w:r>
      <w:rPr>
        <w:noProof/>
      </w:rPr>
      <w:t xml:space="preserve">          </w:t>
    </w:r>
    <w:bookmarkStart w:id="0" w:name="_Hlk82423196"/>
    <w:r w:rsidR="000376F8" w:rsidRPr="009808DF">
      <w:rPr>
        <w:rFonts w:ascii="Arial" w:hAnsi="Arial" w:cs="Arial"/>
        <w:i/>
        <w:noProof/>
      </w:rPr>
      <w:drawing>
        <wp:inline distT="0" distB="0" distL="0" distR="0" wp14:anchorId="32B91DF0" wp14:editId="2D22DD4E">
          <wp:extent cx="1935480" cy="739140"/>
          <wp:effectExtent l="0" t="0" r="7620" b="3810"/>
          <wp:docPr id="3" name="Obraz 3" descr="C:\Users\KP\Desktop\Przetargi\Mentoring_Figórski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KP\Desktop\Przetargi\Mentoring_Figórski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AAB"/>
    <w:rsid w:val="00007727"/>
    <w:rsid w:val="00017720"/>
    <w:rsid w:val="00035488"/>
    <w:rsid w:val="000376F8"/>
    <w:rsid w:val="000D7F25"/>
    <w:rsid w:val="000E00E5"/>
    <w:rsid w:val="001146A4"/>
    <w:rsid w:val="001525AF"/>
    <w:rsid w:val="00173B20"/>
    <w:rsid w:val="001C69FF"/>
    <w:rsid w:val="0023318D"/>
    <w:rsid w:val="003851AF"/>
    <w:rsid w:val="003B6B36"/>
    <w:rsid w:val="003D62C0"/>
    <w:rsid w:val="003D72FD"/>
    <w:rsid w:val="003F57CD"/>
    <w:rsid w:val="00423179"/>
    <w:rsid w:val="00490DC0"/>
    <w:rsid w:val="00493F8C"/>
    <w:rsid w:val="004C7E9B"/>
    <w:rsid w:val="00577BC6"/>
    <w:rsid w:val="00601802"/>
    <w:rsid w:val="006452BB"/>
    <w:rsid w:val="0069085C"/>
    <w:rsid w:val="007C0EF6"/>
    <w:rsid w:val="00835F94"/>
    <w:rsid w:val="00843263"/>
    <w:rsid w:val="00861E75"/>
    <w:rsid w:val="008C7AAB"/>
    <w:rsid w:val="009D19BD"/>
    <w:rsid w:val="009F189D"/>
    <w:rsid w:val="00A80738"/>
    <w:rsid w:val="00C236D3"/>
    <w:rsid w:val="00C41CD2"/>
    <w:rsid w:val="00C659E2"/>
    <w:rsid w:val="00CB0802"/>
    <w:rsid w:val="00D665F5"/>
    <w:rsid w:val="00D7128F"/>
    <w:rsid w:val="00E345A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8BE3C"/>
  <w15:chartTrackingRefBased/>
  <w15:docId w15:val="{9DD3970E-33A9-48F9-BB7C-8CDF9DC0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5</cp:revision>
  <cp:lastPrinted>2021-09-14T10:06:00Z</cp:lastPrinted>
  <dcterms:created xsi:type="dcterms:W3CDTF">2021-11-22T11:19:00Z</dcterms:created>
  <dcterms:modified xsi:type="dcterms:W3CDTF">2021-11-22T11:34:00Z</dcterms:modified>
</cp:coreProperties>
</file>