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97553A" w:rsidRDefault="0097553A"/>
                          <w:p w14:paraId="0087201A" w14:textId="77777777" w:rsidR="0097553A" w:rsidRDefault="009755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97553A" w:rsidRDefault="009755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97553A" w:rsidRDefault="009755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97553A" w:rsidRDefault="0097553A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97553A" w:rsidRDefault="0097553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97553A" w:rsidRDefault="0097553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14:paraId="2CCE4704" w14:textId="77777777" w:rsidR="0097553A" w:rsidRDefault="0097553A"/>
                    <w:p w14:paraId="0087201A" w14:textId="77777777" w:rsidR="0097553A" w:rsidRDefault="0097553A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97553A" w:rsidRDefault="0097553A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97553A" w:rsidRDefault="0097553A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97553A" w:rsidRDefault="0097553A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97553A" w:rsidRDefault="0097553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97553A" w:rsidRDefault="0097553A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D.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telefonu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 xml:space="preserve">E. </w:t>
      </w:r>
      <w:proofErr w:type="spellStart"/>
      <w:r w:rsidRPr="00740C0B">
        <w:rPr>
          <w:lang w:val="de-DE"/>
        </w:rPr>
        <w:t>Numer</w:t>
      </w:r>
      <w:proofErr w:type="spellEnd"/>
      <w:r w:rsidRPr="00740C0B">
        <w:rPr>
          <w:lang w:val="de-DE"/>
        </w:rPr>
        <w:t xml:space="preserve"> </w:t>
      </w:r>
      <w:proofErr w:type="spellStart"/>
      <w:r w:rsidRPr="00740C0B">
        <w:rPr>
          <w:lang w:val="de-DE"/>
        </w:rPr>
        <w:t>faxu</w:t>
      </w:r>
      <w:proofErr w:type="spellEnd"/>
      <w:r w:rsidRPr="00740C0B">
        <w:rPr>
          <w:lang w:val="de-DE"/>
        </w:rPr>
        <w:t>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</w:t>
      </w:r>
      <w:proofErr w:type="spellStart"/>
      <w:r w:rsidRPr="009C281C">
        <w:rPr>
          <w:lang w:val="en-US"/>
        </w:rPr>
        <w:t>Numer</w:t>
      </w:r>
      <w:proofErr w:type="spellEnd"/>
      <w:r w:rsidRPr="009C281C">
        <w:rPr>
          <w:lang w:val="en-US"/>
        </w:rPr>
        <w:t xml:space="preserve"> </w:t>
      </w:r>
      <w:proofErr w:type="spellStart"/>
      <w:r w:rsidRPr="009C281C">
        <w:rPr>
          <w:lang w:val="en-US"/>
        </w:rPr>
        <w:t>konta</w:t>
      </w:r>
      <w:proofErr w:type="spellEnd"/>
      <w:r w:rsidRPr="009C281C">
        <w:rPr>
          <w:lang w:val="en-US"/>
        </w:rPr>
        <w:t xml:space="preserve">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021F94F7" w:rsidR="00CA7C6C" w:rsidRDefault="00CA7C6C">
      <w:pPr>
        <w:spacing w:line="360" w:lineRule="auto"/>
        <w:jc w:val="both"/>
      </w:pPr>
      <w:r>
        <w:t xml:space="preserve">Nawiązując do </w:t>
      </w:r>
      <w:r w:rsidR="00045825">
        <w:t xml:space="preserve">ogłoszonego przetargu w trybie </w:t>
      </w:r>
      <w:r w:rsidR="00B61996" w:rsidRPr="00045825">
        <w:t>przetarg</w:t>
      </w:r>
      <w:r w:rsidR="00C8058B" w:rsidRPr="00045825">
        <w:t>u</w:t>
      </w:r>
      <w:r w:rsidR="00B61996" w:rsidRPr="00045825">
        <w:t xml:space="preserve"> nieograniczon</w:t>
      </w:r>
      <w:r w:rsidR="00C8058B" w:rsidRPr="00045825">
        <w:t>ego</w:t>
      </w:r>
      <w:r>
        <w:t xml:space="preserve"> na:</w:t>
      </w:r>
    </w:p>
    <w:p w14:paraId="69075FFB" w14:textId="4169DCE9" w:rsidR="00CA7C6C" w:rsidRDefault="00A4024E">
      <w:pPr>
        <w:spacing w:line="360" w:lineRule="auto"/>
        <w:jc w:val="both"/>
      </w:pPr>
      <w:r>
        <w:rPr>
          <w:b/>
        </w:rPr>
        <w:t xml:space="preserve">Sukcesywna dostawa opatrunków specjalistycznych </w:t>
      </w:r>
      <w:r w:rsidR="0025683B" w:rsidRPr="0025683B">
        <w:rPr>
          <w:b/>
        </w:rPr>
        <w:t>dla Szpitala Wojewódzkiego</w:t>
      </w:r>
      <w:r>
        <w:rPr>
          <w:b/>
        </w:rPr>
        <w:t xml:space="preserve">                         </w:t>
      </w:r>
      <w:r w:rsidR="0025683B" w:rsidRPr="0025683B">
        <w:rPr>
          <w:b/>
        </w:rPr>
        <w:t xml:space="preserve"> w Poznaniu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30401B04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t>Przystępując do Postępowania o udzielenie zamówienia publicznego o przedmiocie określonym powyżej oferujemy realizację zamówienia zgodnie z zasadami określonymi w Specyfikacji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lastRenderedPageBreak/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706CBA1" w14:textId="49178B81" w:rsidR="005F3F41" w:rsidRDefault="0030391A" w:rsidP="00740C0B">
      <w:pPr>
        <w:spacing w:line="360" w:lineRule="auto"/>
        <w:ind w:hanging="284"/>
        <w:jc w:val="both"/>
      </w:pPr>
      <w:r>
        <w:t xml:space="preserve">    </w:t>
      </w:r>
      <w:r w:rsidR="00C8058B">
        <w:tab/>
        <w:t>warunki płatności: przelew 60 dni na zasadach określonych we wzorze umowy –</w:t>
      </w:r>
    </w:p>
    <w:p w14:paraId="214EA366" w14:textId="5965374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 w:rsidR="00A4024E"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>
        <w:rPr>
          <w:b/>
        </w:rPr>
        <w:t>72</w:t>
      </w:r>
      <w:r w:rsidR="001B46C2">
        <w:rPr>
          <w:b/>
        </w:rPr>
        <w:t xml:space="preserve"> godzin</w:t>
      </w:r>
      <w:r w:rsidR="00E542CD">
        <w:rPr>
          <w:b/>
        </w:rPr>
        <w:t>y</w:t>
      </w:r>
    </w:p>
    <w:p w14:paraId="4B2EC78C" w14:textId="77777777" w:rsidR="00A4024E" w:rsidRDefault="008A564B" w:rsidP="00A4024E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313599F1" w14:textId="574FBBAF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</w:t>
      </w:r>
    </w:p>
    <w:p w14:paraId="705F7B9A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A15C6F9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07EF408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164ABE0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E228976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E0072F3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2468A27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272EC4A6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483ADCE9" w14:textId="05DBBECD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9B2A4ED" w14:textId="0C5E73DD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ab/>
        <w:t>Zadanie częściowe nr 3</w:t>
      </w:r>
    </w:p>
    <w:p w14:paraId="656DF515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660106D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E6311B7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9AB9DCD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7D1B948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3BDEA01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7C70319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8CED502" w14:textId="77777777" w:rsidR="001B46C2" w:rsidRDefault="001B46C2" w:rsidP="001B46C2">
      <w:pPr>
        <w:spacing w:line="360" w:lineRule="auto"/>
        <w:ind w:hanging="284"/>
        <w:jc w:val="both"/>
      </w:pPr>
      <w:r>
        <w:lastRenderedPageBreak/>
        <w:t xml:space="preserve">    </w:t>
      </w:r>
      <w:r>
        <w:tab/>
        <w:t>warunki płatności: przelew 60 dni na zasadach określonych we wzorze umowy –</w:t>
      </w:r>
    </w:p>
    <w:p w14:paraId="11CEA265" w14:textId="31C33B59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3F38A90D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7BBA1F93" w14:textId="072ED3A5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4</w:t>
      </w:r>
    </w:p>
    <w:p w14:paraId="2E5A5206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A098153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9B3427E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D0AA07C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BBB7E2E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2E468FA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F9C167C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221780D2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AB5AFCF" w14:textId="6F4411F0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55C45894" w14:textId="5E8F4DFC" w:rsidR="001B46C2" w:rsidRDefault="001B46C2" w:rsidP="00A4024E">
      <w:pPr>
        <w:spacing w:line="360" w:lineRule="auto"/>
        <w:ind w:hanging="284"/>
        <w:jc w:val="both"/>
        <w:rPr>
          <w:b/>
        </w:rPr>
      </w:pPr>
    </w:p>
    <w:p w14:paraId="1EED12C8" w14:textId="30729414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5</w:t>
      </w:r>
    </w:p>
    <w:p w14:paraId="07F6384F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BDAE447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742665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DF1F024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5969427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CBE9EC5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7DDB61F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FA092D5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4E2DF1D6" w14:textId="313847A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53A36D57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3FA69133" w14:textId="576B24AB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6</w:t>
      </w:r>
    </w:p>
    <w:p w14:paraId="741D2F43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EAB0019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12F8225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6A08EB9" w14:textId="77777777" w:rsidR="001B46C2" w:rsidRDefault="001B46C2" w:rsidP="001B46C2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48901B69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B785A91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3375B32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B263EE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6FB08856" w14:textId="406213B5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1000D20C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</w:p>
    <w:p w14:paraId="626B3437" w14:textId="0A86DA8C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7</w:t>
      </w:r>
    </w:p>
    <w:p w14:paraId="45BF0E40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D929925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C0A0FDD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0F4894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A6057EA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D19997B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A21C5A0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A7389C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63375F6" w14:textId="149CE13C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F414E8A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576EB463" w14:textId="26D9E3B1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8</w:t>
      </w:r>
    </w:p>
    <w:p w14:paraId="4D0B12E7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CE1190F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28B38EE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213CC31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C8D4373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2616FD7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F0C5582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7394439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6AFB4367" w14:textId="09F64743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2EE92021" w14:textId="062EBFBE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lastRenderedPageBreak/>
        <w:t>Zadanie częściowe nr 9</w:t>
      </w:r>
    </w:p>
    <w:p w14:paraId="40826AA1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64177C1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89C1C13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7EDF380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EA32CE0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4FD49C4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03CD7A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0EEA31B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2DF3F7DC" w14:textId="3EA4D63A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3787D7B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407280E5" w14:textId="73CFB91E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10</w:t>
      </w:r>
    </w:p>
    <w:p w14:paraId="03C7A74A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D696A0C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160F9F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962289F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5BD17ED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24BD9D5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2F08816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0A1874F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FD0E14C" w14:textId="771E01D8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5C802318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</w:p>
    <w:p w14:paraId="0B602DB4" w14:textId="3ACF49B4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11</w:t>
      </w:r>
    </w:p>
    <w:p w14:paraId="03C60712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F09E540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9ACAC6F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05FCC2F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628E0D8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469A08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48FFD66" w14:textId="77777777" w:rsidR="001B46C2" w:rsidRDefault="001B46C2" w:rsidP="001B46C2">
      <w:pPr>
        <w:spacing w:line="360" w:lineRule="auto"/>
        <w:ind w:hanging="284"/>
        <w:jc w:val="both"/>
      </w:pPr>
      <w:r>
        <w:lastRenderedPageBreak/>
        <w:tab/>
        <w:t>termin wykonania umowy wynosi 12 miesięcy od daty zawarcia umowy</w:t>
      </w:r>
    </w:p>
    <w:p w14:paraId="72F8F962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48421CE" w14:textId="70F1B00A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6C11C9C1" w14:textId="77777777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0175DCDD" w14:textId="0CDB3440" w:rsidR="001B46C2" w:rsidRPr="00C8058B" w:rsidRDefault="001B46C2" w:rsidP="001B46C2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12</w:t>
      </w:r>
    </w:p>
    <w:p w14:paraId="21A6C58E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5F5A611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BF0921D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72219A6" w14:textId="77777777" w:rsidR="001B46C2" w:rsidRDefault="001B46C2" w:rsidP="001B46C2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23EAC7D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96C1BEE" w14:textId="77777777" w:rsidR="001B46C2" w:rsidRPr="008A02C2" w:rsidRDefault="001B46C2" w:rsidP="001B46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3783374" w14:textId="77777777" w:rsidR="001B46C2" w:rsidRDefault="001B46C2" w:rsidP="001B46C2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5AD99C" w14:textId="77777777" w:rsidR="001B46C2" w:rsidRDefault="001B46C2" w:rsidP="001B46C2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95B01CC" w14:textId="3CE0343E" w:rsidR="001B46C2" w:rsidRDefault="001B46C2" w:rsidP="001B46C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727AEB92" w14:textId="4BF57735" w:rsidR="001B46C2" w:rsidRDefault="0097553A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ab/>
      </w:r>
    </w:p>
    <w:p w14:paraId="15DFD376" w14:textId="2902416C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ab/>
      </w:r>
      <w:r w:rsidRPr="00C8058B">
        <w:rPr>
          <w:b/>
        </w:rPr>
        <w:t>Zadanie częściowe nr 1</w:t>
      </w:r>
      <w:r>
        <w:rPr>
          <w:b/>
        </w:rPr>
        <w:t>3</w:t>
      </w:r>
    </w:p>
    <w:p w14:paraId="46C00885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013A81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D234E2C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E7AB816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4F5167B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96C5B80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FF3037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E98B6A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3E964EC1" w14:textId="47BB9533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275815A9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7943BC2C" w14:textId="1B8F484C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14</w:t>
      </w:r>
    </w:p>
    <w:p w14:paraId="3696E4A3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5CE166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E3E81C6" w14:textId="77777777" w:rsidR="0097553A" w:rsidRDefault="0097553A" w:rsidP="0097553A">
      <w:pPr>
        <w:spacing w:line="360" w:lineRule="auto"/>
        <w:ind w:hanging="284"/>
        <w:jc w:val="both"/>
      </w:pPr>
      <w:r>
        <w:lastRenderedPageBreak/>
        <w:t xml:space="preserve">     kwota podatku VAT wynosi ................................ zł</w:t>
      </w:r>
    </w:p>
    <w:p w14:paraId="1F057BA6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065464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46DE40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C914C5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A2E8309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1565D653" w14:textId="5D6486E2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248B1A0D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7EDBF0C3" w14:textId="2D7CB727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ab/>
        <w:t>Zadanie częściowe nr 15</w:t>
      </w:r>
    </w:p>
    <w:p w14:paraId="56B05509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5BB1F3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6A8B4B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1293AA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5BCDE29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9A3802B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078DC94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7B311F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BC47E9A" w14:textId="79A03540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1C39C64B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6F78F7BF" w14:textId="6A3CB71B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16</w:t>
      </w:r>
    </w:p>
    <w:p w14:paraId="0EC545B0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10F289C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D95C0EF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5178FFA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3FB4D1A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C9ABD8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5D26FA9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12795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00C5DB5F" w14:textId="537EC6CA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lastRenderedPageBreak/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17D7A0B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05BFCA1F" w14:textId="395B02FA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17</w:t>
      </w:r>
    </w:p>
    <w:p w14:paraId="29B9C933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7687D5F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E9E892A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301006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87A2C3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1FF12EC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85C985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490A85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4C97E8B4" w14:textId="22786962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7AC710F6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41E2A9D3" w14:textId="2884265D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18</w:t>
      </w:r>
    </w:p>
    <w:p w14:paraId="2F99D241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B23CFD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E96F3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15C00A6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191A33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B2F56B1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21D7DD9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071B47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15260444" w14:textId="61576B16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6E7E6AE9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02D84E0E" w14:textId="276EA7D5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19</w:t>
      </w:r>
    </w:p>
    <w:p w14:paraId="3F3727A8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1F9373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0C7378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5A92E7F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669A7CA" w14:textId="77777777" w:rsidR="0097553A" w:rsidRDefault="0097553A" w:rsidP="0097553A">
      <w:pPr>
        <w:spacing w:line="360" w:lineRule="auto"/>
        <w:ind w:hanging="284"/>
        <w:jc w:val="both"/>
      </w:pPr>
      <w:r>
        <w:lastRenderedPageBreak/>
        <w:t xml:space="preserve">     (słownie:...................................................................................................................... zł),</w:t>
      </w:r>
    </w:p>
    <w:p w14:paraId="1E56A835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D7FB917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27EC9E45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3B807ABC" w14:textId="600C2ED2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AF14494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24E0CA25" w14:textId="5EE86FD8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20</w:t>
      </w:r>
    </w:p>
    <w:p w14:paraId="5EB7A1E4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5CA875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5B7C4F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60C0AD3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082B5A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F73E859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CA57134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1F4ADAF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12B7EB98" w14:textId="649C015D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248F8460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34D5D19A" w14:textId="21285D49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21</w:t>
      </w:r>
    </w:p>
    <w:p w14:paraId="09D6E14F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38E377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1F1B62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E6CB2B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10CFCE5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A4ED9F3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E0C0363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DEACB1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037D7724" w14:textId="566E3125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7F504E61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46DBE92E" w14:textId="20FB71FA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lastRenderedPageBreak/>
        <w:t>Zadanie częściowe nr 22</w:t>
      </w:r>
    </w:p>
    <w:p w14:paraId="7D8D72FB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6810F4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033051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055DF21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95D9DD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77C8145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E77F0D5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A5F012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9BB4299" w14:textId="7CF096E6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1FF6F234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5FB669DD" w14:textId="49AD5F02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23</w:t>
      </w:r>
    </w:p>
    <w:p w14:paraId="74082D3B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78BC2A7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5B6F99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79108C4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20A1FEB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977569B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2426927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8C8C5C5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9581724" w14:textId="1ABA4B10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37CB497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2228F014" w14:textId="1C290D57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24</w:t>
      </w:r>
    </w:p>
    <w:p w14:paraId="178F0656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2C74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0D3541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64EE9A0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C657A1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C098B76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2538162B" w14:textId="77777777" w:rsidR="0097553A" w:rsidRDefault="0097553A" w:rsidP="0097553A">
      <w:pPr>
        <w:spacing w:line="360" w:lineRule="auto"/>
        <w:ind w:hanging="284"/>
        <w:jc w:val="both"/>
      </w:pPr>
      <w:r>
        <w:lastRenderedPageBreak/>
        <w:tab/>
        <w:t>termin wykonania umowy wynosi 12 miesięcy od daty zawarcia umowy</w:t>
      </w:r>
    </w:p>
    <w:p w14:paraId="73B7437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8A40FE2" w14:textId="1CE08260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22EB1BAD" w14:textId="6DF18F54" w:rsidR="0097553A" w:rsidRDefault="0097553A" w:rsidP="001B46C2">
      <w:pPr>
        <w:spacing w:line="360" w:lineRule="auto"/>
        <w:ind w:hanging="284"/>
        <w:jc w:val="both"/>
        <w:rPr>
          <w:b/>
        </w:rPr>
      </w:pPr>
      <w:r>
        <w:rPr>
          <w:b/>
        </w:rPr>
        <w:tab/>
      </w:r>
    </w:p>
    <w:p w14:paraId="7149B2DB" w14:textId="3D7B2D99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ab/>
        <w:t>Zadanie częściowe nr 25</w:t>
      </w:r>
    </w:p>
    <w:p w14:paraId="335F67A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E195C3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DF4B52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FD6721C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0E466F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54E5CC2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A494834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863E8E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4BEAC2FA" w14:textId="6A1FE653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846E197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22491F7F" w14:textId="39910A8B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26</w:t>
      </w:r>
    </w:p>
    <w:p w14:paraId="6A4A031B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46616F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4B8B3095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5D3A8D5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400D20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E85A6BC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85A7ED8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2C10AB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2C618E6" w14:textId="35D27CC1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5D4FC280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34B635C1" w14:textId="57E5931F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27</w:t>
      </w:r>
    </w:p>
    <w:p w14:paraId="4D38ECE0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E43D5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E113481" w14:textId="77777777" w:rsidR="0097553A" w:rsidRDefault="0097553A" w:rsidP="0097553A">
      <w:pPr>
        <w:spacing w:line="360" w:lineRule="auto"/>
        <w:ind w:hanging="284"/>
        <w:jc w:val="both"/>
      </w:pPr>
      <w:r>
        <w:lastRenderedPageBreak/>
        <w:t xml:space="preserve">     kwota podatku VAT wynosi ................................ zł</w:t>
      </w:r>
    </w:p>
    <w:p w14:paraId="1517F7C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38A637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F17A173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99C053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4D73FA4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554821A" w14:textId="00611AC1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6100E44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7100130D" w14:textId="39C7C5B1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28</w:t>
      </w:r>
    </w:p>
    <w:p w14:paraId="2AE7DD73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C2744D8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988D18F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0DC328B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A8BBEF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E28B8C1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B44B8F6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678ACBB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2E87430C" w14:textId="162A1344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1623F748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7CD2496A" w14:textId="25412B62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29</w:t>
      </w:r>
    </w:p>
    <w:p w14:paraId="2A57538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732D45BA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AD8D3ED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B46FF8A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DC6462C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A7ED52F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EC545AF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10F541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7418F600" w14:textId="2C479026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lastRenderedPageBreak/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7CA25881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7B2A4C76" w14:textId="787E9556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30</w:t>
      </w:r>
    </w:p>
    <w:p w14:paraId="20C457F6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76F2D0B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F1FCD1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20B0FB8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D66DA2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DCB57D2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CF4C45F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51E230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20321444" w14:textId="5825C2C8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3C403704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068B64C8" w14:textId="05E337DB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31</w:t>
      </w:r>
    </w:p>
    <w:p w14:paraId="2CA5F558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75C1FCA5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E06315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3E9EAF24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8B1D33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FFD3D9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96EE587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E6840A4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508489D3" w14:textId="0BA0A1C0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7A850FA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5F373AD2" w14:textId="261436E6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32</w:t>
      </w:r>
    </w:p>
    <w:p w14:paraId="64D86660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CDC53C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B86F08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2C55E54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8C091B5" w14:textId="77777777" w:rsidR="0097553A" w:rsidRDefault="0097553A" w:rsidP="0097553A">
      <w:pPr>
        <w:spacing w:line="360" w:lineRule="auto"/>
        <w:ind w:hanging="284"/>
        <w:jc w:val="both"/>
      </w:pPr>
      <w:r>
        <w:lastRenderedPageBreak/>
        <w:t xml:space="preserve">     (słownie:...................................................................................................................... zł),</w:t>
      </w:r>
    </w:p>
    <w:p w14:paraId="0EA2BAC1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E3241B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BECD6CF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17F9831E" w14:textId="37CA6123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420B4521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5A27C70D" w14:textId="19433314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33</w:t>
      </w:r>
    </w:p>
    <w:p w14:paraId="430C1D8E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42D6B6A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4229743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B5B41A2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6F1C8C9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4B06DD6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F7261A9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2199611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0A9EE5D1" w14:textId="30B97243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CE33C06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04827565" w14:textId="3ED7086F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t>Zadanie częściowe nr 34</w:t>
      </w:r>
    </w:p>
    <w:p w14:paraId="1BDE548C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B5E42D2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A36427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EA09057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0CE53E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6751617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D361D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571D47E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2AF1DD6F" w14:textId="361E8D2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1BC8C850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</w:p>
    <w:p w14:paraId="00B96881" w14:textId="65F9C4E6" w:rsidR="0097553A" w:rsidRPr="00C8058B" w:rsidRDefault="0097553A" w:rsidP="0097553A">
      <w:pPr>
        <w:pStyle w:val="Akapitzlist"/>
        <w:spacing w:line="360" w:lineRule="auto"/>
        <w:ind w:left="76" w:hanging="76"/>
        <w:jc w:val="both"/>
        <w:rPr>
          <w:b/>
        </w:rPr>
      </w:pPr>
      <w:r>
        <w:rPr>
          <w:b/>
        </w:rPr>
        <w:lastRenderedPageBreak/>
        <w:t>Zadanie częściowe nr 35</w:t>
      </w:r>
    </w:p>
    <w:p w14:paraId="63EABC42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F450DF0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7348CF3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6101B2D" w14:textId="77777777" w:rsidR="0097553A" w:rsidRDefault="0097553A" w:rsidP="0097553A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2EF391C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E6E9DA5" w14:textId="77777777" w:rsidR="0097553A" w:rsidRPr="008A02C2" w:rsidRDefault="0097553A" w:rsidP="0097553A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4A29ECE" w14:textId="77777777" w:rsidR="0097553A" w:rsidRDefault="0097553A" w:rsidP="0097553A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4DB329D7" w14:textId="77777777" w:rsidR="0097553A" w:rsidRDefault="0097553A" w:rsidP="0097553A">
      <w:pPr>
        <w:spacing w:line="360" w:lineRule="auto"/>
        <w:ind w:hanging="284"/>
        <w:jc w:val="both"/>
      </w:pPr>
      <w:r>
        <w:t xml:space="preserve">    </w:t>
      </w:r>
      <w:r>
        <w:tab/>
        <w:t>warunki płatności: przelew 60 dni na zasadach określonych we wzorze umowy –</w:t>
      </w:r>
    </w:p>
    <w:p w14:paraId="6D58F13F" w14:textId="47147EA6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</w:t>
      </w:r>
      <w:r>
        <w:rPr>
          <w:b/>
        </w:rPr>
        <w:t xml:space="preserve">w formie elektronicznej                                                            </w:t>
      </w:r>
      <w:r w:rsidRPr="00A17840">
        <w:rPr>
          <w:b/>
        </w:rPr>
        <w:t xml:space="preserve">max. </w:t>
      </w:r>
      <w:r w:rsidR="00E542CD" w:rsidRPr="00E542CD">
        <w:rPr>
          <w:b/>
        </w:rPr>
        <w:t>72 godziny</w:t>
      </w:r>
    </w:p>
    <w:p w14:paraId="082BFD6B" w14:textId="77777777" w:rsidR="0097553A" w:rsidRDefault="0097553A" w:rsidP="0097553A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6FB2FEC1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warunków zamówienia i uznajemy się za związanych określonymi w niej zasadami postępowania,</w:t>
      </w:r>
    </w:p>
    <w:p w14:paraId="6FFCA999" w14:textId="02C2BE54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</w:t>
      </w:r>
      <w:r w:rsidR="0097553A">
        <w:t>Specyfikacji W</w:t>
      </w:r>
      <w:r>
        <w:t xml:space="preserve">arunków </w:t>
      </w:r>
      <w:r w:rsidR="0097553A">
        <w:t>Z</w:t>
      </w:r>
      <w:r>
        <w:t>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F015DF" w14:textId="39F842DB" w:rsidR="00CA7C6C" w:rsidRDefault="002C75C7">
      <w:pPr>
        <w:spacing w:line="360" w:lineRule="auto"/>
        <w:ind w:hanging="284"/>
        <w:jc w:val="both"/>
      </w:pPr>
      <w:r>
        <w:t>5</w:t>
      </w:r>
      <w:r w:rsidR="00CA7C6C">
        <w:t>)</w:t>
      </w:r>
      <w:r w:rsidR="00CA7C6C">
        <w:tab/>
        <w:t xml:space="preserve">oświadczamy, że zapoznaliśmy się z </w:t>
      </w:r>
      <w:r w:rsidR="00C8058B">
        <w:t>wzorem umowy, który</w:t>
      </w:r>
      <w:r w:rsidR="00CA7C6C">
        <w:t xml:space="preserve"> </w:t>
      </w:r>
      <w:r w:rsidR="00C8058B">
        <w:t>stanowi załącznik do</w:t>
      </w:r>
      <w:r w:rsidR="00CA7C6C">
        <w:t xml:space="preserve"> Specyfikacji  Warunków Zamówienia i zobowiązujemy się w przypadku wyboru naszej oferty do zawarcia umowy na zawartych tam warunkach w miejscu i terminie wyznaczonym przez Zamawiającego.</w:t>
      </w:r>
    </w:p>
    <w:p w14:paraId="008403FA" w14:textId="4945B38F" w:rsidR="00C67FC7" w:rsidRPr="00C67FC7" w:rsidRDefault="002C75C7" w:rsidP="00C67FC7">
      <w:pPr>
        <w:spacing w:line="360" w:lineRule="auto"/>
        <w:ind w:hanging="284"/>
        <w:jc w:val="both"/>
      </w:pPr>
      <w:r>
        <w:t>6</w:t>
      </w:r>
      <w:r w:rsidR="00C67FC7">
        <w:t>) oświadczamy, że cały oferowany przez nas asortyment</w:t>
      </w:r>
      <w:r w:rsidR="006B229B">
        <w:t xml:space="preserve"> ma wszystkie parametry określone przez Zamawiającego w S</w:t>
      </w:r>
      <w:r w:rsidR="009F538A">
        <w:t xml:space="preserve">pecyfikacji Warunków </w:t>
      </w:r>
      <w:r w:rsidR="006B229B">
        <w:t>Z</w:t>
      </w:r>
      <w:r w:rsidR="009F538A">
        <w:t>amówienia</w:t>
      </w:r>
      <w:r w:rsidR="006B229B">
        <w:t xml:space="preserve"> i</w:t>
      </w:r>
      <w:r w:rsidR="00C67FC7" w:rsidRPr="00C67FC7">
        <w:t xml:space="preserve"> posiada wszystkie wymagane odpowiednimi przepisami dokumenty m. in.: deklaracje zgodności, </w:t>
      </w:r>
      <w:r w:rsidR="00C67FC7">
        <w:t xml:space="preserve">dopuszczenie do obrotu </w:t>
      </w:r>
      <w:r w:rsidR="00C67FC7" w:rsidRPr="00C67FC7">
        <w:t>i certyfikaty (jeśli wymagają tego stosowne przepisy prawa),  i zobowiązujemy się je dostarczyć na każde wezwanie Zamawiającego,</w:t>
      </w:r>
    </w:p>
    <w:p w14:paraId="639939E0" w14:textId="1776A825" w:rsidR="00C67FC7" w:rsidRPr="00C67FC7" w:rsidRDefault="002C75C7" w:rsidP="00C67FC7">
      <w:pPr>
        <w:spacing w:line="360" w:lineRule="auto"/>
        <w:ind w:hanging="284"/>
        <w:jc w:val="both"/>
      </w:pPr>
      <w:r>
        <w:t>7</w:t>
      </w:r>
      <w:r w:rsidR="00C67FC7" w:rsidRPr="00C67FC7">
        <w:t xml:space="preserve">)  oświadczamy, </w:t>
      </w:r>
      <w:r w:rsidR="00C67FC7" w:rsidRPr="00C67FC7">
        <w:rPr>
          <w:bCs/>
        </w:rPr>
        <w:t>ż</w:t>
      </w:r>
      <w:r w:rsidR="00C67FC7" w:rsidRPr="00C67FC7">
        <w:t xml:space="preserve">e w cenie oferty zostały uwzględnione wszystkie koszty wykonania zamówienia i realizacji przyszłego świadczenia umownego, i </w:t>
      </w:r>
      <w:r w:rsidR="00C67FC7" w:rsidRPr="00C67FC7">
        <w:rPr>
          <w:bCs/>
        </w:rPr>
        <w:t>ż</w:t>
      </w:r>
      <w:r w:rsidR="00C67FC7" w:rsidRPr="00C67FC7">
        <w:t>e cena oferty nie ma charakteru ceny rażąco niskiej (ceny dumpingowej).</w:t>
      </w:r>
    </w:p>
    <w:p w14:paraId="084E3F17" w14:textId="03AC7D41" w:rsidR="00C67FC7" w:rsidRPr="00C67FC7" w:rsidRDefault="00C67FC7" w:rsidP="002C75C7">
      <w:pPr>
        <w:pStyle w:val="Akapitzlist"/>
        <w:numPr>
          <w:ilvl w:val="0"/>
          <w:numId w:val="39"/>
        </w:numPr>
        <w:spacing w:line="360" w:lineRule="auto"/>
        <w:ind w:left="0" w:hanging="284"/>
        <w:jc w:val="both"/>
      </w:pPr>
      <w:r w:rsidRPr="00C67FC7">
        <w:t xml:space="preserve">oświadczamy, zgodnie z art. </w:t>
      </w:r>
      <w:r w:rsidR="009F538A">
        <w:t>225</w:t>
      </w:r>
      <w:r w:rsidRPr="00C67FC7">
        <w:t xml:space="preserve"> ust. </w:t>
      </w:r>
      <w:r w:rsidR="009F538A">
        <w:t>1</w:t>
      </w:r>
      <w:r w:rsidRPr="00C67FC7">
        <w:t xml:space="preserve"> </w:t>
      </w:r>
      <w:proofErr w:type="spellStart"/>
      <w:r w:rsidR="009F538A">
        <w:t>u</w:t>
      </w:r>
      <w:r w:rsidRPr="00C67FC7">
        <w:t>Pzp</w:t>
      </w:r>
      <w:proofErr w:type="spellEnd"/>
      <w:r w:rsidRPr="00C67FC7">
        <w:t>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2C75C7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2C75C7">
        <w:rPr>
          <w:lang w:val="cs-CZ"/>
        </w:rPr>
      </w:r>
      <w:r w:rsidR="002C75C7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4F7B40B5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</w:t>
      </w:r>
      <w:r w:rsidR="002C75C7">
        <w:t>0</w:t>
      </w:r>
      <w:r w:rsidRPr="00C67FC7">
        <w:t>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6BBA0D3C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Warunków Zamówienia,</w:t>
      </w:r>
    </w:p>
    <w:p w14:paraId="5BA710D6" w14:textId="0C2BBED6" w:rsidR="00C67FC7" w:rsidRPr="00C67FC7" w:rsidRDefault="00C67FC7" w:rsidP="00C67FC7">
      <w:pPr>
        <w:spacing w:line="360" w:lineRule="auto"/>
        <w:ind w:hanging="284"/>
        <w:jc w:val="both"/>
      </w:pPr>
      <w:r w:rsidRPr="00C67FC7">
        <w:t>1</w:t>
      </w:r>
      <w:r w:rsidR="002C75C7">
        <w:t>1</w:t>
      </w:r>
      <w:r w:rsidRPr="00C67FC7">
        <w:t>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3B8E1102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</w:t>
      </w:r>
      <w:r w:rsidR="002C75C7">
        <w:rPr>
          <w:bCs/>
        </w:rPr>
        <w:t>2</w:t>
      </w:r>
      <w:bookmarkStart w:id="0" w:name="_GoBack"/>
      <w:bookmarkEnd w:id="0"/>
      <w:r w:rsidRPr="00C67FC7">
        <w:rPr>
          <w:bCs/>
        </w:rPr>
        <w:t>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lastRenderedPageBreak/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450AE" w14:textId="77777777" w:rsidR="00792234" w:rsidRDefault="00792234">
      <w:r>
        <w:separator/>
      </w:r>
    </w:p>
  </w:endnote>
  <w:endnote w:type="continuationSeparator" w:id="0">
    <w:p w14:paraId="4D247664" w14:textId="77777777" w:rsidR="00792234" w:rsidRDefault="00792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97553A" w:rsidRDefault="0097553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75C7">
      <w:rPr>
        <w:rStyle w:val="Numerstrony"/>
        <w:noProof/>
      </w:rPr>
      <w:t>17</w:t>
    </w:r>
    <w:r>
      <w:rPr>
        <w:rStyle w:val="Numerstrony"/>
      </w:rPr>
      <w:fldChar w:fldCharType="end"/>
    </w:r>
  </w:p>
  <w:p w14:paraId="6C312935" w14:textId="77777777" w:rsidR="0097553A" w:rsidRDefault="0097553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5002D" w14:textId="77777777" w:rsidR="00792234" w:rsidRDefault="00792234">
      <w:r>
        <w:separator/>
      </w:r>
    </w:p>
  </w:footnote>
  <w:footnote w:type="continuationSeparator" w:id="0">
    <w:p w14:paraId="67E1EF8B" w14:textId="77777777" w:rsidR="00792234" w:rsidRDefault="00792234">
      <w:r>
        <w:continuationSeparator/>
      </w:r>
    </w:p>
  </w:footnote>
  <w:footnote w:id="1">
    <w:p w14:paraId="73AF2F89" w14:textId="77777777" w:rsidR="0097553A" w:rsidRDefault="0097553A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4D4588"/>
    <w:multiLevelType w:val="hybridMultilevel"/>
    <w:tmpl w:val="1D000192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9"/>
  </w:num>
  <w:num w:numId="6">
    <w:abstractNumId w:val="7"/>
  </w:num>
  <w:num w:numId="7">
    <w:abstractNumId w:val="8"/>
  </w:num>
  <w:num w:numId="8">
    <w:abstractNumId w:val="33"/>
  </w:num>
  <w:num w:numId="9">
    <w:abstractNumId w:val="5"/>
  </w:num>
  <w:num w:numId="10">
    <w:abstractNumId w:val="32"/>
  </w:num>
  <w:num w:numId="11">
    <w:abstractNumId w:val="26"/>
  </w:num>
  <w:num w:numId="12">
    <w:abstractNumId w:val="12"/>
  </w:num>
  <w:num w:numId="13">
    <w:abstractNumId w:val="24"/>
  </w:num>
  <w:num w:numId="14">
    <w:abstractNumId w:val="38"/>
  </w:num>
  <w:num w:numId="15">
    <w:abstractNumId w:val="22"/>
  </w:num>
  <w:num w:numId="16">
    <w:abstractNumId w:val="37"/>
  </w:num>
  <w:num w:numId="17">
    <w:abstractNumId w:val="11"/>
  </w:num>
  <w:num w:numId="18">
    <w:abstractNumId w:val="16"/>
  </w:num>
  <w:num w:numId="19">
    <w:abstractNumId w:val="35"/>
  </w:num>
  <w:num w:numId="20">
    <w:abstractNumId w:val="1"/>
  </w:num>
  <w:num w:numId="21">
    <w:abstractNumId w:val="30"/>
  </w:num>
  <w:num w:numId="22">
    <w:abstractNumId w:val="2"/>
  </w:num>
  <w:num w:numId="23">
    <w:abstractNumId w:val="13"/>
  </w:num>
  <w:num w:numId="24">
    <w:abstractNumId w:val="34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0"/>
  </w:num>
  <w:num w:numId="34">
    <w:abstractNumId w:val="31"/>
  </w:num>
  <w:num w:numId="35">
    <w:abstractNumId w:val="28"/>
  </w:num>
  <w:num w:numId="36">
    <w:abstractNumId w:val="36"/>
  </w:num>
  <w:num w:numId="37">
    <w:abstractNumId w:val="14"/>
  </w:num>
  <w:num w:numId="38">
    <w:abstractNumId w:val="25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30414"/>
    <w:rsid w:val="00045825"/>
    <w:rsid w:val="000B44FF"/>
    <w:rsid w:val="000C66EE"/>
    <w:rsid w:val="001303B5"/>
    <w:rsid w:val="00131DFB"/>
    <w:rsid w:val="0018410E"/>
    <w:rsid w:val="001B46C2"/>
    <w:rsid w:val="00224949"/>
    <w:rsid w:val="0025683B"/>
    <w:rsid w:val="002C75C7"/>
    <w:rsid w:val="0030391A"/>
    <w:rsid w:val="00443C09"/>
    <w:rsid w:val="00535E57"/>
    <w:rsid w:val="00555CB8"/>
    <w:rsid w:val="00586339"/>
    <w:rsid w:val="005A70C7"/>
    <w:rsid w:val="005F3F41"/>
    <w:rsid w:val="00611234"/>
    <w:rsid w:val="006B229B"/>
    <w:rsid w:val="00740C0B"/>
    <w:rsid w:val="00792234"/>
    <w:rsid w:val="007D02D1"/>
    <w:rsid w:val="00893A41"/>
    <w:rsid w:val="008A02C2"/>
    <w:rsid w:val="008A564B"/>
    <w:rsid w:val="0093637B"/>
    <w:rsid w:val="0097553A"/>
    <w:rsid w:val="009C281C"/>
    <w:rsid w:val="009F538A"/>
    <w:rsid w:val="00A17840"/>
    <w:rsid w:val="00A4024E"/>
    <w:rsid w:val="00AB6CB2"/>
    <w:rsid w:val="00B22BF8"/>
    <w:rsid w:val="00B61996"/>
    <w:rsid w:val="00C563E7"/>
    <w:rsid w:val="00C67FC7"/>
    <w:rsid w:val="00C8058B"/>
    <w:rsid w:val="00CA0475"/>
    <w:rsid w:val="00CA7C6C"/>
    <w:rsid w:val="00E542CD"/>
    <w:rsid w:val="00F2537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07042-5D99-424F-B9CA-5C742FEB2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17</Pages>
  <Words>3340</Words>
  <Characters>30709</Characters>
  <Application>Microsoft Office Word</Application>
  <DocSecurity>0</DocSecurity>
  <Lines>255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2</cp:revision>
  <cp:lastPrinted>2007-10-05T07:59:00Z</cp:lastPrinted>
  <dcterms:created xsi:type="dcterms:W3CDTF">2021-11-12T10:19:00Z</dcterms:created>
  <dcterms:modified xsi:type="dcterms:W3CDTF">2021-11-12T10:19:00Z</dcterms:modified>
</cp:coreProperties>
</file>