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686841">
        <w:rPr>
          <w:bCs/>
          <w:i w:val="0"/>
          <w:sz w:val="22"/>
          <w:szCs w:val="22"/>
        </w:rPr>
        <w:t>5</w:t>
      </w:r>
      <w:bookmarkStart w:id="0" w:name="_GoBack"/>
      <w:bookmarkEnd w:id="0"/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CB0B0F" w:rsidRPr="00CB0B0F">
        <w:rPr>
          <w:b/>
          <w:sz w:val="22"/>
          <w:szCs w:val="22"/>
        </w:rPr>
        <w:t>ZP/55/2021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B0B0F" w:rsidRPr="00110593" w:rsidTr="006D006E">
        <w:tc>
          <w:tcPr>
            <w:tcW w:w="9104" w:type="dxa"/>
            <w:shd w:val="clear" w:color="auto" w:fill="D9D9D9"/>
          </w:tcPr>
          <w:p w:rsidR="00CB0B0F" w:rsidRPr="00110593" w:rsidRDefault="00CB0B0F" w:rsidP="006D006E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CB0B0F" w:rsidRPr="00110593" w:rsidRDefault="00CB0B0F" w:rsidP="006D006E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CB0B0F">
              <w:t>(</w:t>
            </w:r>
            <w:proofErr w:type="spellStart"/>
            <w:r w:rsidRPr="00CB0B0F">
              <w:t>t.j</w:t>
            </w:r>
            <w:proofErr w:type="spellEnd"/>
            <w:r w:rsidRPr="00CB0B0F">
              <w:t>. Dz.U. z 2021r. poz. 1129)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CB0B0F" w:rsidRPr="0043102D" w:rsidRDefault="00CB0B0F" w:rsidP="006D006E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CB0B0F" w:rsidRPr="00110593" w:rsidRDefault="00CB0B0F" w:rsidP="006D006E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CB0B0F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CB0B0F">
        <w:rPr>
          <w:b/>
          <w:sz w:val="22"/>
          <w:szCs w:val="22"/>
        </w:rPr>
        <w:t>Zakup odczynników wraz z dzierżawą analizatora wykonującego badania metodą PCR do Pracowni Wirusologii - II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0523" w:rsidRDefault="00C90523">
      <w:r>
        <w:separator/>
      </w:r>
    </w:p>
  </w:endnote>
  <w:endnote w:type="continuationSeparator" w:id="0">
    <w:p w:rsidR="00C90523" w:rsidRDefault="00C905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0B0F" w:rsidRDefault="00CB0B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0523" w:rsidRDefault="00C90523">
      <w:r>
        <w:separator/>
      </w:r>
    </w:p>
  </w:footnote>
  <w:footnote w:type="continuationSeparator" w:id="0">
    <w:p w:rsidR="00C90523" w:rsidRDefault="00C90523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0B0F" w:rsidRDefault="00CB0B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0B0F" w:rsidRDefault="00CB0B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0B0F" w:rsidRDefault="00CB0B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0523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841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90523"/>
    <w:rsid w:val="00CB0B0F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207489D"/>
  <w15:chartTrackingRefBased/>
  <w15:docId w15:val="{C19E414D-5D44-4E6D-96ED-D96CF058B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05AB2C-00C5-4F39-B7D6-D08038EF5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212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3</cp:revision>
  <cp:lastPrinted>2010-01-07T09:39:00Z</cp:lastPrinted>
  <dcterms:created xsi:type="dcterms:W3CDTF">2021-11-17T14:14:00Z</dcterms:created>
  <dcterms:modified xsi:type="dcterms:W3CDTF">2021-11-17T14:14:00Z</dcterms:modified>
</cp:coreProperties>
</file>