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37785D67" w:rsidR="00272917" w:rsidRDefault="00272917" w:rsidP="00272917">
      <w:pPr>
        <w:rPr>
          <w:b/>
          <w:bCs/>
        </w:rPr>
      </w:pPr>
      <w:r w:rsidRPr="00CF33D7">
        <w:t>Znak sprawy</w:t>
      </w:r>
      <w:r w:rsidR="00CF33D7" w:rsidRPr="00CF33D7">
        <w:t>:</w:t>
      </w:r>
      <w:r w:rsidRPr="00272917">
        <w:rPr>
          <w:b/>
          <w:bCs/>
        </w:rPr>
        <w:t xml:space="preserve"> PCUW.261.3.</w:t>
      </w:r>
      <w:r w:rsidR="009D3B80">
        <w:rPr>
          <w:b/>
          <w:bCs/>
        </w:rPr>
        <w:t>25</w:t>
      </w:r>
      <w:r w:rsidRPr="00272917">
        <w:rPr>
          <w:b/>
          <w:bCs/>
        </w:rPr>
        <w:t>.2021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78D94CD8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0E2529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4EDA8CD" w14:textId="737E49C9" w:rsidR="00532CC3" w:rsidRDefault="00C51823" w:rsidP="00C51823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 xml:space="preserve">Zimowe utrzymanie dróg powiatowych na terenie powiatu rawickiego w </w:t>
      </w:r>
      <w:r w:rsidR="009D3B80">
        <w:rPr>
          <w:b/>
        </w:rPr>
        <w:t xml:space="preserve">okresie </w:t>
      </w:r>
      <w:r w:rsidR="009D3B80">
        <w:rPr>
          <w:b/>
        </w:rPr>
        <w:br/>
        <w:t>od 1 stycznia 2022 r. do 30 kwietnia 2022 r.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DE918D8" w14:textId="526B0117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48E88FA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ADE941D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lastRenderedPageBreak/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532CC3" w:rsidRPr="00532CC3">
              <w:rPr>
                <w:b/>
                <w:sz w:val="22"/>
                <w:szCs w:val="22"/>
              </w:rPr>
              <w:t>doświadczenie zawodowe w latach, czas reakcji na zgłoszenie</w:t>
            </w:r>
          </w:p>
        </w:tc>
      </w:tr>
      <w:tr w:rsidR="00E6330F" w:rsidRPr="007F3E87" w14:paraId="56978DEE" w14:textId="77777777" w:rsidTr="00F019B5">
        <w:trPr>
          <w:trHeight w:val="10628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15D5FA0" w14:textId="29043EFA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p w14:paraId="254255F5" w14:textId="55EDEE5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C51823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126B34D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ECOS (PZD) - stawka za 1 km z kosztami pracy ludzi,</w:t>
            </w:r>
            <w:r w:rsidRPr="00C51823">
              <w:rPr>
                <w:b/>
                <w:sz w:val="20"/>
                <w:szCs w:val="20"/>
              </w:rPr>
              <w:br/>
              <w:t>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55947E24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STRATOS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66B6CF15" w14:textId="77777777" w:rsidR="00C51823" w:rsidRPr="00C51823" w:rsidRDefault="00C51823" w:rsidP="00C51823">
            <w:pPr>
              <w:ind w:left="708" w:hanging="282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0E3342E1" w14:textId="77777777" w:rsidR="00C51823" w:rsidRPr="00C51823" w:rsidRDefault="00C51823" w:rsidP="00C51823">
            <w:pPr>
              <w:jc w:val="both"/>
              <w:rPr>
                <w:sz w:val="20"/>
                <w:szCs w:val="20"/>
              </w:rPr>
            </w:pPr>
          </w:p>
          <w:p w14:paraId="5F997AF1" w14:textId="7E6FF13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3D98B17" w14:textId="77777777" w:rsidR="00C51823" w:rsidRDefault="00C51823" w:rsidP="00C51823">
            <w:pPr>
              <w:ind w:left="426"/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3BB9B0F8" w14:textId="395C20E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FBA454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6FC1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5C23B67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D9C9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DDD5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2511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8AEA9F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44ACE8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1E1D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85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06AD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FAE9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45B783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E2A0F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6E9DF4A1" w14:textId="55283B13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036F26C4" w14:textId="5A2EDF07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32F07BA" w14:textId="4E4851E5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77AAA8A" w14:textId="47ED3CA2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733BFE25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3CBEAEBD" w14:textId="30BC3CDB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lastRenderedPageBreak/>
              <w:t xml:space="preserve">Mechaniczne odśnieżanie przy użyciu równiarki – stawka za 1 godz.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1836C3C1" w14:textId="2BED58A8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Mechaniczne odśnieżanie przy użyciu ciągnika z pługiem – stawka za 1 godz.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C51823" w:rsidRDefault="00C51823" w:rsidP="00C51823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623AEF9" w14:textId="5F91D5D7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samochodu ciężarowego wyposażonego w pług odśnieżny/dostosowanego do obsługi pluga (PZD) – stawka za 1 km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C51823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6614EA01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Mieszanina piasku i soli – stawka za 1 Mg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22F0BF82" w14:textId="77777777" w:rsidR="00C51823" w:rsidRDefault="00C51823" w:rsidP="00C51823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8176882" w14:textId="77777777" w:rsidR="00F205B8" w:rsidRDefault="00F205B8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5889DECA" w14:textId="71ADED2D" w:rsidR="00BD0342" w:rsidRDefault="009648A3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od momentu powiadomienia do uruchomienia dyżuru </w:t>
            </w:r>
            <w:r w:rsidR="00D9472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CZ</w:t>
            </w:r>
            <w:r w:rsidR="00D94728">
              <w:rPr>
                <w:sz w:val="22"/>
                <w:szCs w:val="22"/>
              </w:rPr>
              <w:t>)</w:t>
            </w:r>
            <w:r w:rsidR="005B6F01">
              <w:rPr>
                <w:sz w:val="22"/>
                <w:szCs w:val="22"/>
              </w:rPr>
              <w:t>**</w:t>
            </w:r>
            <w:r w:rsidR="0087114F">
              <w:rPr>
                <w:sz w:val="22"/>
                <w:szCs w:val="22"/>
              </w:rPr>
              <w:t>:</w:t>
            </w:r>
          </w:p>
          <w:p w14:paraId="03E9C75B" w14:textId="77777777" w:rsidR="0087114F" w:rsidRDefault="0087114F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284"/>
              <w:gridCol w:w="2134"/>
              <w:gridCol w:w="1559"/>
            </w:tblGrid>
            <w:tr w:rsidR="00F019B5" w14:paraId="708D2DA1" w14:textId="77777777" w:rsidTr="009648A3">
              <w:tc>
                <w:tcPr>
                  <w:tcW w:w="2284" w:type="dxa"/>
                  <w:vMerge w:val="restart"/>
                  <w:shd w:val="clear" w:color="auto" w:fill="D9D9D9" w:themeFill="background1" w:themeFillShade="D9"/>
                </w:tcPr>
                <w:p w14:paraId="6D221C42" w14:textId="77777777" w:rsid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sz w:val="20"/>
                      <w:szCs w:val="20"/>
                    </w:rPr>
                  </w:pPr>
                </w:p>
                <w:p w14:paraId="06E2F9FA" w14:textId="05C10B45" w:rsidR="00F019B5" w:rsidRPr="00F019B5" w:rsidRDefault="009648A3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 xml:space="preserve">Czas reakcji Wykonawcy </w:t>
                  </w:r>
                </w:p>
              </w:tc>
              <w:tc>
                <w:tcPr>
                  <w:tcW w:w="2134" w:type="dxa"/>
                </w:tcPr>
                <w:p w14:paraId="4C9C9029" w14:textId="3D6436C2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 </w:t>
                  </w:r>
                  <w:r w:rsidR="005D7ED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559" w:type="dxa"/>
                </w:tcPr>
                <w:p w14:paraId="2D535268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79386B1E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4DFFF5C" w14:textId="3ECE734F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559" w:type="dxa"/>
                </w:tcPr>
                <w:p w14:paraId="40543314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F9FBF14" w14:textId="6A386F6A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559" w:type="dxa"/>
                </w:tcPr>
                <w:p w14:paraId="1E7221C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70B503D6" w14:textId="77777777" w:rsidR="005B6F01" w:rsidRDefault="005B6F01" w:rsidP="00D13D73">
      <w:pPr>
        <w:jc w:val="both"/>
      </w:pPr>
    </w:p>
    <w:p w14:paraId="3F42B592" w14:textId="0C122670" w:rsidR="005B6F01" w:rsidRDefault="005B6F01" w:rsidP="00D13D73">
      <w:pPr>
        <w:jc w:val="both"/>
      </w:pPr>
      <w:r>
        <w:t>__________________</w:t>
      </w:r>
    </w:p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56CEA466" w14:textId="42222B5A" w:rsidR="005B6F01" w:rsidRDefault="005B6F01" w:rsidP="00226DC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3E5FF0D" w14:textId="19766A05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6ECE028D" w14:textId="7044D906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1C46BA7C" w14:textId="606CF1E6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4E88F000" w14:textId="766C1BF8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2C79EF7B" w14:textId="5CE51B39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5C5235DE" w14:textId="58E96F85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0E683469" w14:textId="4EAF539F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3727CC6F" w14:textId="0CDA97B8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38FB15B5" w14:textId="77777777" w:rsidR="00DE01BD" w:rsidRPr="00226DC9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2D7AD3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3667E2" w:rsidRPr="00C93BB7">
        <w:rPr>
          <w:i/>
          <w:iCs/>
          <w:sz w:val="22"/>
        </w:rPr>
        <w:t>5</w:t>
      </w:r>
      <w:r w:rsidR="00A857E5" w:rsidRPr="00C93BB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5425DFBD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 xml:space="preserve">zapewniam/y odpowiednią ilość piasku i soli niezbędną do </w:t>
      </w:r>
      <w:r w:rsidR="00801953">
        <w:rPr>
          <w:sz w:val="22"/>
        </w:rPr>
        <w:t xml:space="preserve">realizacji </w:t>
      </w:r>
      <w:r>
        <w:rPr>
          <w:sz w:val="22"/>
        </w:rPr>
        <w:t>akcji zima oraz zapewniamy zmagazynowanie materiału do zwalczania śliskości i 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1A5A7" w14:textId="77777777" w:rsidR="003A517D" w:rsidRDefault="003A517D" w:rsidP="00FF57EE">
      <w:r>
        <w:separator/>
      </w:r>
    </w:p>
  </w:endnote>
  <w:endnote w:type="continuationSeparator" w:id="0">
    <w:p w14:paraId="56505D13" w14:textId="77777777" w:rsidR="003A517D" w:rsidRDefault="003A517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655CF" w14:textId="77777777" w:rsidR="003A517D" w:rsidRDefault="003A517D" w:rsidP="00FF57EE">
      <w:r>
        <w:separator/>
      </w:r>
    </w:p>
  </w:footnote>
  <w:footnote w:type="continuationSeparator" w:id="0">
    <w:p w14:paraId="5E9AF58F" w14:textId="77777777" w:rsidR="003A517D" w:rsidRDefault="003A517D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4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D6E50"/>
    <w:rsid w:val="000E2529"/>
    <w:rsid w:val="001063D3"/>
    <w:rsid w:val="001331C4"/>
    <w:rsid w:val="00154274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E612D"/>
    <w:rsid w:val="002F73D5"/>
    <w:rsid w:val="003667E2"/>
    <w:rsid w:val="003961C1"/>
    <w:rsid w:val="003A517D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D7ED5"/>
    <w:rsid w:val="005F6F5F"/>
    <w:rsid w:val="0061011E"/>
    <w:rsid w:val="006500A6"/>
    <w:rsid w:val="006B63D6"/>
    <w:rsid w:val="006C641D"/>
    <w:rsid w:val="006D09E0"/>
    <w:rsid w:val="006D120B"/>
    <w:rsid w:val="006F7D33"/>
    <w:rsid w:val="00725A3B"/>
    <w:rsid w:val="007D475B"/>
    <w:rsid w:val="007E1D2E"/>
    <w:rsid w:val="007E331F"/>
    <w:rsid w:val="007F201A"/>
    <w:rsid w:val="007F3E87"/>
    <w:rsid w:val="00801953"/>
    <w:rsid w:val="00804B6D"/>
    <w:rsid w:val="0087114F"/>
    <w:rsid w:val="008B3666"/>
    <w:rsid w:val="00931094"/>
    <w:rsid w:val="009312B4"/>
    <w:rsid w:val="00932EAB"/>
    <w:rsid w:val="00947AD8"/>
    <w:rsid w:val="0096455B"/>
    <w:rsid w:val="009648A3"/>
    <w:rsid w:val="00966968"/>
    <w:rsid w:val="0097776D"/>
    <w:rsid w:val="00983D1D"/>
    <w:rsid w:val="009C666E"/>
    <w:rsid w:val="009D3B80"/>
    <w:rsid w:val="009D75A8"/>
    <w:rsid w:val="009E3E9A"/>
    <w:rsid w:val="00A066DF"/>
    <w:rsid w:val="00A165D5"/>
    <w:rsid w:val="00A26D4A"/>
    <w:rsid w:val="00A50E18"/>
    <w:rsid w:val="00A62BF4"/>
    <w:rsid w:val="00A67973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9086B"/>
    <w:rsid w:val="00BC4F99"/>
    <w:rsid w:val="00BD0342"/>
    <w:rsid w:val="00C12154"/>
    <w:rsid w:val="00C22F7D"/>
    <w:rsid w:val="00C34064"/>
    <w:rsid w:val="00C45A25"/>
    <w:rsid w:val="00C51823"/>
    <w:rsid w:val="00C93BB7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94728"/>
    <w:rsid w:val="00DC336F"/>
    <w:rsid w:val="00DD3D22"/>
    <w:rsid w:val="00DE01BD"/>
    <w:rsid w:val="00E1735C"/>
    <w:rsid w:val="00E6330F"/>
    <w:rsid w:val="00E721A2"/>
    <w:rsid w:val="00E7604B"/>
    <w:rsid w:val="00EA435E"/>
    <w:rsid w:val="00F019B5"/>
    <w:rsid w:val="00F134D5"/>
    <w:rsid w:val="00F205B8"/>
    <w:rsid w:val="00F220AA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1212</Words>
  <Characters>7276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3</cp:revision>
  <cp:lastPrinted>2021-05-11T06:37:00Z</cp:lastPrinted>
  <dcterms:created xsi:type="dcterms:W3CDTF">2021-10-08T12:02:00Z</dcterms:created>
  <dcterms:modified xsi:type="dcterms:W3CDTF">2021-11-19T07:18:00Z</dcterms:modified>
</cp:coreProperties>
</file>