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3ABEC" w14:textId="185AE692" w:rsidR="005741C5" w:rsidRPr="00AF550F" w:rsidRDefault="00045DE9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4</w:t>
      </w:r>
    </w:p>
    <w:p w14:paraId="3DE73D9F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6B33E223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40774FB4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3C3970F3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02AEFBD7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B62B64" w:rsidRPr="00B62B64">
        <w:rPr>
          <w:rFonts w:ascii="Times New Roman" w:hAnsi="Times New Roman"/>
          <w:sz w:val="24"/>
          <w:szCs w:val="24"/>
        </w:rPr>
        <w:t>tryb podstawowy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123C1F6B" w14:textId="77777777" w:rsidR="000A51AA" w:rsidRPr="000A51AA" w:rsidRDefault="000A51AA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0A51AA">
        <w:rPr>
          <w:rFonts w:ascii="Times New Roman" w:hAnsi="Times New Roman"/>
          <w:b/>
          <w:sz w:val="24"/>
          <w:szCs w:val="24"/>
        </w:rPr>
        <w:t xml:space="preserve">Dostawa komputera przenośnego dla </w:t>
      </w:r>
      <w:proofErr w:type="spellStart"/>
      <w:r w:rsidRPr="000A51AA">
        <w:rPr>
          <w:rFonts w:ascii="Times New Roman" w:hAnsi="Times New Roman"/>
          <w:b/>
          <w:sz w:val="24"/>
          <w:szCs w:val="24"/>
        </w:rPr>
        <w:t>WWNiG</w:t>
      </w:r>
      <w:proofErr w:type="spellEnd"/>
      <w:r w:rsidRPr="000A51AA">
        <w:rPr>
          <w:rFonts w:ascii="Times New Roman" w:hAnsi="Times New Roman"/>
          <w:b/>
          <w:sz w:val="24"/>
          <w:szCs w:val="24"/>
        </w:rPr>
        <w:t xml:space="preserve"> - KC-zp.272-625/21</w:t>
      </w:r>
    </w:p>
    <w:p w14:paraId="3222F92C" w14:textId="7E976CF6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02BDCC14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464ACC7E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14:paraId="3E93E494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4AB4D456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1642C787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5741C5" w:rsidRPr="00AF550F" w14:paraId="07ABBD94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D492E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D39F6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55A73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1B721D66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49B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A809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968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061004A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E848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25C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6C1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29A519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E1AE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0E2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D08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7B8456E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7D39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CE5E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A28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1F05F245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422C16B6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30700F32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5603CB27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6A9576C6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02FA8172" w14:textId="77777777"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14:paraId="65FC2041" w14:textId="5220D724" w:rsidR="00E67EFE" w:rsidRPr="00045DE9" w:rsidRDefault="005741C5" w:rsidP="00045DE9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sectPr w:rsidR="00E67EFE" w:rsidRPr="00045DE9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FDD05" w14:textId="77777777" w:rsidR="00CB320A" w:rsidRDefault="00CB320A">
      <w:pPr>
        <w:spacing w:after="0" w:line="240" w:lineRule="auto"/>
      </w:pPr>
      <w:r>
        <w:separator/>
      </w:r>
    </w:p>
  </w:endnote>
  <w:endnote w:type="continuationSeparator" w:id="0">
    <w:p w14:paraId="7BCA9955" w14:textId="77777777" w:rsidR="00CB320A" w:rsidRDefault="00CB3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0523D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4F9859" w14:textId="77777777" w:rsidR="00336EEB" w:rsidRDefault="00CB320A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18269" w14:textId="77777777" w:rsidR="00336EEB" w:rsidRDefault="00CB320A" w:rsidP="004704CB">
    <w:pPr>
      <w:pStyle w:val="Stopka"/>
      <w:framePr w:wrap="around" w:vAnchor="text" w:hAnchor="margin" w:xAlign="right" w:y="1"/>
      <w:rPr>
        <w:rStyle w:val="Numerstrony"/>
      </w:rPr>
    </w:pPr>
  </w:p>
  <w:p w14:paraId="7064E2A3" w14:textId="7FE0D98D" w:rsidR="00336EEB" w:rsidRDefault="00045DE9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FA75B9" wp14:editId="2E2C987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5B192A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69578804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8F535" w14:textId="77777777" w:rsidR="00903726" w:rsidRDefault="00CB32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5ABB5" w14:textId="77777777" w:rsidR="00CB320A" w:rsidRDefault="00CB320A">
      <w:pPr>
        <w:spacing w:after="0" w:line="240" w:lineRule="auto"/>
      </w:pPr>
      <w:r>
        <w:separator/>
      </w:r>
    </w:p>
  </w:footnote>
  <w:footnote w:type="continuationSeparator" w:id="0">
    <w:p w14:paraId="0BFCDAEE" w14:textId="77777777" w:rsidR="00CB320A" w:rsidRDefault="00CB320A">
      <w:pPr>
        <w:spacing w:after="0" w:line="240" w:lineRule="auto"/>
      </w:pPr>
      <w:r>
        <w:continuationSeparator/>
      </w:r>
    </w:p>
  </w:footnote>
  <w:footnote w:id="1">
    <w:p w14:paraId="1F831206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02574587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4EB66" w14:textId="77777777" w:rsidR="00903726" w:rsidRDefault="00CB32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739CE" w14:textId="77777777" w:rsidR="00903726" w:rsidRDefault="00CB32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30DE2" w14:textId="77777777" w:rsidR="00903726" w:rsidRDefault="00CB32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6FC"/>
    <w:rsid w:val="00045DE9"/>
    <w:rsid w:val="000563B7"/>
    <w:rsid w:val="000A51AA"/>
    <w:rsid w:val="000E6C60"/>
    <w:rsid w:val="001F4E82"/>
    <w:rsid w:val="00237270"/>
    <w:rsid w:val="00285E58"/>
    <w:rsid w:val="003D1274"/>
    <w:rsid w:val="003E740A"/>
    <w:rsid w:val="00430A9F"/>
    <w:rsid w:val="00456B03"/>
    <w:rsid w:val="005056FC"/>
    <w:rsid w:val="005741C5"/>
    <w:rsid w:val="005E5BD1"/>
    <w:rsid w:val="00623F70"/>
    <w:rsid w:val="00927537"/>
    <w:rsid w:val="0093180B"/>
    <w:rsid w:val="00B62B64"/>
    <w:rsid w:val="00BC579B"/>
    <w:rsid w:val="00CB320A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1E08A"/>
  <w15:docId w15:val="{0C383852-F2DF-4391-83CC-1BFF29B5E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171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Maria Lepa</cp:lastModifiedBy>
  <cp:revision>3</cp:revision>
  <dcterms:created xsi:type="dcterms:W3CDTF">2021-11-19T13:09:00Z</dcterms:created>
  <dcterms:modified xsi:type="dcterms:W3CDTF">2021-11-19T13:10:00Z</dcterms:modified>
</cp:coreProperties>
</file>