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144F0" w14:textId="0B98E5EB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07663801" w:rsidR="00E40A3C" w:rsidRPr="00E854AA" w:rsidRDefault="00E40A3C" w:rsidP="00E854AA">
      <w:pPr>
        <w:tabs>
          <w:tab w:val="left" w:pos="0"/>
        </w:tabs>
        <w:jc w:val="both"/>
        <w:rPr>
          <w:b/>
          <w:sz w:val="24"/>
          <w:szCs w:val="24"/>
        </w:rPr>
      </w:pPr>
      <w:r w:rsidRPr="00E854AA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E854AA">
        <w:rPr>
          <w:sz w:val="24"/>
          <w:szCs w:val="24"/>
        </w:rPr>
        <w:t xml:space="preserve">przetarg nieograniczony </w:t>
      </w:r>
      <w:r w:rsidRPr="00E854AA">
        <w:rPr>
          <w:color w:val="000000"/>
          <w:sz w:val="24"/>
          <w:szCs w:val="24"/>
        </w:rPr>
        <w:t>na:</w:t>
      </w:r>
      <w:r w:rsidR="007105ED" w:rsidRPr="00E854AA">
        <w:rPr>
          <w:b/>
          <w:color w:val="000000" w:themeColor="text1"/>
          <w:sz w:val="24"/>
          <w:szCs w:val="24"/>
        </w:rPr>
        <w:t xml:space="preserve"> </w:t>
      </w:r>
      <w:r w:rsidR="00E854AA" w:rsidRPr="00E854AA">
        <w:rPr>
          <w:b/>
          <w:color w:val="000000" w:themeColor="text1"/>
          <w:sz w:val="24"/>
          <w:szCs w:val="24"/>
        </w:rPr>
        <w:t xml:space="preserve">usługę przeprowadzenia </w:t>
      </w:r>
      <w:r w:rsidR="00E854AA" w:rsidRPr="00E854AA">
        <w:rPr>
          <w:b/>
          <w:sz w:val="24"/>
          <w:szCs w:val="24"/>
        </w:rPr>
        <w:t>szkolenia z zakresu obsługi  oprogramowania ZEISS Reverse Engineering dla 5 osób – Szkolenie w ramach projektu POWR.03.05.00-00-Z309/18</w:t>
      </w:r>
      <w:r w:rsidR="00E854AA" w:rsidRPr="00E854AA">
        <w:rPr>
          <w:b/>
          <w:color w:val="000000" w:themeColor="text1"/>
          <w:sz w:val="24"/>
          <w:szCs w:val="24"/>
        </w:rPr>
        <w:t>, pt. Zintegrowany Program Rozwoju Akademii Górniczo-Hutniczej w Krakowie II - KC-zp.272-651/21</w:t>
      </w:r>
      <w:r w:rsidRPr="00E854AA">
        <w:rPr>
          <w:b/>
          <w:sz w:val="24"/>
          <w:szCs w:val="24"/>
        </w:rPr>
        <w:t xml:space="preserve">, </w:t>
      </w:r>
      <w:r w:rsidRPr="00E854AA"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E40A3C" w14:paraId="48785F38" w14:textId="77777777" w:rsidTr="00285629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4443" w:type="dxa"/>
            <w:vAlign w:val="center"/>
          </w:tcPr>
          <w:p w14:paraId="31981277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14:paraId="32093579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14:paraId="26553F6C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40A3C" w14:paraId="21D5C273" w14:textId="77777777" w:rsidTr="00285629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14:paraId="3EDE7729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14:paraId="778E3396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14:paraId="255DFD93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40A3C" w14:paraId="7B668A21" w14:textId="77777777" w:rsidTr="00285629">
        <w:trPr>
          <w:cantSplit/>
          <w:trHeight w:val="921"/>
        </w:trPr>
        <w:tc>
          <w:tcPr>
            <w:tcW w:w="633" w:type="dxa"/>
          </w:tcPr>
          <w:p w14:paraId="20918BA6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14:paraId="0AA718EE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14:paraId="477409B9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49A5DEF0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40A3C" w14:paraId="298C3FD5" w14:textId="77777777" w:rsidTr="00285629">
        <w:trPr>
          <w:cantSplit/>
          <w:trHeight w:val="870"/>
        </w:trPr>
        <w:tc>
          <w:tcPr>
            <w:tcW w:w="633" w:type="dxa"/>
          </w:tcPr>
          <w:p w14:paraId="27CE183D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14:paraId="2884A691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14:paraId="03F6CA51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2DBC3D66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F094E" w14:textId="77777777" w:rsidR="00066BF7" w:rsidRDefault="00066BF7">
      <w:r>
        <w:separator/>
      </w:r>
    </w:p>
  </w:endnote>
  <w:endnote w:type="continuationSeparator" w:id="0">
    <w:p w14:paraId="1BDAF6DE" w14:textId="77777777" w:rsidR="00066BF7" w:rsidRDefault="00066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6E346" w14:textId="77777777" w:rsidR="00EA0362" w:rsidRDefault="00EA03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BA6A1" w14:textId="77777777" w:rsidR="00EA0362" w:rsidRDefault="00EA03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F5CB" w14:textId="77777777" w:rsidR="00EA0362" w:rsidRDefault="00EA03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71169" w14:textId="77777777" w:rsidR="00066BF7" w:rsidRDefault="00066BF7">
      <w:r>
        <w:separator/>
      </w:r>
    </w:p>
  </w:footnote>
  <w:footnote w:type="continuationSeparator" w:id="0">
    <w:p w14:paraId="0F3ACFFF" w14:textId="77777777" w:rsidR="00066BF7" w:rsidRDefault="00066BF7">
      <w:r>
        <w:continuationSeparator/>
      </w:r>
    </w:p>
  </w:footnote>
  <w:footnote w:id="1">
    <w:p w14:paraId="2D6EB44F" w14:textId="7FDDB600" w:rsidR="00E40A3C" w:rsidRDefault="00E40A3C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="00D76928">
        <w:rPr>
          <w:b/>
          <w:u w:val="single"/>
        </w:rPr>
        <w:t>8.1.4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F07AB" w14:textId="77777777" w:rsidR="00EA0362" w:rsidRDefault="00EA0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FDFDD" w14:textId="03B91542" w:rsidR="00082E0F" w:rsidRDefault="00082E0F">
    <w:pPr>
      <w:pStyle w:val="Nagwek"/>
    </w:pPr>
    <w:r>
      <w:t>Załącznik do oferty</w:t>
    </w:r>
  </w:p>
  <w:p w14:paraId="6E7130E2" w14:textId="1D013142" w:rsidR="00E854AA" w:rsidRDefault="00E854AA">
    <w:pPr>
      <w:pStyle w:val="Nagwek"/>
    </w:pPr>
    <w:r>
      <w:rPr>
        <w:noProof/>
      </w:rPr>
      <w:drawing>
        <wp:inline distT="0" distB="0" distL="0" distR="0" wp14:anchorId="51CB8306" wp14:editId="076E530D">
          <wp:extent cx="5514975" cy="4953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495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EE74" w14:textId="77777777" w:rsidR="00EA0362" w:rsidRDefault="00EA03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E62"/>
    <w:rsid w:val="00066BF7"/>
    <w:rsid w:val="00082E0F"/>
    <w:rsid w:val="00210E8E"/>
    <w:rsid w:val="00276C10"/>
    <w:rsid w:val="00561097"/>
    <w:rsid w:val="006C357F"/>
    <w:rsid w:val="00702A72"/>
    <w:rsid w:val="00707683"/>
    <w:rsid w:val="007105ED"/>
    <w:rsid w:val="007F7B24"/>
    <w:rsid w:val="0080568B"/>
    <w:rsid w:val="009B7E62"/>
    <w:rsid w:val="00A40AE7"/>
    <w:rsid w:val="00A91C25"/>
    <w:rsid w:val="00C049BA"/>
    <w:rsid w:val="00C254C7"/>
    <w:rsid w:val="00C34B2E"/>
    <w:rsid w:val="00D11BC3"/>
    <w:rsid w:val="00D76928"/>
    <w:rsid w:val="00DD5BF2"/>
    <w:rsid w:val="00E40A3C"/>
    <w:rsid w:val="00E854AA"/>
    <w:rsid w:val="00E966E9"/>
    <w:rsid w:val="00EA0362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</cp:lastModifiedBy>
  <cp:revision>4</cp:revision>
  <cp:lastPrinted>1899-12-31T23:00:00Z</cp:lastPrinted>
  <dcterms:created xsi:type="dcterms:W3CDTF">2021-03-29T11:06:00Z</dcterms:created>
  <dcterms:modified xsi:type="dcterms:W3CDTF">2021-11-09T13:48:00Z</dcterms:modified>
</cp:coreProperties>
</file>