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588210E3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83597">
        <w:rPr>
          <w:b/>
          <w:sz w:val="24"/>
          <w:szCs w:val="24"/>
        </w:rPr>
        <w:t>6</w:t>
      </w:r>
    </w:p>
    <w:p w14:paraId="640DC682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20F37FB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3FA7FEA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5BC29888" w:rsidR="00987E4B" w:rsidRPr="00522688" w:rsidRDefault="00987E4B" w:rsidP="00BF7F00">
      <w:pPr>
        <w:tabs>
          <w:tab w:val="left" w:pos="0"/>
        </w:tabs>
        <w:jc w:val="both"/>
        <w:rPr>
          <w:b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522688" w:rsidRPr="00522688">
        <w:rPr>
          <w:b/>
          <w:color w:val="000000" w:themeColor="text1"/>
        </w:rPr>
        <w:t xml:space="preserve">usługa przeprowadzenia </w:t>
      </w:r>
      <w:r w:rsidR="00522688" w:rsidRPr="00522688">
        <w:rPr>
          <w:b/>
        </w:rPr>
        <w:t>szkolenia z zakresu obsługi  oprogramowania ZEISS Reverse Engineering dla 5 osób – Szkolenie w ramach projektu POWR.03.05.00-00-Z309/18</w:t>
      </w:r>
      <w:r w:rsidR="00522688" w:rsidRPr="00522688">
        <w:rPr>
          <w:b/>
          <w:color w:val="000000" w:themeColor="text1"/>
        </w:rPr>
        <w:t xml:space="preserve">, pt. Zintegrowany Program Rozwoju Akademii Górniczo-Hutniczej w Krakowie II - KC-zp.272-651/21 </w:t>
      </w:r>
    </w:p>
    <w:p w14:paraId="3A117DAE" w14:textId="77777777" w:rsidR="000B2DD7" w:rsidRPr="00522688" w:rsidRDefault="000B2DD7" w:rsidP="00BF7F00">
      <w:pPr>
        <w:tabs>
          <w:tab w:val="left" w:pos="0"/>
        </w:tabs>
        <w:jc w:val="both"/>
        <w:rPr>
          <w:b/>
          <w:color w:val="000000"/>
        </w:rPr>
      </w:pP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772943BE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 xml:space="preserve">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1DFC8731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229B894F" w14:textId="77777777" w:rsidR="00BF7F00" w:rsidRDefault="00BF7F00" w:rsidP="002F6C4A">
            <w:pPr>
              <w:tabs>
                <w:tab w:val="left" w:pos="0"/>
              </w:tabs>
              <w:jc w:val="both"/>
            </w:pPr>
          </w:p>
          <w:p w14:paraId="446325FA" w14:textId="20F5ACF7" w:rsidR="002F6C4A" w:rsidRDefault="00E241CD" w:rsidP="002F6C4A">
            <w:pPr>
              <w:tabs>
                <w:tab w:val="left" w:pos="0"/>
              </w:tabs>
              <w:jc w:val="both"/>
            </w:pPr>
            <w:r w:rsidRPr="00E241CD">
              <w:t xml:space="preserve">w okresie ostatnich 3 lat przed upływem terminu składania ofert  przeprowadziła  co najmniej 3 szkolenia z </w:t>
            </w:r>
            <w:r w:rsidR="00522688" w:rsidRPr="009C4B32">
              <w:rPr>
                <w:color w:val="000000"/>
              </w:rPr>
              <w:t>wykorzystaniem oprogramowania ZEISS</w:t>
            </w:r>
            <w:r w:rsidR="00522688">
              <w:t xml:space="preserve"> </w:t>
            </w:r>
            <w:r w:rsidR="002F6C4A" w:rsidRPr="002F6C4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773C7752" w14:textId="77777777" w:rsidR="002F6C4A" w:rsidRDefault="002F6C4A" w:rsidP="00285629">
            <w:pPr>
              <w:tabs>
                <w:tab w:val="left" w:pos="0"/>
              </w:tabs>
              <w:jc w:val="both"/>
            </w:pPr>
          </w:p>
          <w:p w14:paraId="37F4DA06" w14:textId="0E5BEDE2" w:rsidR="00987E4B" w:rsidRPr="00431178" w:rsidRDefault="00987E4B" w:rsidP="00BF7F00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32FC665F" w14:textId="77777777" w:rsidR="00BC58AD" w:rsidRDefault="00BC58AD" w:rsidP="00987E4B">
      <w:pPr>
        <w:spacing w:line="360" w:lineRule="auto"/>
        <w:jc w:val="both"/>
      </w:pPr>
    </w:p>
    <w:p w14:paraId="6C5792DB" w14:textId="77777777" w:rsidR="00987E4B" w:rsidRDefault="00987E4B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5F910435" w14:textId="49A39E44" w:rsidR="00987E4B" w:rsidRDefault="00987E4B" w:rsidP="00987E4B">
      <w:pPr>
        <w:rPr>
          <w:sz w:val="16"/>
          <w:szCs w:val="16"/>
        </w:rPr>
      </w:pPr>
    </w:p>
    <w:p w14:paraId="24FB79C3" w14:textId="5E7AE642" w:rsidR="00BB4F33" w:rsidRDefault="00BB4F33" w:rsidP="00987E4B">
      <w:pPr>
        <w:rPr>
          <w:sz w:val="16"/>
          <w:szCs w:val="16"/>
        </w:rPr>
      </w:pPr>
    </w:p>
    <w:p w14:paraId="2BE06990" w14:textId="5B3E8F41" w:rsidR="00BB4F33" w:rsidRDefault="00BB4F33" w:rsidP="00987E4B">
      <w:pPr>
        <w:rPr>
          <w:sz w:val="16"/>
          <w:szCs w:val="16"/>
        </w:rPr>
      </w:pPr>
    </w:p>
    <w:p w14:paraId="0A0A9792" w14:textId="53655F2E" w:rsidR="00BB4F33" w:rsidRDefault="00BB4F33" w:rsidP="00987E4B">
      <w:pPr>
        <w:rPr>
          <w:sz w:val="16"/>
          <w:szCs w:val="16"/>
        </w:rPr>
      </w:pPr>
    </w:p>
    <w:p w14:paraId="730148D1" w14:textId="1353635A" w:rsidR="00BB4F33" w:rsidRDefault="00BB4F33" w:rsidP="00987E4B">
      <w:pPr>
        <w:rPr>
          <w:sz w:val="16"/>
          <w:szCs w:val="16"/>
        </w:rPr>
      </w:pPr>
    </w:p>
    <w:p w14:paraId="01173D0E" w14:textId="738DEEE4" w:rsidR="00BB4F33" w:rsidRDefault="00BB4F33" w:rsidP="00987E4B">
      <w:pPr>
        <w:rPr>
          <w:sz w:val="16"/>
          <w:szCs w:val="16"/>
        </w:rPr>
      </w:pPr>
    </w:p>
    <w:p w14:paraId="2712927F" w14:textId="0E8AE649" w:rsidR="00BB4F33" w:rsidRDefault="00BB4F33" w:rsidP="00987E4B">
      <w:pPr>
        <w:rPr>
          <w:sz w:val="16"/>
          <w:szCs w:val="16"/>
        </w:rPr>
      </w:pPr>
    </w:p>
    <w:p w14:paraId="01B13153" w14:textId="05BDF67A" w:rsidR="00BB4F33" w:rsidRDefault="00BB4F33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77F46A1B" w14:textId="76978FBB" w:rsidR="00BB4F33" w:rsidRDefault="00BB4F33" w:rsidP="00987E4B">
      <w:pPr>
        <w:rPr>
          <w:sz w:val="16"/>
          <w:szCs w:val="16"/>
        </w:rPr>
      </w:pPr>
    </w:p>
    <w:p w14:paraId="2F71F7F0" w14:textId="42418788" w:rsidR="00BB4F33" w:rsidRDefault="00BB4F33" w:rsidP="00987E4B">
      <w:pPr>
        <w:rPr>
          <w:sz w:val="16"/>
          <w:szCs w:val="16"/>
        </w:rPr>
      </w:pPr>
    </w:p>
    <w:p w14:paraId="66F941F9" w14:textId="0364D7EF" w:rsidR="00BB4F33" w:rsidRDefault="00BB4F33" w:rsidP="00987E4B">
      <w:pPr>
        <w:rPr>
          <w:sz w:val="16"/>
          <w:szCs w:val="16"/>
        </w:rPr>
      </w:pPr>
    </w:p>
    <w:p w14:paraId="4EBCA392" w14:textId="35DBF746" w:rsidR="00BB4F33" w:rsidRDefault="00BB4F33" w:rsidP="00987E4B">
      <w:pPr>
        <w:rPr>
          <w:sz w:val="16"/>
          <w:szCs w:val="16"/>
        </w:rPr>
      </w:pPr>
    </w:p>
    <w:p w14:paraId="52AA0D19" w14:textId="60C55BA9" w:rsidR="00BB4F33" w:rsidRDefault="00BB4F33" w:rsidP="00987E4B">
      <w:pPr>
        <w:rPr>
          <w:sz w:val="16"/>
          <w:szCs w:val="16"/>
        </w:rPr>
      </w:pPr>
    </w:p>
    <w:p w14:paraId="0E5A4B99" w14:textId="77777777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6062BC02" w14:textId="77777777" w:rsidR="00987E4B" w:rsidRPr="00E77354" w:rsidRDefault="00987E4B" w:rsidP="00987E4B"/>
    <w:p w14:paraId="46D382C0" w14:textId="77777777" w:rsidR="00987E4B" w:rsidRPr="00A844AF" w:rsidRDefault="00987E4B" w:rsidP="00987E4B"/>
    <w:p w14:paraId="3B4BDA6A" w14:textId="77777777" w:rsidR="00F55B12" w:rsidRPr="00987E4B" w:rsidRDefault="00F55B12" w:rsidP="00987E4B"/>
    <w:sectPr w:rsidR="00F55B12" w:rsidRPr="00987E4B" w:rsidSect="00E35DB9">
      <w:headerReference w:type="default" r:id="rId6"/>
      <w:footnotePr>
        <w:numFmt w:val="chicago"/>
      </w:footnotePr>
      <w:pgSz w:w="11906" w:h="16838"/>
      <w:pgMar w:top="1417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495E6" w14:textId="77777777" w:rsidR="00572BBC" w:rsidRDefault="00572BBC">
      <w:r>
        <w:separator/>
      </w:r>
    </w:p>
  </w:endnote>
  <w:endnote w:type="continuationSeparator" w:id="0">
    <w:p w14:paraId="4131404E" w14:textId="77777777" w:rsidR="00572BBC" w:rsidRDefault="00572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23DDB9" w14:textId="77777777" w:rsidR="00572BBC" w:rsidRDefault="00572BBC">
      <w:r>
        <w:separator/>
      </w:r>
    </w:p>
  </w:footnote>
  <w:footnote w:type="continuationSeparator" w:id="0">
    <w:p w14:paraId="2883287F" w14:textId="77777777" w:rsidR="00572BBC" w:rsidRDefault="00572BBC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9" name="Obraz 9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16"/>
    <w:rsid w:val="00045736"/>
    <w:rsid w:val="00067509"/>
    <w:rsid w:val="000B2DD7"/>
    <w:rsid w:val="001D0F1F"/>
    <w:rsid w:val="002328A0"/>
    <w:rsid w:val="00263CEB"/>
    <w:rsid w:val="0028660D"/>
    <w:rsid w:val="002939C4"/>
    <w:rsid w:val="002A7F51"/>
    <w:rsid w:val="002F6C4A"/>
    <w:rsid w:val="00517D50"/>
    <w:rsid w:val="00522688"/>
    <w:rsid w:val="00527F15"/>
    <w:rsid w:val="0056690C"/>
    <w:rsid w:val="00572BBC"/>
    <w:rsid w:val="005D357A"/>
    <w:rsid w:val="005F6749"/>
    <w:rsid w:val="006828A2"/>
    <w:rsid w:val="006C3F19"/>
    <w:rsid w:val="00783597"/>
    <w:rsid w:val="00786C56"/>
    <w:rsid w:val="007F6736"/>
    <w:rsid w:val="008539D0"/>
    <w:rsid w:val="008671A7"/>
    <w:rsid w:val="00895B8F"/>
    <w:rsid w:val="00896F35"/>
    <w:rsid w:val="008E4A55"/>
    <w:rsid w:val="008E66F9"/>
    <w:rsid w:val="008F3A31"/>
    <w:rsid w:val="009559C0"/>
    <w:rsid w:val="009616AA"/>
    <w:rsid w:val="00987E4B"/>
    <w:rsid w:val="009E4F5D"/>
    <w:rsid w:val="009F61B4"/>
    <w:rsid w:val="00A844AF"/>
    <w:rsid w:val="00B33027"/>
    <w:rsid w:val="00B4176B"/>
    <w:rsid w:val="00B56260"/>
    <w:rsid w:val="00B72E23"/>
    <w:rsid w:val="00BB4F33"/>
    <w:rsid w:val="00BC58AD"/>
    <w:rsid w:val="00BD686E"/>
    <w:rsid w:val="00BF7F00"/>
    <w:rsid w:val="00C303B2"/>
    <w:rsid w:val="00C50D77"/>
    <w:rsid w:val="00CF6409"/>
    <w:rsid w:val="00D67C47"/>
    <w:rsid w:val="00D93916"/>
    <w:rsid w:val="00E241CD"/>
    <w:rsid w:val="00E35DB9"/>
    <w:rsid w:val="00E97FEE"/>
    <w:rsid w:val="00F02E42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700344A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Patrycja Droździel</cp:lastModifiedBy>
  <cp:revision>4</cp:revision>
  <cp:lastPrinted>2021-09-20T07:52:00Z</cp:lastPrinted>
  <dcterms:created xsi:type="dcterms:W3CDTF">2021-11-09T14:03:00Z</dcterms:created>
  <dcterms:modified xsi:type="dcterms:W3CDTF">2021-11-09T14:07:00Z</dcterms:modified>
</cp:coreProperties>
</file>