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ECE2D50" w:rsidR="005A4CE4" w:rsidRPr="00B60E51" w:rsidRDefault="005A4CE4" w:rsidP="00B60E51">
      <w:pPr>
        <w:keepNext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60E51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D02345" w:rsidRPr="00D02345">
        <w:rPr>
          <w:rFonts w:ascii="Arial" w:hAnsi="Arial" w:cs="Arial"/>
          <w:b/>
          <w:color w:val="000000" w:themeColor="text1"/>
          <w:sz w:val="20"/>
          <w:szCs w:val="20"/>
        </w:rPr>
        <w:t>usług</w:t>
      </w:r>
      <w:r w:rsidR="00D02345">
        <w:rPr>
          <w:rFonts w:ascii="Arial" w:hAnsi="Arial" w:cs="Arial"/>
          <w:b/>
          <w:color w:val="000000" w:themeColor="text1"/>
          <w:sz w:val="20"/>
          <w:szCs w:val="20"/>
        </w:rPr>
        <w:t>a</w:t>
      </w:r>
      <w:r w:rsidR="00D02345" w:rsidRPr="00D02345">
        <w:rPr>
          <w:rFonts w:ascii="Arial" w:hAnsi="Arial" w:cs="Arial"/>
          <w:b/>
          <w:color w:val="000000" w:themeColor="text1"/>
          <w:sz w:val="20"/>
          <w:szCs w:val="20"/>
        </w:rPr>
        <w:t xml:space="preserve"> przeprowadzenia </w:t>
      </w:r>
      <w:r w:rsidR="00D02345" w:rsidRPr="00D02345">
        <w:rPr>
          <w:rFonts w:ascii="Arial" w:hAnsi="Arial" w:cs="Arial"/>
          <w:b/>
          <w:sz w:val="20"/>
          <w:szCs w:val="20"/>
        </w:rPr>
        <w:t>szkolenia z zakresu obsługi  oprogramowania ZEISS Reverse Engineering dla 5 osób – Szkolenie w ramach projektu POWR.03.05.00-00-Z309/18</w:t>
      </w:r>
      <w:r w:rsidR="00D02345" w:rsidRPr="00D02345">
        <w:rPr>
          <w:rFonts w:ascii="Arial" w:hAnsi="Arial" w:cs="Arial"/>
          <w:b/>
          <w:color w:val="000000" w:themeColor="text1"/>
          <w:sz w:val="20"/>
          <w:szCs w:val="20"/>
        </w:rPr>
        <w:t>, pt. Zintegrowany Program Rozwoju Akademii Górniczo-Hutniczej w Krakowie II - KC-zp.272-651/21</w:t>
      </w:r>
      <w:r w:rsidRPr="00D02345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D0234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0234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02345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Pzp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 Pzp).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6BEBE815" w:rsidR="005A4CE4" w:rsidRPr="00FD003F" w:rsidRDefault="00F27357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Dokument należy</w:t>
      </w:r>
      <w:r w:rsidR="005A4CE4"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 sporząd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zić</w:t>
      </w:r>
      <w:r w:rsidR="005A4CE4"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="005A4CE4"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FB6F73">
        <w:rPr>
          <w:rFonts w:ascii="Arial" w:hAnsi="Arial" w:cs="Arial"/>
          <w:b/>
          <w:sz w:val="20"/>
          <w:szCs w:val="20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CF2C3" w14:textId="77777777" w:rsidR="00AA758B" w:rsidRDefault="00AA758B" w:rsidP="0038231F">
      <w:pPr>
        <w:spacing w:after="0" w:line="240" w:lineRule="auto"/>
      </w:pPr>
      <w:r>
        <w:separator/>
      </w:r>
    </w:p>
  </w:endnote>
  <w:endnote w:type="continuationSeparator" w:id="0">
    <w:p w14:paraId="5C6E6BE5" w14:textId="77777777" w:rsidR="00AA758B" w:rsidRDefault="00AA75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3F188" w14:textId="77777777" w:rsidR="00D02345" w:rsidRDefault="00D023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34406" w14:textId="77777777" w:rsidR="00D02345" w:rsidRDefault="00D023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C9F95" w14:textId="77777777" w:rsidR="00AA758B" w:rsidRDefault="00AA758B" w:rsidP="0038231F">
      <w:pPr>
        <w:spacing w:after="0" w:line="240" w:lineRule="auto"/>
      </w:pPr>
      <w:r>
        <w:separator/>
      </w:r>
    </w:p>
  </w:footnote>
  <w:footnote w:type="continuationSeparator" w:id="0">
    <w:p w14:paraId="44132784" w14:textId="77777777" w:rsidR="00AA758B" w:rsidRDefault="00AA75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0A61B" w14:textId="77777777" w:rsidR="00D02345" w:rsidRDefault="00D023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51D54C75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</w:t>
    </w:r>
  </w:p>
  <w:p w14:paraId="42B0EF29" w14:textId="20ACB6D3" w:rsidR="00C25002" w:rsidRPr="00C25002" w:rsidRDefault="00D02345" w:rsidP="00C25002">
    <w:pPr>
      <w:suppressAutoHyphens/>
      <w:spacing w:after="0" w:line="240" w:lineRule="auto"/>
      <w:jc w:val="center"/>
      <w:rPr>
        <w:lang w:eastAsia="zh-CN"/>
      </w:rPr>
    </w:pPr>
    <w:r>
      <w:rPr>
        <w:noProof/>
      </w:rPr>
      <w:drawing>
        <wp:inline distT="0" distB="0" distL="0" distR="0" wp14:anchorId="1CEE74ED" wp14:editId="03086B63">
          <wp:extent cx="5514975" cy="495300"/>
          <wp:effectExtent l="0" t="0" r="952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495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8D3C453" w14:textId="77777777" w:rsidR="008128AD" w:rsidRDefault="008128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A7BB0" w14:textId="77777777" w:rsidR="00D02345" w:rsidRDefault="00D023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60E51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0234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DF7A7F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7357"/>
    <w:rsid w:val="00F365F2"/>
    <w:rsid w:val="00F43919"/>
    <w:rsid w:val="00F66810"/>
    <w:rsid w:val="00F8042D"/>
    <w:rsid w:val="00FB6F73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3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E2A11-F3A1-4B78-BC8C-85E61C6BF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Patrycja Droździel</cp:lastModifiedBy>
  <cp:revision>6</cp:revision>
  <cp:lastPrinted>2016-07-26T10:32:00Z</cp:lastPrinted>
  <dcterms:created xsi:type="dcterms:W3CDTF">2021-03-29T11:05:00Z</dcterms:created>
  <dcterms:modified xsi:type="dcterms:W3CDTF">2021-11-12T09:55:00Z</dcterms:modified>
</cp:coreProperties>
</file>