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262E7A5" w:rsidR="005A4CE4" w:rsidRPr="00D52EEE" w:rsidRDefault="005A4CE4" w:rsidP="005A4CE4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395F3A" w:rsidRPr="002C485F">
        <w:rPr>
          <w:b/>
        </w:rPr>
        <w:t xml:space="preserve">Usługa przeprowadzenia szkolenia </w:t>
      </w:r>
      <w:bookmarkStart w:id="0" w:name="_GoBack"/>
      <w:bookmarkEnd w:id="0"/>
      <w:r w:rsidR="00395F3A" w:rsidRPr="002C485F">
        <w:rPr>
          <w:b/>
        </w:rPr>
        <w:t xml:space="preserve">z zakresu F-Gazów i substancji kontrolowanych dla grupy max. 180 studentów z kierunku Energetyka (szkolenie zawodowe) dla </w:t>
      </w:r>
      <w:proofErr w:type="spellStart"/>
      <w:r w:rsidR="00395F3A" w:rsidRPr="002C485F">
        <w:rPr>
          <w:b/>
        </w:rPr>
        <w:t>WEiP</w:t>
      </w:r>
      <w:proofErr w:type="spellEnd"/>
      <w:r w:rsidR="00395F3A" w:rsidRPr="002C485F">
        <w:rPr>
          <w:b/>
        </w:rPr>
        <w:t xml:space="preserve"> - KC-zp.272-</w:t>
      </w:r>
      <w:r w:rsidR="00417143">
        <w:rPr>
          <w:b/>
        </w:rPr>
        <w:t>570</w:t>
      </w:r>
      <w:r w:rsidR="00395F3A" w:rsidRPr="002C485F">
        <w:rPr>
          <w:b/>
        </w:rPr>
        <w:t>/21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5BC18688" w14:textId="3AEED145" w:rsidR="00860239" w:rsidRDefault="00860239" w:rsidP="00860239">
      <w:pPr>
        <w:spacing w:line="256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  <w:r>
        <w:rPr>
          <w:bCs/>
          <w:i/>
          <w:iCs/>
          <w:color w:val="FF0000"/>
        </w:rPr>
        <w:br/>
        <w:t xml:space="preserve"> podpisem elektronicznym</w:t>
      </w:r>
      <w:r w:rsidR="008C17A1">
        <w:rPr>
          <w:bCs/>
          <w:i/>
          <w:iCs/>
          <w:color w:val="FF0000"/>
        </w:rPr>
        <w:t>.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D0672" w14:textId="77777777" w:rsidR="00E62123" w:rsidRDefault="00E62123" w:rsidP="0038231F">
      <w:pPr>
        <w:spacing w:after="0" w:line="240" w:lineRule="auto"/>
      </w:pPr>
      <w:r>
        <w:separator/>
      </w:r>
    </w:p>
  </w:endnote>
  <w:endnote w:type="continuationSeparator" w:id="0">
    <w:p w14:paraId="25B6BE1B" w14:textId="77777777" w:rsidR="00E62123" w:rsidRDefault="00E621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89D8F5" w14:textId="77777777" w:rsidR="00E62123" w:rsidRDefault="00E62123" w:rsidP="0038231F">
      <w:pPr>
        <w:spacing w:after="0" w:line="240" w:lineRule="auto"/>
      </w:pPr>
      <w:r>
        <w:separator/>
      </w:r>
    </w:p>
  </w:footnote>
  <w:footnote w:type="continuationSeparator" w:id="0">
    <w:p w14:paraId="5B0A2394" w14:textId="77777777" w:rsidR="00E62123" w:rsidRDefault="00E621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306A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3E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95F3A"/>
    <w:rsid w:val="003A2C4B"/>
    <w:rsid w:val="003B2070"/>
    <w:rsid w:val="003B214C"/>
    <w:rsid w:val="003B433C"/>
    <w:rsid w:val="003B7238"/>
    <w:rsid w:val="003C0AEA"/>
    <w:rsid w:val="003C3B64"/>
    <w:rsid w:val="003F024C"/>
    <w:rsid w:val="00417143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60239"/>
    <w:rsid w:val="008757E1"/>
    <w:rsid w:val="00892E48"/>
    <w:rsid w:val="008C17A1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2123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BDA57-34CB-4B5B-9B51-0BC26046B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313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7</cp:revision>
  <cp:lastPrinted>2021-10-07T12:01:00Z</cp:lastPrinted>
  <dcterms:created xsi:type="dcterms:W3CDTF">2021-06-21T08:27:00Z</dcterms:created>
  <dcterms:modified xsi:type="dcterms:W3CDTF">2021-11-04T11:00:00Z</dcterms:modified>
</cp:coreProperties>
</file>