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1CDFD" w14:textId="77777777" w:rsidR="00166A78" w:rsidRDefault="00166A78" w:rsidP="00166A78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54F832C8" w14:textId="77777777" w:rsidR="00166A78" w:rsidRDefault="00166A78" w:rsidP="00166A78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50C1149F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1A40FC2B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4A16C062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65DF435F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41287033" w14:textId="77777777" w:rsidR="00166A78" w:rsidRDefault="00166A78" w:rsidP="00BA6BC6">
      <w:pPr>
        <w:tabs>
          <w:tab w:val="right" w:pos="9000"/>
        </w:tabs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47652274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0DE79263" w14:textId="77777777" w:rsidR="00166A78" w:rsidRDefault="00166A78" w:rsidP="00BA6BC6">
      <w:pPr>
        <w:tabs>
          <w:tab w:val="right" w:pos="9000"/>
        </w:tabs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07E79611" w14:textId="77777777" w:rsidR="00166A78" w:rsidRDefault="00166A78" w:rsidP="00BA6BC6">
      <w:r>
        <w:rPr>
          <w:sz w:val="22"/>
          <w:szCs w:val="22"/>
        </w:rPr>
        <w:t>Do: Nazwa i siedziba Zamawiającego:</w:t>
      </w:r>
    </w:p>
    <w:p w14:paraId="5A74C332" w14:textId="77777777" w:rsidR="00166A78" w:rsidRDefault="00166A78" w:rsidP="00BA6BC6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4C7137C5" w14:textId="77777777" w:rsidR="00166A78" w:rsidRDefault="00166A78" w:rsidP="00BA6BC6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2E755BE8" w14:textId="77777777" w:rsidR="00166A78" w:rsidRDefault="00166A78" w:rsidP="00BA6BC6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0CCF9659" w14:textId="48175BFF" w:rsidR="00166A78" w:rsidRDefault="00166A78" w:rsidP="00BA6BC6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12C783B1" w14:textId="77777777" w:rsidR="00166A78" w:rsidRDefault="00166A78" w:rsidP="00BA6BC6">
      <w:pPr>
        <w:widowControl w:val="0"/>
        <w:ind w:right="1"/>
        <w:rPr>
          <w:b/>
          <w:sz w:val="22"/>
          <w:szCs w:val="22"/>
        </w:rPr>
      </w:pPr>
    </w:p>
    <w:p w14:paraId="0B13C8FD" w14:textId="15EE178C" w:rsidR="00166A78" w:rsidRDefault="00166A78" w:rsidP="00166A78">
      <w:pPr>
        <w:jc w:val="both"/>
        <w:rPr>
          <w:b/>
          <w:sz w:val="22"/>
          <w:szCs w:val="22"/>
        </w:rPr>
      </w:pPr>
      <w:r w:rsidRPr="00166A78">
        <w:rPr>
          <w:sz w:val="22"/>
          <w:szCs w:val="22"/>
        </w:rPr>
        <w:t>Przystępując do postępowania o udzielenie zamówienia publicznego, którego przedmiotem jest</w:t>
      </w:r>
      <w:r w:rsidRPr="00166A78">
        <w:rPr>
          <w:b/>
          <w:sz w:val="22"/>
          <w:szCs w:val="22"/>
        </w:rPr>
        <w:t xml:space="preserve"> </w:t>
      </w:r>
      <w:r w:rsidR="00EC0252" w:rsidRPr="00EC0252">
        <w:rPr>
          <w:b/>
          <w:sz w:val="22"/>
          <w:szCs w:val="22"/>
        </w:rPr>
        <w:t>konserwacja i bieżąca naprawa sieci teletechnicznej na terenie AGH w Krakowie KC-zp.272-</w:t>
      </w:r>
      <w:r w:rsidR="00EC0252">
        <w:rPr>
          <w:b/>
          <w:sz w:val="22"/>
          <w:szCs w:val="22"/>
        </w:rPr>
        <w:t>623</w:t>
      </w:r>
      <w:r w:rsidR="00EC0252" w:rsidRPr="00EC0252">
        <w:rPr>
          <w:b/>
          <w:sz w:val="22"/>
          <w:szCs w:val="22"/>
        </w:rPr>
        <w:t>/</w:t>
      </w:r>
      <w:r w:rsidR="00EC0252">
        <w:rPr>
          <w:b/>
          <w:sz w:val="22"/>
          <w:szCs w:val="22"/>
        </w:rPr>
        <w:t>21</w:t>
      </w:r>
      <w:r w:rsidRPr="00166A78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>
        <w:rPr>
          <w:b/>
          <w:sz w:val="22"/>
          <w:szCs w:val="22"/>
        </w:rPr>
        <w:t xml:space="preserve"> 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1843"/>
        <w:gridCol w:w="2693"/>
      </w:tblGrid>
      <w:tr w:rsidR="00EC0252" w14:paraId="028D6F0C" w14:textId="77777777" w:rsidTr="00EB6897">
        <w:trPr>
          <w:trHeight w:val="341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0CB49" w14:textId="77777777" w:rsidR="00EC0252" w:rsidRDefault="00EC0252">
            <w:pPr>
              <w:tabs>
                <w:tab w:val="right" w:pos="9000"/>
              </w:tabs>
              <w:jc w:val="both"/>
              <w:rPr>
                <w:b/>
                <w:sz w:val="20"/>
                <w:szCs w:val="20"/>
                <w:lang w:eastAsia="pl-PL"/>
              </w:rPr>
            </w:pPr>
          </w:p>
          <w:p w14:paraId="6EC36D8F" w14:textId="77777777" w:rsidR="00EC0252" w:rsidRDefault="00EC0252">
            <w:pPr>
              <w:tabs>
                <w:tab w:val="right" w:pos="900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EF013" w14:textId="77777777" w:rsidR="00EC0252" w:rsidRDefault="00EC025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CDCC0" w14:textId="77777777" w:rsidR="00EC0252" w:rsidRDefault="00EC0252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</w:tr>
      <w:tr w:rsidR="00EC0252" w14:paraId="55009BB0" w14:textId="77777777" w:rsidTr="00EB6897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C2CE" w14:textId="068FF8CF" w:rsidR="00EC0252" w:rsidRDefault="00EC0252">
            <w:pPr>
              <w:widowControl w:val="0"/>
              <w:spacing w:line="264" w:lineRule="auto"/>
              <w:ind w:right="1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brutto utrzymania w pełnej sprawności </w:t>
            </w:r>
            <w:r w:rsidR="004C2664">
              <w:rPr>
                <w:b/>
                <w:sz w:val="20"/>
                <w:szCs w:val="20"/>
              </w:rPr>
              <w:t>stanowiska telefonicznego</w:t>
            </w:r>
            <w:r>
              <w:rPr>
                <w:b/>
                <w:sz w:val="20"/>
                <w:szCs w:val="20"/>
              </w:rPr>
              <w:t xml:space="preserve"> wynosi (załącznik nr 1A poz. 1)</w:t>
            </w:r>
          </w:p>
          <w:p w14:paraId="50E30917" w14:textId="77777777" w:rsidR="00EC0252" w:rsidRDefault="00EC025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0A74A" w14:textId="77777777" w:rsidR="00EC0252" w:rsidRDefault="00EC025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9AAC" w14:textId="77777777" w:rsidR="00EC0252" w:rsidRDefault="00EC025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C0252" w14:paraId="5BB10B26" w14:textId="77777777" w:rsidTr="00EB6897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9BA9" w14:textId="7BBF4903" w:rsidR="00EC0252" w:rsidRDefault="00EC025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za 24 miesiące obliczona zgodnie z kalkulacją cenową (zał. nr 1A  poz. 2-6) </w:t>
            </w:r>
          </w:p>
          <w:p w14:paraId="229D6B60" w14:textId="77777777" w:rsidR="00EC0252" w:rsidRDefault="00EC025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1892" w14:textId="77777777" w:rsidR="00EC0252" w:rsidRDefault="00EC025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5296" w14:textId="77777777" w:rsidR="00EC0252" w:rsidRDefault="00EC025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EC0252" w14:paraId="1F1E8DA6" w14:textId="77777777" w:rsidTr="00EB6897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95A9" w14:textId="77777777" w:rsidR="00EC0252" w:rsidRDefault="00EC0252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za materiały  obliczona na podstawie kalkulacji cenowej ”Materiały” (zał. nr 1 B)</w:t>
            </w:r>
          </w:p>
          <w:p w14:paraId="1B4B3A9B" w14:textId="77777777" w:rsidR="00EC0252" w:rsidRDefault="00EC025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075A" w14:textId="77777777" w:rsidR="00EC0252" w:rsidRDefault="00EC025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E6A2" w14:textId="77777777" w:rsidR="00EC0252" w:rsidRDefault="00EC0252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</w:tbl>
    <w:p w14:paraId="7E7DCCE5" w14:textId="77777777" w:rsidR="00EC0252" w:rsidRDefault="00EC0252" w:rsidP="007C0AF1">
      <w:pPr>
        <w:pStyle w:val="Tekstpodstawowy"/>
        <w:tabs>
          <w:tab w:val="left" w:pos="360"/>
        </w:tabs>
        <w:spacing w:line="240" w:lineRule="auto"/>
        <w:rPr>
          <w:sz w:val="20"/>
          <w:szCs w:val="20"/>
        </w:rPr>
      </w:pPr>
    </w:p>
    <w:p w14:paraId="4042008F" w14:textId="3B2A5FC2" w:rsidR="00166A78" w:rsidRPr="00BA6BC6" w:rsidRDefault="00166A78" w:rsidP="007C0AF1">
      <w:pPr>
        <w:pStyle w:val="Tekstpodstawowy"/>
        <w:tabs>
          <w:tab w:val="left" w:pos="360"/>
        </w:tabs>
        <w:spacing w:line="240" w:lineRule="auto"/>
        <w:rPr>
          <w:sz w:val="20"/>
          <w:szCs w:val="20"/>
        </w:rPr>
      </w:pPr>
      <w:r w:rsidRPr="00BA6BC6">
        <w:rPr>
          <w:sz w:val="20"/>
          <w:szCs w:val="20"/>
        </w:rPr>
        <w:t xml:space="preserve">Termin realizacji zamówienia: </w:t>
      </w:r>
      <w:r w:rsidR="003621DD" w:rsidRPr="003621DD">
        <w:rPr>
          <w:sz w:val="20"/>
          <w:szCs w:val="20"/>
        </w:rPr>
        <w:t>sukcesywnie w okresie 24 miesięcy od daty podpisania umowy (rozpoczęcie realizacji przedmiotu zamówienia nastąpi nie wcześniej niż 01.01.2022 r.)</w:t>
      </w:r>
    </w:p>
    <w:p w14:paraId="2BA970AA" w14:textId="77777777" w:rsidR="008A4486" w:rsidRPr="008A4486" w:rsidRDefault="008A4486" w:rsidP="008A4486">
      <w:pPr>
        <w:pStyle w:val="Tekstpodstawowy"/>
        <w:tabs>
          <w:tab w:val="left" w:pos="360"/>
        </w:tabs>
        <w:jc w:val="both"/>
        <w:rPr>
          <w:sz w:val="20"/>
          <w:szCs w:val="20"/>
          <w:lang w:eastAsia="x-none"/>
        </w:rPr>
      </w:pPr>
      <w:r w:rsidRPr="008A4486">
        <w:rPr>
          <w:b w:val="0"/>
          <w:sz w:val="20"/>
          <w:szCs w:val="20"/>
        </w:rPr>
        <w:t>Czas przystąpienia do usunięcia awarii w okresie</w:t>
      </w:r>
      <w:r w:rsidRPr="008A4486">
        <w:rPr>
          <w:sz w:val="20"/>
          <w:szCs w:val="20"/>
        </w:rPr>
        <w:t xml:space="preserve"> od poniedziałku do piątku w godzinach od 15.30 do 7.30 i od piątku od godz. 15.30 do poniedziałku do godz. 7.30:…………………….min.</w:t>
      </w:r>
    </w:p>
    <w:p w14:paraId="6C9A44E1" w14:textId="77777777" w:rsidR="00166A78" w:rsidRPr="00BA6BC6" w:rsidRDefault="00166A78" w:rsidP="00166A78">
      <w:pPr>
        <w:ind w:right="-47"/>
        <w:jc w:val="both"/>
        <w:rPr>
          <w:b/>
          <w:sz w:val="20"/>
          <w:szCs w:val="20"/>
        </w:rPr>
      </w:pPr>
    </w:p>
    <w:p w14:paraId="59A75B47" w14:textId="77777777" w:rsidR="00166A78" w:rsidRPr="00BA6BC6" w:rsidRDefault="00166A78" w:rsidP="00166A78">
      <w:pPr>
        <w:rPr>
          <w:sz w:val="20"/>
          <w:szCs w:val="20"/>
        </w:rPr>
      </w:pPr>
      <w:r w:rsidRPr="00BA6BC6">
        <w:rPr>
          <w:b/>
          <w:sz w:val="20"/>
          <w:szCs w:val="20"/>
          <w:u w:val="single"/>
        </w:rPr>
        <w:lastRenderedPageBreak/>
        <w:t>Jednocześnie oświadczamy, że:</w:t>
      </w:r>
    </w:p>
    <w:p w14:paraId="0465AB6E" w14:textId="7460F12C" w:rsidR="00166A78" w:rsidRPr="00BA6BC6" w:rsidRDefault="00166A78" w:rsidP="00166A78">
      <w:pPr>
        <w:numPr>
          <w:ilvl w:val="0"/>
          <w:numId w:val="5"/>
        </w:numPr>
        <w:ind w:left="357" w:hanging="357"/>
        <w:jc w:val="both"/>
        <w:rPr>
          <w:sz w:val="20"/>
          <w:szCs w:val="20"/>
        </w:rPr>
      </w:pPr>
      <w:r w:rsidRPr="00BA6BC6">
        <w:rPr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SWZ.</w:t>
      </w:r>
      <w:r w:rsidRPr="00BA6BC6">
        <w:rPr>
          <w:sz w:val="20"/>
          <w:szCs w:val="20"/>
        </w:rPr>
        <w:t xml:space="preserve"> </w:t>
      </w:r>
    </w:p>
    <w:p w14:paraId="4B6E5F5F" w14:textId="3072F0F8" w:rsidR="00166A78" w:rsidRPr="00BA6BC6" w:rsidRDefault="00166A78" w:rsidP="00166A78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0"/>
          <w:szCs w:val="20"/>
        </w:rPr>
      </w:pPr>
      <w:r w:rsidRPr="00BA6BC6">
        <w:rPr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="00B1161A">
        <w:rPr>
          <w:color w:val="000000"/>
          <w:sz w:val="20"/>
          <w:szCs w:val="20"/>
          <w:lang w:eastAsia="ar-SA"/>
        </w:rPr>
        <w:t xml:space="preserve"> </w:t>
      </w:r>
      <w:r w:rsidRPr="00BA6BC6">
        <w:rPr>
          <w:color w:val="000000"/>
          <w:sz w:val="20"/>
          <w:szCs w:val="20"/>
          <w:lang w:eastAsia="ar-SA"/>
        </w:rPr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A6BC6">
        <w:rPr>
          <w:sz w:val="20"/>
          <w:szCs w:val="20"/>
          <w:lang w:eastAsia="ar-SA"/>
        </w:rPr>
        <w:t>zamawiającego</w:t>
      </w:r>
      <w:r w:rsidRPr="00BA6BC6">
        <w:rPr>
          <w:sz w:val="20"/>
          <w:szCs w:val="20"/>
        </w:rPr>
        <w:t xml:space="preserve"> i nie wnosimy do nich żadnych zastrzeżeń.</w:t>
      </w:r>
    </w:p>
    <w:p w14:paraId="644D9321" w14:textId="77777777" w:rsidR="00166A78" w:rsidRPr="00BA6BC6" w:rsidRDefault="00166A78" w:rsidP="00166A78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0"/>
          <w:szCs w:val="20"/>
        </w:rPr>
      </w:pPr>
      <w:r w:rsidRPr="00BA6BC6">
        <w:rPr>
          <w:b/>
          <w:sz w:val="20"/>
          <w:szCs w:val="20"/>
        </w:rPr>
        <w:t xml:space="preserve">Oświadczamy, ze jesteśmy mikro/małym/średnim/dużym przedsiębiorstwem </w:t>
      </w:r>
      <w:r w:rsidRPr="00BA6BC6">
        <w:rPr>
          <w:rStyle w:val="Odwoanieprzypisudolnego"/>
          <w:b/>
          <w:sz w:val="20"/>
          <w:szCs w:val="20"/>
        </w:rPr>
        <w:footnoteReference w:id="1"/>
      </w:r>
      <w:r w:rsidRPr="00BA6BC6">
        <w:rPr>
          <w:b/>
          <w:sz w:val="20"/>
          <w:szCs w:val="20"/>
        </w:rPr>
        <w:t>*</w:t>
      </w:r>
    </w:p>
    <w:p w14:paraId="3F2A67CD" w14:textId="272AC1F0" w:rsidR="00166A78" w:rsidRPr="00BA6BC6" w:rsidRDefault="007C0AF1" w:rsidP="00166A78">
      <w:pPr>
        <w:suppressAutoHyphens w:val="0"/>
        <w:jc w:val="both"/>
        <w:rPr>
          <w:sz w:val="20"/>
          <w:szCs w:val="20"/>
        </w:rPr>
      </w:pPr>
      <w:r>
        <w:rPr>
          <w:bCs/>
          <w:iCs/>
          <w:sz w:val="20"/>
          <w:szCs w:val="20"/>
        </w:rPr>
        <w:t>4</w:t>
      </w:r>
      <w:r w:rsidR="00166A78" w:rsidRPr="00BA6BC6">
        <w:rPr>
          <w:bCs/>
          <w:iCs/>
          <w:sz w:val="20"/>
          <w:szCs w:val="20"/>
        </w:rPr>
        <w:t>. Ośw</w:t>
      </w:r>
      <w:r w:rsidR="00166A78" w:rsidRPr="00BA6BC6">
        <w:rPr>
          <w:color w:val="000000"/>
          <w:sz w:val="20"/>
          <w:szCs w:val="20"/>
        </w:rPr>
        <w:t>iadczam, że wypełniłem obowiązki informacyjne przewidziane w art. 13 lub art. 14 RODO</w:t>
      </w:r>
      <w:r w:rsidR="00166A78" w:rsidRPr="00BA6BC6">
        <w:rPr>
          <w:sz w:val="20"/>
          <w:szCs w:val="20"/>
        </w:rPr>
        <w:t>*</w:t>
      </w:r>
      <w:r w:rsidR="00166A78" w:rsidRPr="00BA6BC6">
        <w:rPr>
          <w:color w:val="000000"/>
          <w:sz w:val="20"/>
          <w:szCs w:val="20"/>
        </w:rPr>
        <w:t xml:space="preserve"> wobec osób fizycznych, </w:t>
      </w:r>
      <w:r w:rsidR="00166A78" w:rsidRPr="00BA6BC6">
        <w:rPr>
          <w:sz w:val="20"/>
          <w:szCs w:val="20"/>
        </w:rPr>
        <w:t>od których dane osobowe bezpośrednio lub pośrednio pozyskałem</w:t>
      </w:r>
      <w:r w:rsidR="00166A78" w:rsidRPr="00BA6BC6">
        <w:rPr>
          <w:color w:val="000000"/>
          <w:sz w:val="20"/>
          <w:szCs w:val="20"/>
        </w:rPr>
        <w:t xml:space="preserve"> w celu ubiegania się o udzielenie zamówienia publicznego w niniejszym postępowaniu</w:t>
      </w:r>
      <w:r w:rsidR="00166A78" w:rsidRPr="00BA6BC6">
        <w:rPr>
          <w:sz w:val="20"/>
          <w:szCs w:val="20"/>
        </w:rPr>
        <w:t xml:space="preserve">.* * </w:t>
      </w:r>
    </w:p>
    <w:p w14:paraId="58DCEBB4" w14:textId="77777777" w:rsidR="00166A78" w:rsidRDefault="00166A78" w:rsidP="00166A78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3856F00" w14:textId="77777777" w:rsidR="00C32A9F" w:rsidRDefault="00166A78" w:rsidP="00C32A9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F19ED5" w14:textId="07E108B2" w:rsidR="00C32A9F" w:rsidRPr="00C32A9F" w:rsidRDefault="00C32A9F" w:rsidP="00C32A9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5. </w:t>
      </w:r>
      <w:r w:rsidRPr="00C32A9F">
        <w:rPr>
          <w:sz w:val="18"/>
          <w:szCs w:val="18"/>
        </w:rPr>
        <w:t>Oświadczamy, że do realizacji zadania zostaną wyznaczone osoby które będą wykonywać przedmiot zamówienia tj.:</w:t>
      </w:r>
    </w:p>
    <w:p w14:paraId="156701A3" w14:textId="7C6FA305" w:rsidR="00C32A9F" w:rsidRPr="00C32A9F" w:rsidRDefault="00C32A9F" w:rsidP="00C32A9F">
      <w:pPr>
        <w:keepNext/>
        <w:jc w:val="both"/>
        <w:rPr>
          <w:sz w:val="18"/>
          <w:szCs w:val="18"/>
        </w:rPr>
      </w:pPr>
      <w:r w:rsidRPr="00C32A9F">
        <w:rPr>
          <w:sz w:val="18"/>
          <w:szCs w:val="18"/>
        </w:rPr>
        <w:t xml:space="preserve">      a)  </w:t>
      </w:r>
      <w:r w:rsidRPr="00C32A9F">
        <w:rPr>
          <w:b/>
          <w:bCs/>
          <w:iCs/>
          <w:sz w:val="18"/>
          <w:szCs w:val="18"/>
        </w:rPr>
        <w:t>co najmniej jedn</w:t>
      </w:r>
      <w:r w:rsidR="00DC408B">
        <w:rPr>
          <w:b/>
          <w:bCs/>
          <w:iCs/>
          <w:sz w:val="18"/>
          <w:szCs w:val="18"/>
        </w:rPr>
        <w:t>ą</w:t>
      </w:r>
      <w:r w:rsidRPr="00C32A9F">
        <w:rPr>
          <w:b/>
          <w:bCs/>
          <w:iCs/>
          <w:sz w:val="18"/>
          <w:szCs w:val="18"/>
        </w:rPr>
        <w:t xml:space="preserve"> osob</w:t>
      </w:r>
      <w:r w:rsidR="00DC408B">
        <w:rPr>
          <w:b/>
          <w:bCs/>
          <w:iCs/>
          <w:sz w:val="18"/>
          <w:szCs w:val="18"/>
        </w:rPr>
        <w:t>ę</w:t>
      </w:r>
      <w:r w:rsidRPr="00C32A9F">
        <w:rPr>
          <w:sz w:val="18"/>
          <w:szCs w:val="18"/>
        </w:rPr>
        <w:t xml:space="preserve"> posiadając</w:t>
      </w:r>
      <w:r w:rsidR="00DC408B">
        <w:rPr>
          <w:sz w:val="18"/>
          <w:szCs w:val="18"/>
        </w:rPr>
        <w:t>ą</w:t>
      </w:r>
      <w:r w:rsidRPr="00C32A9F">
        <w:rPr>
          <w:sz w:val="18"/>
          <w:szCs w:val="18"/>
        </w:rPr>
        <w:t xml:space="preserve"> uprawnienia budowlane w zakresie wykonywania i instalacji sieci telekomunikacyjnych</w:t>
      </w:r>
    </w:p>
    <w:p w14:paraId="2BB67CCB" w14:textId="77777777" w:rsidR="00C32A9F" w:rsidRPr="00C32A9F" w:rsidRDefault="00C32A9F" w:rsidP="00C32A9F">
      <w:pPr>
        <w:keepNext/>
        <w:ind w:left="360"/>
        <w:jc w:val="both"/>
        <w:rPr>
          <w:bCs/>
          <w:iCs/>
          <w:sz w:val="18"/>
          <w:szCs w:val="18"/>
        </w:rPr>
      </w:pPr>
      <w:r w:rsidRPr="00C32A9F">
        <w:rPr>
          <w:sz w:val="18"/>
          <w:szCs w:val="18"/>
        </w:rPr>
        <w:t>b)</w:t>
      </w:r>
      <w:r w:rsidRPr="00C32A9F">
        <w:rPr>
          <w:b/>
          <w:bCs/>
          <w:iCs/>
          <w:sz w:val="18"/>
          <w:szCs w:val="18"/>
        </w:rPr>
        <w:t xml:space="preserve"> co najmniej dwie osoby</w:t>
      </w:r>
      <w:r w:rsidRPr="00C32A9F">
        <w:rPr>
          <w:bCs/>
          <w:iCs/>
          <w:sz w:val="18"/>
          <w:szCs w:val="18"/>
        </w:rPr>
        <w:t xml:space="preserve"> </w:t>
      </w:r>
      <w:r w:rsidRPr="00C32A9F">
        <w:rPr>
          <w:sz w:val="18"/>
          <w:szCs w:val="18"/>
        </w:rPr>
        <w:t>posiadające przeszkolenie autoryzowanego przedstawiciela Alcatel-Lucent w zakresie pełnej obsługi aparatów systemowych Alcatel-Lucent: 4004, 4010, 4020, 4035 T, seria IP 4068 IP Touch; Alcatel 4019, 4029, 4039; OmniTouch 8082 My IC Phone</w:t>
      </w:r>
    </w:p>
    <w:p w14:paraId="12DE4287" w14:textId="29CE7927" w:rsidR="00C32A9F" w:rsidRPr="00C32A9F" w:rsidRDefault="00C32A9F" w:rsidP="00C32A9F">
      <w:pPr>
        <w:keepNext/>
        <w:ind w:left="360"/>
        <w:jc w:val="both"/>
        <w:rPr>
          <w:sz w:val="18"/>
          <w:szCs w:val="18"/>
        </w:rPr>
      </w:pPr>
      <w:r w:rsidRPr="00C32A9F">
        <w:rPr>
          <w:sz w:val="18"/>
          <w:szCs w:val="18"/>
        </w:rPr>
        <w:t xml:space="preserve">c) </w:t>
      </w:r>
      <w:r w:rsidRPr="00C32A9F">
        <w:rPr>
          <w:b/>
          <w:bCs/>
          <w:iCs/>
          <w:sz w:val="18"/>
          <w:szCs w:val="18"/>
        </w:rPr>
        <w:t>co najmniej jedn</w:t>
      </w:r>
      <w:r w:rsidR="00DC408B">
        <w:rPr>
          <w:b/>
          <w:bCs/>
          <w:iCs/>
          <w:sz w:val="18"/>
          <w:szCs w:val="18"/>
        </w:rPr>
        <w:t>ą</w:t>
      </w:r>
      <w:r w:rsidRPr="00C32A9F">
        <w:rPr>
          <w:b/>
          <w:bCs/>
          <w:iCs/>
          <w:sz w:val="18"/>
          <w:szCs w:val="18"/>
        </w:rPr>
        <w:t xml:space="preserve"> osob</w:t>
      </w:r>
      <w:r w:rsidR="00DC408B">
        <w:rPr>
          <w:b/>
          <w:bCs/>
          <w:iCs/>
          <w:sz w:val="18"/>
          <w:szCs w:val="18"/>
        </w:rPr>
        <w:t>ę</w:t>
      </w:r>
      <w:r w:rsidRPr="00C32A9F">
        <w:rPr>
          <w:sz w:val="18"/>
          <w:szCs w:val="18"/>
        </w:rPr>
        <w:t xml:space="preserve"> posiadając</w:t>
      </w:r>
      <w:r w:rsidR="00DC408B">
        <w:rPr>
          <w:sz w:val="18"/>
          <w:szCs w:val="18"/>
        </w:rPr>
        <w:t>ą</w:t>
      </w:r>
      <w:r w:rsidRPr="00C32A9F">
        <w:rPr>
          <w:sz w:val="18"/>
          <w:szCs w:val="18"/>
        </w:rPr>
        <w:t xml:space="preserve"> przeszkolenie w zakresie montażu  linii telekomunikacyjnych kablowych.</w:t>
      </w:r>
    </w:p>
    <w:p w14:paraId="73AAF328" w14:textId="77777777" w:rsidR="00C32A9F" w:rsidRPr="00C32A9F" w:rsidRDefault="00C32A9F" w:rsidP="00C32A9F">
      <w:pPr>
        <w:keepNext/>
        <w:ind w:left="360"/>
        <w:jc w:val="both"/>
        <w:rPr>
          <w:sz w:val="18"/>
          <w:szCs w:val="18"/>
        </w:rPr>
      </w:pPr>
      <w:r w:rsidRPr="00C32A9F">
        <w:rPr>
          <w:sz w:val="18"/>
          <w:szCs w:val="18"/>
        </w:rPr>
        <w:t xml:space="preserve">d) </w:t>
      </w:r>
      <w:r w:rsidRPr="00C32A9F">
        <w:rPr>
          <w:b/>
          <w:bCs/>
          <w:iCs/>
          <w:sz w:val="18"/>
          <w:szCs w:val="18"/>
        </w:rPr>
        <w:t>co najmniej dwie osoby</w:t>
      </w:r>
      <w:r w:rsidRPr="00C32A9F">
        <w:rPr>
          <w:bCs/>
          <w:iCs/>
          <w:sz w:val="18"/>
          <w:szCs w:val="18"/>
        </w:rPr>
        <w:t xml:space="preserve"> </w:t>
      </w:r>
      <w:r w:rsidRPr="00C32A9F">
        <w:rPr>
          <w:sz w:val="18"/>
          <w:szCs w:val="18"/>
        </w:rPr>
        <w:t>posiadające uprawnienia do wykonywania pracy na stanowisku EKSPLOATACJI w zakresie: obsługi, konserwacji, remontów, montażu dla urządzeń, instalacji i sieci o napięciu nie wyższym niż 1 kV .</w:t>
      </w:r>
    </w:p>
    <w:p w14:paraId="003F35A1" w14:textId="0A841817" w:rsidR="00C32A9F" w:rsidRPr="00DF0958" w:rsidRDefault="00C32A9F" w:rsidP="00C32A9F">
      <w:pPr>
        <w:keepNext/>
        <w:ind w:left="360"/>
        <w:jc w:val="both"/>
        <w:rPr>
          <w:sz w:val="18"/>
          <w:szCs w:val="18"/>
        </w:rPr>
      </w:pPr>
      <w:r w:rsidRPr="00C32A9F">
        <w:rPr>
          <w:sz w:val="18"/>
          <w:szCs w:val="18"/>
        </w:rPr>
        <w:t xml:space="preserve">e) </w:t>
      </w:r>
      <w:r w:rsidRPr="00C32A9F">
        <w:rPr>
          <w:b/>
          <w:bCs/>
          <w:iCs/>
          <w:sz w:val="18"/>
          <w:szCs w:val="18"/>
        </w:rPr>
        <w:t>co najmniej jedn</w:t>
      </w:r>
      <w:r w:rsidR="00DC408B">
        <w:rPr>
          <w:b/>
          <w:bCs/>
          <w:iCs/>
          <w:sz w:val="18"/>
          <w:szCs w:val="18"/>
        </w:rPr>
        <w:t>ą</w:t>
      </w:r>
      <w:r w:rsidRPr="00C32A9F">
        <w:rPr>
          <w:b/>
          <w:bCs/>
          <w:iCs/>
          <w:sz w:val="18"/>
          <w:szCs w:val="18"/>
        </w:rPr>
        <w:t xml:space="preserve"> osob</w:t>
      </w:r>
      <w:r w:rsidR="00DC408B">
        <w:rPr>
          <w:b/>
          <w:bCs/>
          <w:iCs/>
          <w:sz w:val="18"/>
          <w:szCs w:val="18"/>
        </w:rPr>
        <w:t>ę</w:t>
      </w:r>
      <w:r w:rsidRPr="00C32A9F">
        <w:rPr>
          <w:bCs/>
          <w:iCs/>
          <w:sz w:val="18"/>
          <w:szCs w:val="18"/>
        </w:rPr>
        <w:t xml:space="preserve"> </w:t>
      </w:r>
      <w:r w:rsidRPr="00C32A9F">
        <w:rPr>
          <w:sz w:val="18"/>
          <w:szCs w:val="18"/>
        </w:rPr>
        <w:t>posiadając</w:t>
      </w:r>
      <w:r w:rsidR="00DC408B">
        <w:rPr>
          <w:sz w:val="18"/>
          <w:szCs w:val="18"/>
        </w:rPr>
        <w:t>ą</w:t>
      </w:r>
      <w:r w:rsidRPr="00C32A9F">
        <w:rPr>
          <w:sz w:val="18"/>
          <w:szCs w:val="18"/>
        </w:rPr>
        <w:t xml:space="preserve"> uprawnienia do wykonywania pracy na stanowisku DOZORU I POMIARÓW w zakresie: obsługi, konserwacji, remontów, montażu dla urządzeń, instalacji i sieci o napięciu nie wyższym niż 1 kV ( </w:t>
      </w:r>
      <w:r w:rsidRPr="00DF0958">
        <w:rPr>
          <w:sz w:val="18"/>
          <w:szCs w:val="18"/>
        </w:rPr>
        <w:t>SEP  lub równoważne).</w:t>
      </w:r>
    </w:p>
    <w:p w14:paraId="13F90AC7" w14:textId="52C51669" w:rsidR="00C32A9F" w:rsidRPr="00DF0958" w:rsidRDefault="00EE6C56" w:rsidP="00C32A9F">
      <w:pPr>
        <w:keepNext/>
        <w:ind w:left="360"/>
        <w:jc w:val="both"/>
        <w:rPr>
          <w:rStyle w:val="dane1"/>
          <w:color w:val="auto"/>
          <w:sz w:val="20"/>
          <w:szCs w:val="20"/>
        </w:rPr>
      </w:pPr>
      <w:r>
        <w:rPr>
          <w:sz w:val="18"/>
          <w:szCs w:val="18"/>
        </w:rPr>
        <w:t>f</w:t>
      </w:r>
      <w:r w:rsidR="00C32A9F" w:rsidRPr="00DF0958">
        <w:rPr>
          <w:sz w:val="18"/>
          <w:szCs w:val="18"/>
        </w:rPr>
        <w:t>)</w:t>
      </w:r>
      <w:r w:rsidR="00C32A9F" w:rsidRPr="00DF0958">
        <w:rPr>
          <w:b/>
          <w:bCs/>
          <w:iCs/>
          <w:sz w:val="18"/>
          <w:szCs w:val="18"/>
        </w:rPr>
        <w:t xml:space="preserve"> co najmniej dwie osoby </w:t>
      </w:r>
      <w:r w:rsidR="00C32A9F" w:rsidRPr="00DF0958">
        <w:rPr>
          <w:bCs/>
          <w:iCs/>
          <w:sz w:val="18"/>
          <w:szCs w:val="18"/>
        </w:rPr>
        <w:t xml:space="preserve">posiadające </w:t>
      </w:r>
      <w:r w:rsidR="00C32A9F" w:rsidRPr="00DF0958">
        <w:rPr>
          <w:sz w:val="18"/>
          <w:szCs w:val="18"/>
        </w:rPr>
        <w:t>przeszkolenie autoryzowanego przedstawiciela</w:t>
      </w:r>
      <w:r w:rsidR="00C32A9F" w:rsidRPr="00DF0958">
        <w:rPr>
          <w:rStyle w:val="dane1"/>
          <w:color w:val="auto"/>
          <w:sz w:val="18"/>
          <w:szCs w:val="18"/>
        </w:rPr>
        <w:t xml:space="preserve"> Alcatel-Lucent w zakresie instalacji, uruchomienia, oprogramowania i obsługi switchy zarządzalnych  Alcatel-Lucent z serii OS68xx</w:t>
      </w:r>
    </w:p>
    <w:p w14:paraId="541F2AFE" w14:textId="1947AC63" w:rsidR="00C32A9F" w:rsidRPr="00DF0958" w:rsidRDefault="00EE6C56" w:rsidP="00C32A9F">
      <w:pPr>
        <w:tabs>
          <w:tab w:val="left" w:pos="2520"/>
          <w:tab w:val="left" w:pos="2586"/>
        </w:tabs>
        <w:ind w:left="360"/>
        <w:rPr>
          <w:rStyle w:val="dane1"/>
          <w:color w:val="auto"/>
          <w:sz w:val="18"/>
          <w:szCs w:val="18"/>
        </w:rPr>
      </w:pPr>
      <w:r>
        <w:rPr>
          <w:bCs/>
          <w:iCs/>
          <w:sz w:val="18"/>
          <w:szCs w:val="18"/>
        </w:rPr>
        <w:t>g</w:t>
      </w:r>
      <w:r w:rsidR="00C32A9F" w:rsidRPr="00DF0958">
        <w:rPr>
          <w:bCs/>
          <w:iCs/>
          <w:sz w:val="18"/>
          <w:szCs w:val="18"/>
        </w:rPr>
        <w:t>)</w:t>
      </w:r>
      <w:r w:rsidR="00C32A9F" w:rsidRPr="00DF0958">
        <w:rPr>
          <w:b/>
          <w:bCs/>
          <w:iCs/>
          <w:sz w:val="18"/>
          <w:szCs w:val="18"/>
        </w:rPr>
        <w:t xml:space="preserve"> co najmniej dwie osoby </w:t>
      </w:r>
      <w:r w:rsidR="00C32A9F" w:rsidRPr="00DF0958">
        <w:rPr>
          <w:sz w:val="18"/>
          <w:szCs w:val="18"/>
        </w:rPr>
        <w:t>posiadające przeszkolenie autoryzowanego przedstawiciela</w:t>
      </w:r>
      <w:r w:rsidR="00C32A9F" w:rsidRPr="00DF0958">
        <w:rPr>
          <w:rStyle w:val="dane1"/>
          <w:color w:val="auto"/>
          <w:sz w:val="18"/>
          <w:szCs w:val="18"/>
        </w:rPr>
        <w:t xml:space="preserve"> Alcatel-Lucent w zakresie obsługi systemu zarządzania i taryfikacji Omnivista Alcatel-Lucent.</w:t>
      </w:r>
    </w:p>
    <w:p w14:paraId="13C5A0BF" w14:textId="04224FA0" w:rsidR="00567BAE" w:rsidRPr="00EE6C56" w:rsidRDefault="00EE6C56" w:rsidP="00EE6C56">
      <w:pPr>
        <w:suppressAutoHyphens w:val="0"/>
        <w:ind w:left="360"/>
        <w:rPr>
          <w:sz w:val="18"/>
          <w:szCs w:val="18"/>
        </w:rPr>
      </w:pPr>
      <w:r w:rsidRPr="00EE6C56">
        <w:rPr>
          <w:rStyle w:val="dane1"/>
          <w:bCs/>
          <w:color w:val="auto"/>
          <w:sz w:val="18"/>
          <w:szCs w:val="18"/>
        </w:rPr>
        <w:t>h)</w:t>
      </w:r>
      <w:r>
        <w:rPr>
          <w:rStyle w:val="dane1"/>
          <w:b/>
          <w:color w:val="auto"/>
          <w:sz w:val="18"/>
          <w:szCs w:val="18"/>
        </w:rPr>
        <w:t xml:space="preserve"> </w:t>
      </w:r>
      <w:r w:rsidR="00DC408B">
        <w:rPr>
          <w:rStyle w:val="dane1"/>
          <w:b/>
          <w:color w:val="auto"/>
          <w:sz w:val="18"/>
          <w:szCs w:val="18"/>
        </w:rPr>
        <w:t>c</w:t>
      </w:r>
      <w:r w:rsidR="00567BAE" w:rsidRPr="00EE6C56">
        <w:rPr>
          <w:rStyle w:val="dane1"/>
          <w:b/>
          <w:color w:val="auto"/>
          <w:sz w:val="18"/>
          <w:szCs w:val="18"/>
        </w:rPr>
        <w:t>o najmniej dwie osoby</w:t>
      </w:r>
      <w:r w:rsidR="00567BAE" w:rsidRPr="00EE6C56">
        <w:rPr>
          <w:rStyle w:val="dane1"/>
          <w:color w:val="auto"/>
          <w:sz w:val="18"/>
          <w:szCs w:val="18"/>
        </w:rPr>
        <w:t xml:space="preserve"> posiadające przeszkolenie w zakresie obsługi elektronicznego systemu paszportyzacji ASPRO. </w:t>
      </w:r>
    </w:p>
    <w:p w14:paraId="6F9D3011" w14:textId="350F4728" w:rsidR="00C32A9F" w:rsidRPr="00FC3829" w:rsidRDefault="00C32A9F" w:rsidP="00FC3829">
      <w:pPr>
        <w:tabs>
          <w:tab w:val="num" w:pos="851"/>
        </w:tabs>
        <w:ind w:left="502"/>
        <w:jc w:val="both"/>
        <w:rPr>
          <w:bCs/>
          <w:iCs/>
          <w:sz w:val="18"/>
          <w:szCs w:val="18"/>
          <w:highlight w:val="cyan"/>
        </w:rPr>
      </w:pPr>
      <w:r w:rsidRPr="00C32A9F">
        <w:rPr>
          <w:bCs/>
          <w:iCs/>
          <w:sz w:val="18"/>
          <w:szCs w:val="18"/>
        </w:rPr>
        <w:t xml:space="preserve">Dopuszcza się połączenie wyżej wskazanych funkcji pod warunkiem spełnienia przez osobę łączącą te funkcje wszystkich warunków wymaganych dla poszczególnych funkcji.  </w:t>
      </w:r>
    </w:p>
    <w:p w14:paraId="7C49EBAA" w14:textId="223CF3A6" w:rsidR="00C32A9F" w:rsidRPr="00C32A9F" w:rsidRDefault="00C32A9F" w:rsidP="00C32A9F">
      <w:pPr>
        <w:tabs>
          <w:tab w:val="left" w:pos="426"/>
        </w:tabs>
        <w:suppressAutoHyphens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6. </w:t>
      </w:r>
      <w:r w:rsidRPr="00C32A9F">
        <w:rPr>
          <w:sz w:val="18"/>
          <w:szCs w:val="18"/>
        </w:rPr>
        <w:t xml:space="preserve">Zobowiązujemy się do: przybycia </w:t>
      </w:r>
      <w:r w:rsidRPr="00C32A9F">
        <w:rPr>
          <w:b/>
          <w:sz w:val="18"/>
          <w:szCs w:val="18"/>
        </w:rPr>
        <w:t>na miejsce awarii w ciągu 30 minut od poniedziałku do piątku w godzinach 7:30-15:30</w:t>
      </w:r>
      <w:r w:rsidRPr="00C32A9F">
        <w:rPr>
          <w:b/>
          <w:bCs/>
          <w:sz w:val="18"/>
          <w:szCs w:val="18"/>
        </w:rPr>
        <w:t xml:space="preserve"> </w:t>
      </w:r>
      <w:r w:rsidRPr="00C32A9F">
        <w:rPr>
          <w:sz w:val="18"/>
          <w:szCs w:val="18"/>
        </w:rPr>
        <w:t>od otrzymania zgłoszenia telefonicznego o awarii na podany numer dostępny przez całą dobę</w:t>
      </w:r>
    </w:p>
    <w:p w14:paraId="3AE2E3C0" w14:textId="4C2520BE" w:rsidR="00C32A9F" w:rsidRPr="00C32A9F" w:rsidRDefault="00C32A9F" w:rsidP="00C32A9F">
      <w:pPr>
        <w:tabs>
          <w:tab w:val="left" w:pos="426"/>
        </w:tabs>
        <w:suppressAutoHyphens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7. </w:t>
      </w:r>
      <w:r w:rsidRPr="00C32A9F">
        <w:rPr>
          <w:sz w:val="18"/>
          <w:szCs w:val="18"/>
        </w:rPr>
        <w:t>W przypadku wystąpienia prac awaryjnych rozliczenie nastąpi kosztorysem powykonawczym.</w:t>
      </w:r>
    </w:p>
    <w:p w14:paraId="2D48147E" w14:textId="03A159A0" w:rsidR="00C32A9F" w:rsidRPr="00C32A9F" w:rsidRDefault="00C32A9F" w:rsidP="00C32A9F">
      <w:pPr>
        <w:tabs>
          <w:tab w:val="left" w:pos="0"/>
        </w:tabs>
        <w:suppressAutoHyphens w:val="0"/>
        <w:spacing w:after="120" w:line="264" w:lineRule="auto"/>
        <w:ind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8. </w:t>
      </w:r>
      <w:r w:rsidRPr="00C32A9F">
        <w:rPr>
          <w:sz w:val="18"/>
          <w:szCs w:val="18"/>
        </w:rPr>
        <w:t>Wyrażamy zgodę</w:t>
      </w:r>
      <w:r w:rsidRPr="00C32A9F">
        <w:rPr>
          <w:b/>
          <w:sz w:val="18"/>
          <w:szCs w:val="18"/>
        </w:rPr>
        <w:t xml:space="preserve"> na płatność fakturami miesięcznymi  po wykonaniu usługi,  </w:t>
      </w:r>
      <w:r w:rsidRPr="00C32A9F">
        <w:rPr>
          <w:sz w:val="18"/>
          <w:szCs w:val="18"/>
        </w:rPr>
        <w:t>przelewem w terminie do 21 dni od daty otrzymania faktury przez Zamawiającego, na rachunek Wykonawcy umieszczony na dzień zlecenia przelewu w wykazie podmiotów, o których mowa w art. 96b ust. 1) Ustawy o podatku od towarów i usług.</w:t>
      </w:r>
      <w:r w:rsidRPr="00C32A9F">
        <w:rPr>
          <w:sz w:val="20"/>
          <w:szCs w:val="20"/>
        </w:rPr>
        <w:t xml:space="preserve"> </w:t>
      </w:r>
    </w:p>
    <w:p w14:paraId="3A470E83" w14:textId="039E7B26" w:rsidR="00166A78" w:rsidRPr="00BA6BC6" w:rsidRDefault="00C32A9F" w:rsidP="00D86A4E">
      <w:pPr>
        <w:tabs>
          <w:tab w:val="left" w:pos="0"/>
        </w:tabs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9. </w:t>
      </w:r>
      <w:r w:rsidR="00166A78" w:rsidRPr="00BA6BC6">
        <w:rPr>
          <w:b/>
          <w:sz w:val="20"/>
          <w:szCs w:val="20"/>
        </w:rPr>
        <w:t>Oświadczam/y, że warunek określony w pkt. 8.2 ppkt 4 SWZ spełniamy osobiście/ powołujemy się na zasoby podmiotu trzeciego w następującym zakresie</w:t>
      </w:r>
      <w:r w:rsidR="00166A78" w:rsidRPr="00BA6BC6">
        <w:rPr>
          <w:rStyle w:val="Odwoanieprzypisudolnego"/>
          <w:b/>
          <w:sz w:val="20"/>
          <w:szCs w:val="20"/>
        </w:rPr>
        <w:footnoteReference w:id="2"/>
      </w:r>
      <w:r w:rsidR="00166A78" w:rsidRPr="00BA6BC6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5304994C" w14:textId="5362A14C" w:rsidR="00166A78" w:rsidRPr="00C32A9F" w:rsidRDefault="00C32A9F" w:rsidP="00C32A9F">
      <w:pPr>
        <w:tabs>
          <w:tab w:val="left" w:pos="0"/>
        </w:tabs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 </w:t>
      </w:r>
      <w:r w:rsidR="00166A78" w:rsidRPr="00C32A9F">
        <w:rPr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66A78" w:rsidRPr="00BA6BC6" w14:paraId="68A5A4CC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79CD0D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BC60C3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 xml:space="preserve">Opis części zamówienia, którą wykonawca </w:t>
            </w:r>
          </w:p>
          <w:p w14:paraId="66D8E830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5060FD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Nazwa podwykonawcy</w:t>
            </w:r>
          </w:p>
        </w:tc>
      </w:tr>
      <w:tr w:rsidR="00166A78" w:rsidRPr="00BA6BC6" w14:paraId="693D059D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B00C9D" w14:textId="77777777" w:rsidR="00166A78" w:rsidRPr="00BA6BC6" w:rsidRDefault="00166A7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E0A918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3D130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650D3685" w14:textId="641C2162" w:rsidR="00166A78" w:rsidRPr="00C32A9F" w:rsidRDefault="00C32A9F" w:rsidP="00C32A9F">
      <w:pPr>
        <w:tabs>
          <w:tab w:val="left" w:pos="0"/>
        </w:tabs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11. </w:t>
      </w:r>
      <w:r w:rsidR="00166A78" w:rsidRPr="00C32A9F">
        <w:rPr>
          <w:b/>
          <w:sz w:val="20"/>
          <w:szCs w:val="20"/>
        </w:rPr>
        <w:t xml:space="preserve">Oświadczenie, w przypadku </w:t>
      </w:r>
      <w:r w:rsidR="00166A78" w:rsidRPr="00C32A9F">
        <w:rPr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="00166A78" w:rsidRPr="00C32A9F">
        <w:rPr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66A78" w:rsidRPr="00BA6BC6" w14:paraId="361F4F74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6F16807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30BAF9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1A18D" w14:textId="77777777" w:rsidR="00166A78" w:rsidRPr="00BA6BC6" w:rsidRDefault="00166A78">
            <w:pPr>
              <w:autoSpaceDE w:val="0"/>
              <w:jc w:val="center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166A78" w:rsidRPr="00BA6BC6" w14:paraId="7ACBC9E9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A37D594" w14:textId="77777777" w:rsidR="00166A78" w:rsidRPr="00BA6BC6" w:rsidRDefault="00166A7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970B2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54604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166A78" w:rsidRPr="00BA6BC6" w14:paraId="07D5A288" w14:textId="77777777" w:rsidTr="00166A7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70DF444" w14:textId="77777777" w:rsidR="00166A78" w:rsidRPr="00BA6BC6" w:rsidRDefault="00166A78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BA6BC6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60C205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03A9F" w14:textId="77777777" w:rsidR="00166A78" w:rsidRPr="00BA6BC6" w:rsidRDefault="00166A78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29C8FACC" w14:textId="78E68806" w:rsidR="00166A78" w:rsidRPr="00C32A9F" w:rsidRDefault="00166A78" w:rsidP="00C32A9F">
      <w:pPr>
        <w:pStyle w:val="Akapitzlist"/>
        <w:numPr>
          <w:ilvl w:val="0"/>
          <w:numId w:val="10"/>
        </w:numPr>
        <w:jc w:val="both"/>
        <w:rPr>
          <w:sz w:val="20"/>
          <w:szCs w:val="20"/>
        </w:rPr>
      </w:pPr>
      <w:r w:rsidRPr="00C32A9F">
        <w:rPr>
          <w:sz w:val="20"/>
          <w:szCs w:val="20"/>
        </w:rPr>
        <w:t>Upoważnionymi do reprezentowania naszej firmy są następujące osoby:</w:t>
      </w:r>
    </w:p>
    <w:p w14:paraId="1E4A3137" w14:textId="77777777" w:rsidR="00166A78" w:rsidRPr="00BA6BC6" w:rsidRDefault="00166A78" w:rsidP="00BA6BC6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sz w:val="20"/>
          <w:szCs w:val="20"/>
        </w:rPr>
      </w:pPr>
      <w:r w:rsidRPr="00BA6BC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  <w:r w:rsidRPr="00BA6BC6">
        <w:rPr>
          <w:rFonts w:ascii="Times New Roman" w:hAnsi="Times New Roman" w:cs="Times New Roman"/>
          <w:sz w:val="20"/>
          <w:szCs w:val="20"/>
        </w:rPr>
        <w:tab/>
      </w:r>
    </w:p>
    <w:p w14:paraId="1F4EBAF0" w14:textId="77777777" w:rsidR="00166A78" w:rsidRPr="00BA6BC6" w:rsidRDefault="00166A78" w:rsidP="00BA6BC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  <w:szCs w:val="20"/>
        </w:rPr>
      </w:pPr>
    </w:p>
    <w:p w14:paraId="2A664641" w14:textId="77777777" w:rsidR="00166A78" w:rsidRPr="00BA6BC6" w:rsidRDefault="00166A78" w:rsidP="00BA6BC6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BA6BC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BA6BC6">
        <w:rPr>
          <w:sz w:val="20"/>
          <w:szCs w:val="20"/>
        </w:rPr>
        <w:tab/>
      </w:r>
      <w:r w:rsidRPr="00BA6BC6">
        <w:rPr>
          <w:sz w:val="20"/>
          <w:szCs w:val="20"/>
        </w:rPr>
        <w:tab/>
        <w:t xml:space="preserve"> </w:t>
      </w:r>
    </w:p>
    <w:p w14:paraId="30A206E1" w14:textId="77777777" w:rsidR="00166A78" w:rsidRPr="00BA6BC6" w:rsidRDefault="00166A78" w:rsidP="00BA6BC6">
      <w:pPr>
        <w:tabs>
          <w:tab w:val="left" w:pos="426"/>
        </w:tabs>
        <w:ind w:left="426" w:right="1"/>
        <w:jc w:val="both"/>
        <w:rPr>
          <w:sz w:val="20"/>
          <w:szCs w:val="20"/>
        </w:rPr>
      </w:pPr>
    </w:p>
    <w:p w14:paraId="52EEA25B" w14:textId="152D012D" w:rsidR="00166A78" w:rsidRPr="00C32A9F" w:rsidRDefault="00166A78" w:rsidP="00C32A9F">
      <w:pPr>
        <w:pStyle w:val="Akapitzlist"/>
        <w:numPr>
          <w:ilvl w:val="0"/>
          <w:numId w:val="10"/>
        </w:numPr>
        <w:jc w:val="both"/>
        <w:rPr>
          <w:sz w:val="20"/>
          <w:szCs w:val="20"/>
        </w:rPr>
      </w:pPr>
      <w:r w:rsidRPr="00C32A9F">
        <w:rPr>
          <w:sz w:val="20"/>
          <w:szCs w:val="20"/>
        </w:rPr>
        <w:t>upoważnienie dla powyżej wskazanych osób wynika z następującego (ych) dokumentu(ów)</w:t>
      </w:r>
    </w:p>
    <w:p w14:paraId="27D754E0" w14:textId="77777777" w:rsidR="00166A78" w:rsidRPr="00BA6BC6" w:rsidRDefault="00166A78" w:rsidP="00166A78">
      <w:pPr>
        <w:jc w:val="both"/>
        <w:rPr>
          <w:sz w:val="20"/>
          <w:szCs w:val="20"/>
        </w:rPr>
      </w:pPr>
      <w:r w:rsidRPr="00BA6BC6">
        <w:rPr>
          <w:sz w:val="20"/>
          <w:szCs w:val="20"/>
        </w:rPr>
        <w:t>…………………………………………………………………...........................……które dołączamy do oferty.</w:t>
      </w:r>
    </w:p>
    <w:p w14:paraId="0ADFEAB9" w14:textId="77777777" w:rsidR="00166A78" w:rsidRPr="00BA6BC6" w:rsidRDefault="00166A78" w:rsidP="00C32A9F">
      <w:pPr>
        <w:numPr>
          <w:ilvl w:val="0"/>
          <w:numId w:val="10"/>
        </w:numPr>
        <w:jc w:val="both"/>
        <w:rPr>
          <w:sz w:val="20"/>
          <w:szCs w:val="20"/>
        </w:rPr>
      </w:pPr>
      <w:r w:rsidRPr="00BA6BC6">
        <w:rPr>
          <w:sz w:val="20"/>
          <w:szCs w:val="20"/>
        </w:rPr>
        <w:t>załącznikami do niniejszej oferty są:</w:t>
      </w:r>
    </w:p>
    <w:p w14:paraId="4B3C6A69" w14:textId="77777777" w:rsidR="00166A78" w:rsidRPr="00BA6BC6" w:rsidRDefault="00166A78" w:rsidP="00166A78">
      <w:pPr>
        <w:numPr>
          <w:ilvl w:val="1"/>
          <w:numId w:val="8"/>
        </w:numPr>
        <w:spacing w:line="360" w:lineRule="auto"/>
        <w:jc w:val="both"/>
        <w:rPr>
          <w:sz w:val="20"/>
          <w:szCs w:val="20"/>
        </w:rPr>
      </w:pPr>
      <w:r w:rsidRPr="00BA6BC6">
        <w:rPr>
          <w:sz w:val="20"/>
          <w:szCs w:val="20"/>
        </w:rPr>
        <w:t>………………………………………………………………………………………….</w:t>
      </w:r>
    </w:p>
    <w:p w14:paraId="67CB289E" w14:textId="77777777" w:rsidR="00166A78" w:rsidRPr="00BA6BC6" w:rsidRDefault="00166A78" w:rsidP="00166A78">
      <w:pPr>
        <w:numPr>
          <w:ilvl w:val="1"/>
          <w:numId w:val="8"/>
        </w:numPr>
        <w:spacing w:line="360" w:lineRule="auto"/>
        <w:jc w:val="both"/>
        <w:rPr>
          <w:sz w:val="20"/>
          <w:szCs w:val="20"/>
        </w:rPr>
      </w:pPr>
      <w:r w:rsidRPr="00BA6BC6">
        <w:rPr>
          <w:sz w:val="20"/>
          <w:szCs w:val="20"/>
        </w:rPr>
        <w:t>……………………………………………..……………………………………………</w:t>
      </w:r>
    </w:p>
    <w:p w14:paraId="77E21381" w14:textId="77777777" w:rsidR="00166A78" w:rsidRPr="00BA6BC6" w:rsidRDefault="00166A78" w:rsidP="00166A78">
      <w:pPr>
        <w:numPr>
          <w:ilvl w:val="1"/>
          <w:numId w:val="8"/>
        </w:numPr>
        <w:spacing w:line="360" w:lineRule="auto"/>
        <w:jc w:val="both"/>
        <w:rPr>
          <w:sz w:val="20"/>
          <w:szCs w:val="20"/>
        </w:rPr>
      </w:pPr>
      <w:r w:rsidRPr="00BA6BC6">
        <w:rPr>
          <w:sz w:val="20"/>
          <w:szCs w:val="20"/>
        </w:rPr>
        <w:t>...............................................................................</w:t>
      </w:r>
    </w:p>
    <w:p w14:paraId="37134176" w14:textId="77777777" w:rsidR="00166A78" w:rsidRPr="00BA6BC6" w:rsidRDefault="00166A78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BA6BC6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78C3209C" w14:textId="60DA6031" w:rsidR="00166A78" w:rsidRDefault="00166A78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BA6BC6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34A91131" w14:textId="55055306" w:rsidR="00BF6BF7" w:rsidRDefault="00BF6BF7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</w:p>
    <w:p w14:paraId="484EFF4C" w14:textId="19A4D297" w:rsidR="00BF6BF7" w:rsidRDefault="00BF6BF7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</w:p>
    <w:p w14:paraId="632FA55F" w14:textId="35E82865" w:rsidR="00BF6BF7" w:rsidRDefault="00BF6BF7" w:rsidP="00166A78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</w:p>
    <w:p w14:paraId="26628056" w14:textId="2BE22E52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bCs/>
          <w:i/>
          <w:iCs/>
          <w:color w:val="FF0000"/>
          <w:sz w:val="20"/>
          <w:szCs w:val="20"/>
        </w:rPr>
      </w:pPr>
    </w:p>
    <w:p w14:paraId="1F17D9C8" w14:textId="53142341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46996036" w14:textId="050CCB2B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56DAD20A" w14:textId="23B8A3EC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7D7569D9" w14:textId="1C6AB739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4503D641" w14:textId="3F3F5F91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7D42235A" w14:textId="6D532030" w:rsidR="00BF6BF7" w:rsidRDefault="00BF6BF7" w:rsidP="00BF6BF7">
      <w:pPr>
        <w:tabs>
          <w:tab w:val="left" w:pos="0"/>
        </w:tabs>
        <w:spacing w:line="264" w:lineRule="auto"/>
        <w:ind w:right="1"/>
        <w:contextualSpacing/>
        <w:rPr>
          <w:sz w:val="20"/>
          <w:szCs w:val="20"/>
          <w:highlight w:val="yellow"/>
          <w:lang w:eastAsia="pl-PL"/>
        </w:rPr>
      </w:pPr>
    </w:p>
    <w:p w14:paraId="7BB291ED" w14:textId="77777777" w:rsidR="00EB6897" w:rsidRDefault="00EB6897">
      <w:pPr>
        <w:suppressAutoHyphens w:val="0"/>
        <w:rPr>
          <w:rFonts w:eastAsiaTheme="minorEastAsia" w:cstheme="minorBidi"/>
          <w:b/>
          <w:bCs/>
          <w:sz w:val="28"/>
          <w:szCs w:val="28"/>
        </w:rPr>
      </w:pPr>
      <w:r>
        <w:br w:type="page"/>
      </w:r>
    </w:p>
    <w:p w14:paraId="2A9C3FEC" w14:textId="14B4EB46" w:rsidR="00BF6BF7" w:rsidRDefault="00BF6BF7" w:rsidP="008529DA">
      <w:pPr>
        <w:pStyle w:val="Nagwek4"/>
        <w:ind w:left="1416" w:hanging="1274"/>
        <w:jc w:val="both"/>
        <w:rPr>
          <w:rFonts w:ascii="Times New Roman" w:hAnsi="Times New Roman"/>
        </w:rPr>
      </w:pPr>
      <w:r w:rsidRPr="008529DA">
        <w:rPr>
          <w:rFonts w:ascii="Times New Roman" w:hAnsi="Times New Roman"/>
        </w:rPr>
        <w:lastRenderedPageBreak/>
        <w:t>ZAŁĄCZNIK 1 A</w:t>
      </w: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3062"/>
        <w:gridCol w:w="1645"/>
        <w:gridCol w:w="1596"/>
        <w:gridCol w:w="851"/>
        <w:gridCol w:w="1098"/>
        <w:gridCol w:w="1134"/>
      </w:tblGrid>
      <w:tr w:rsidR="00EB6897" w14:paraId="072BCCC4" w14:textId="77777777" w:rsidTr="00EB6897">
        <w:trPr>
          <w:trHeight w:val="58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42DB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D48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Rodzaj wykonywanej usługi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50C97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Rejon obiektu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0E7DB" w14:textId="77777777" w:rsidR="00EB6897" w:rsidRDefault="00EB6897">
            <w:pPr>
              <w:tabs>
                <w:tab w:val="num" w:pos="432"/>
              </w:tabs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Częstotliwość       usługi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B7EB9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94197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Cena</w:t>
            </w:r>
          </w:p>
          <w:p w14:paraId="7E663B82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5DB98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Cena</w:t>
            </w:r>
          </w:p>
          <w:p w14:paraId="02C62951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brutto</w:t>
            </w:r>
          </w:p>
        </w:tc>
      </w:tr>
      <w:tr w:rsidR="00EB6897" w14:paraId="1F6EF254" w14:textId="77777777" w:rsidTr="00EB6897">
        <w:trPr>
          <w:trHeight w:val="117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217F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C8A3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Utrzymanie w pełnej sprawności technicznej jednego stanowiska  telefonicznego, abonenckiego, wyliczona na podstawie czynności wymienionych w punkcie I ,pkt 1  opisu przedmiotu zamówienia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DF905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Obszar objęty zamówieniem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0C8F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 xml:space="preserve">24 x </w:t>
            </w:r>
            <w:r>
              <w:rPr>
                <w:rFonts w:ascii="Verdana" w:hAnsi="Verdana"/>
                <w:sz w:val="16"/>
                <w:szCs w:val="16"/>
                <w:lang w:eastAsia="pl-PL"/>
              </w:rPr>
              <w:t>w okresie objętym zamówieniem</w:t>
            </w:r>
          </w:p>
          <w:p w14:paraId="19799854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2"/>
                <w:szCs w:val="12"/>
                <w:lang w:eastAsia="pl-PL"/>
              </w:rPr>
            </w:pPr>
            <w:r>
              <w:rPr>
                <w:rFonts w:ascii="Verdana" w:hAnsi="Verdana"/>
                <w:sz w:val="12"/>
                <w:szCs w:val="12"/>
                <w:lang w:eastAsia="pl-PL"/>
              </w:rPr>
              <w:t xml:space="preserve">( 24 miesiące x cena za 1 stanowisko x 4600 ) </w:t>
            </w:r>
          </w:p>
          <w:p w14:paraId="68D581D7" w14:textId="77777777" w:rsidR="00EB6897" w:rsidRDefault="00EB6897">
            <w:pPr>
              <w:tabs>
                <w:tab w:val="num" w:pos="432"/>
              </w:tabs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2FF34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4600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4F85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9528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</w:tr>
      <w:tr w:rsidR="00EB6897" w14:paraId="0AE48DEC" w14:textId="77777777" w:rsidTr="00EB6897">
        <w:trPr>
          <w:trHeight w:val="1655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34F56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799BD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 xml:space="preserve">Przegląd przełącznic telekomunikacyjnych wg </w:t>
            </w:r>
          </w:p>
          <w:p w14:paraId="6D71DF78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 xml:space="preserve">czynności wymienionych w punkcie I, pkt.2 opisu przedmiotu zamówienia 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6E971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Obszar objęty zamówieniem</w:t>
            </w: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66EC9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 xml:space="preserve">4x </w:t>
            </w:r>
            <w:r>
              <w:rPr>
                <w:rFonts w:ascii="Verdana" w:hAnsi="Verdana"/>
                <w:sz w:val="16"/>
                <w:szCs w:val="16"/>
                <w:lang w:eastAsia="pl-PL"/>
              </w:rPr>
              <w:t>w</w:t>
            </w: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 xml:space="preserve"> </w:t>
            </w:r>
            <w:r>
              <w:rPr>
                <w:rFonts w:ascii="Verdana" w:hAnsi="Verdana"/>
                <w:sz w:val="16"/>
                <w:szCs w:val="16"/>
                <w:lang w:eastAsia="pl-PL"/>
              </w:rPr>
              <w:t>okresie objętym zamówieniem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513F2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47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1FBA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034D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</w:tr>
      <w:tr w:rsidR="00EB6897" w14:paraId="363467AF" w14:textId="77777777" w:rsidTr="00EB6897">
        <w:trPr>
          <w:trHeight w:val="71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4E41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44F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 xml:space="preserve">Przegląd studzienek kanalizacji telekomunikacyjnej AGH wg czynności wymienionych w punkcie I, pkt 4 opisu przedmiotu zamówienia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A055E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Obszar objęty zamówieniem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C99B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 xml:space="preserve">2 x </w:t>
            </w:r>
            <w:r>
              <w:rPr>
                <w:rFonts w:ascii="Verdana" w:hAnsi="Verdana"/>
                <w:sz w:val="16"/>
                <w:szCs w:val="16"/>
                <w:lang w:eastAsia="pl-PL"/>
              </w:rPr>
              <w:t>w okresie objętym zamówieniem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F0CB6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86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6DF3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AFDC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</w:tr>
      <w:tr w:rsidR="00EB6897" w14:paraId="14F4AD2E" w14:textId="77777777" w:rsidTr="00EB6897">
        <w:trPr>
          <w:trHeight w:val="71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7979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2C2B7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Pomiary kabli magistralnych i rozdzielczych 20 parowych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4C352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Obszar objęty zamówieniem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5D64A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 xml:space="preserve">4 x </w:t>
            </w:r>
            <w:r>
              <w:rPr>
                <w:rFonts w:ascii="Verdana" w:hAnsi="Verdana"/>
                <w:sz w:val="16"/>
                <w:szCs w:val="16"/>
                <w:lang w:eastAsia="pl-PL"/>
              </w:rPr>
              <w:t>w okresie objętym zamówieniem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A2E3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75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9551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F668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</w:tr>
      <w:tr w:rsidR="00EB6897" w14:paraId="4B86FE87" w14:textId="77777777" w:rsidTr="00EB6897">
        <w:trPr>
          <w:trHeight w:val="71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47670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05E10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Pomiary kabli magistralnych i rozdzielczych 50 parowych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54834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Obszar objęty zamówieniem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FDC2B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 xml:space="preserve">4 x </w:t>
            </w:r>
            <w:r>
              <w:rPr>
                <w:rFonts w:ascii="Verdana" w:hAnsi="Verdana"/>
                <w:sz w:val="16"/>
                <w:szCs w:val="16"/>
                <w:lang w:eastAsia="pl-PL"/>
              </w:rPr>
              <w:t>w okresie objętym zamówieniem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E18F7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56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902C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DD06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</w:tr>
      <w:tr w:rsidR="00EB6897" w14:paraId="4882FCDF" w14:textId="77777777" w:rsidTr="00EB6897">
        <w:trPr>
          <w:trHeight w:val="704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F6899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6A1B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Pomiary kabli magistralnych i rozdzielczych 100 parowych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F7450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sz w:val="16"/>
                <w:szCs w:val="16"/>
                <w:lang w:eastAsia="pl-PL"/>
              </w:rPr>
              <w:t>Obszar objęty zamówieniem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E720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 xml:space="preserve">4 x w </w:t>
            </w:r>
            <w:r>
              <w:rPr>
                <w:rFonts w:ascii="Verdana" w:hAnsi="Verdana"/>
                <w:sz w:val="16"/>
                <w:szCs w:val="16"/>
                <w:lang w:eastAsia="pl-PL"/>
              </w:rPr>
              <w:t>okresie objętym zamówieniem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863BB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44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E41D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E494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</w:tr>
      <w:tr w:rsidR="00EB6897" w14:paraId="44A6CD48" w14:textId="77777777" w:rsidTr="00EB6897">
        <w:trPr>
          <w:trHeight w:val="406"/>
        </w:trPr>
        <w:tc>
          <w:tcPr>
            <w:tcW w:w="7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E1A2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6"/>
                <w:szCs w:val="16"/>
                <w:lang w:eastAsia="pl-PL"/>
              </w:rPr>
            </w:pPr>
            <w:r>
              <w:rPr>
                <w:rFonts w:ascii="Verdana" w:hAnsi="Verdana"/>
                <w:b/>
                <w:sz w:val="16"/>
                <w:szCs w:val="16"/>
                <w:lang w:eastAsia="pl-PL"/>
              </w:rPr>
              <w:t>Całkowity koszt ( razem 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BEFE7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F218B" w14:textId="77777777" w:rsidR="00EB6897" w:rsidRDefault="00EB6897">
            <w:pPr>
              <w:tabs>
                <w:tab w:val="num" w:pos="432"/>
              </w:tabs>
              <w:jc w:val="center"/>
              <w:rPr>
                <w:rFonts w:ascii="Verdana" w:hAnsi="Verdana"/>
                <w:b/>
                <w:sz w:val="14"/>
                <w:szCs w:val="14"/>
                <w:lang w:eastAsia="pl-PL"/>
              </w:rPr>
            </w:pPr>
          </w:p>
        </w:tc>
      </w:tr>
    </w:tbl>
    <w:p w14:paraId="19351297" w14:textId="77777777" w:rsidR="00EB6897" w:rsidRDefault="00EB6897" w:rsidP="00EB6897">
      <w:pPr>
        <w:tabs>
          <w:tab w:val="num" w:pos="432"/>
        </w:tabs>
        <w:ind w:left="432"/>
        <w:jc w:val="both"/>
        <w:rPr>
          <w:rFonts w:ascii="Verdana" w:hAnsi="Verdana"/>
          <w:b/>
          <w:sz w:val="16"/>
          <w:szCs w:val="16"/>
          <w:lang w:eastAsia="pl-PL"/>
        </w:rPr>
      </w:pPr>
    </w:p>
    <w:p w14:paraId="56821751" w14:textId="1C057A64" w:rsidR="00EB6897" w:rsidRDefault="00EB6897" w:rsidP="00EB6897">
      <w:pPr>
        <w:tabs>
          <w:tab w:val="num" w:pos="432"/>
        </w:tabs>
        <w:ind w:left="432"/>
        <w:jc w:val="both"/>
        <w:rPr>
          <w:rFonts w:ascii="Verdana" w:hAnsi="Verdana"/>
          <w:b/>
          <w:sz w:val="16"/>
          <w:szCs w:val="16"/>
          <w:lang w:eastAsia="pl-PL"/>
        </w:rPr>
      </w:pPr>
      <w:r>
        <w:rPr>
          <w:rFonts w:ascii="Verdana" w:hAnsi="Verdana"/>
          <w:b/>
          <w:sz w:val="16"/>
          <w:szCs w:val="16"/>
          <w:lang w:eastAsia="pl-PL"/>
        </w:rPr>
        <w:t xml:space="preserve">Wartość zamówienia za 1 miesiąc   brutto : …………………………………..zł </w:t>
      </w:r>
    </w:p>
    <w:p w14:paraId="27E1A4CD" w14:textId="77777777" w:rsidR="00EB6897" w:rsidRPr="00EB6897" w:rsidRDefault="00EB6897" w:rsidP="00EB6897"/>
    <w:p w14:paraId="1F16B520" w14:textId="77777777" w:rsidR="00EB6897" w:rsidRDefault="00EB6897">
      <w:pPr>
        <w:suppressAutoHyphens w:val="0"/>
        <w:rPr>
          <w:b/>
          <w:bCs/>
          <w:sz w:val="28"/>
          <w:szCs w:val="28"/>
          <w:lang w:eastAsia="pl-PL"/>
        </w:rPr>
      </w:pPr>
      <w:r>
        <w:rPr>
          <w:b/>
          <w:bCs/>
          <w:sz w:val="28"/>
          <w:szCs w:val="28"/>
          <w:lang w:eastAsia="pl-PL"/>
        </w:rPr>
        <w:br w:type="page"/>
      </w:r>
    </w:p>
    <w:p w14:paraId="5165F517" w14:textId="2416F08A" w:rsidR="00CA45A9" w:rsidRDefault="00CA45A9" w:rsidP="00CA45A9">
      <w:pPr>
        <w:tabs>
          <w:tab w:val="left" w:pos="0"/>
        </w:tabs>
        <w:spacing w:line="264" w:lineRule="auto"/>
        <w:ind w:right="1"/>
        <w:contextualSpacing/>
        <w:rPr>
          <w:b/>
          <w:bCs/>
          <w:sz w:val="28"/>
          <w:szCs w:val="28"/>
          <w:lang w:eastAsia="pl-PL"/>
        </w:rPr>
      </w:pPr>
      <w:r w:rsidRPr="0054358E">
        <w:rPr>
          <w:b/>
          <w:bCs/>
          <w:sz w:val="28"/>
          <w:szCs w:val="28"/>
          <w:lang w:eastAsia="pl-PL"/>
        </w:rPr>
        <w:lastRenderedPageBreak/>
        <w:t>ZAŁĄCZNIK 1B</w:t>
      </w:r>
    </w:p>
    <w:tbl>
      <w:tblPr>
        <w:tblW w:w="141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2"/>
        <w:gridCol w:w="6092"/>
        <w:gridCol w:w="1419"/>
        <w:gridCol w:w="1593"/>
        <w:gridCol w:w="936"/>
        <w:gridCol w:w="496"/>
        <w:gridCol w:w="1232"/>
        <w:gridCol w:w="850"/>
      </w:tblGrid>
      <w:tr w:rsidR="00EB6897" w:rsidRPr="00EB6897" w14:paraId="5AC63059" w14:textId="77777777" w:rsidTr="00351FBC">
        <w:trPr>
          <w:trHeight w:val="435"/>
        </w:trPr>
        <w:tc>
          <w:tcPr>
            <w:tcW w:w="10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00" w:fill="FFFFFF"/>
            <w:noWrap/>
            <w:vAlign w:val="bottom"/>
            <w:hideMark/>
          </w:tcPr>
          <w:p w14:paraId="7000CFC7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 xml:space="preserve">Wykaz materiałów do realizacji napraw kabli magistralnych i rozdzielczych w otulinie ołowianej lub igielitowej- żelowane a także studni kablowych i kanalizacji telekomunikacyjnej  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00232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D13093" w14:textId="77777777" w:rsidR="00EB6897" w:rsidRPr="00EB6897" w:rsidRDefault="00EB6897" w:rsidP="00351FBC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414D45" w14:textId="77777777" w:rsidR="00EB6897" w:rsidRPr="00EB6897" w:rsidRDefault="00EB6897" w:rsidP="00351FBC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3E300D" w14:textId="77777777" w:rsidR="00EB6897" w:rsidRPr="00EB6897" w:rsidRDefault="00EB6897" w:rsidP="00351FBC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EB6897" w:rsidRPr="00EB6897" w14:paraId="42CE6388" w14:textId="77777777" w:rsidTr="00351FBC">
        <w:trPr>
          <w:trHeight w:val="55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9A71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AFDC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5D95E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09D8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  <w:t>szacowana ilość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713BD" w14:textId="77777777" w:rsidR="00EB6897" w:rsidRPr="00EB6897" w:rsidRDefault="00EB6897" w:rsidP="00351FBC">
            <w:pPr>
              <w:suppressAutoHyphens w:val="0"/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Czcionka tekstu podstawowego" w:hAnsi="Czcionka tekstu podstawowego" w:cs="Arial"/>
                <w:b/>
                <w:bCs/>
                <w:color w:val="000000"/>
                <w:sz w:val="16"/>
                <w:szCs w:val="16"/>
                <w:lang w:eastAsia="pl-PL"/>
              </w:rPr>
              <w:t>kwota netto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0424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b/>
                <w:bCs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4A1AE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  <w:t>kwota brutto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B90CA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EB6897" w:rsidRPr="00EB6897" w14:paraId="3AD91DC6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D438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56EB0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Kabel teletechniczny XzTKMXpw 5x4x0,5 mm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41016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mb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9E4AD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67BAB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3192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8B253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E0D1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776F8A19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7F66B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53744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Kabel teletechniczny XzTKMXpw 10x4x0,5 mm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62815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mb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9B8C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60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8359B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CD5CC9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D974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1A68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4EB3ADCE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CC3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4C3AE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Kabel teletechniczny XzTKMXpw 25x4x0,5 mm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3D8A8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mb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B74FA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150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393C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8336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8933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38F0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5100BE1D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F87A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3CD9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Kabel teletechniczny XzTKMXpw 50x4x0,5 mm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2395B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mb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F40E2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8FC5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E6429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58DB9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AB72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48EE1649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A36CD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52F43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Kabel teletechniczny XzTKMXpw 100x4x0,5 mm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3008B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mb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C138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37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94A6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9808B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3304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8E2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159359AD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9C25D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24D70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Osłona złączowa Xaga 43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61B202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6B4FF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A4BF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9023F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04BD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95449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732BD362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3FD9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37499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Osłona złączowa Xaga 55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CF204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 xml:space="preserve">szt. 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D5488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0870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E9C68E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2FE57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437C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2AD688CC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9427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8F18E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Osłona złączowa Xaga 75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37B252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0D68C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37BC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E0164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4FE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C132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0A9F1F92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AC03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DE4F6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patchpanel telefoniczny - 25 port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5946D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BE906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7535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4E10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8F09B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32CEB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105F429D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AE29B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4217D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patchpanel telefoniczny - 50 port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56F55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CEF2F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0E01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01187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4AF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ED99E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20A0E42B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B4E1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11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E8B29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Natynkowe gniazdo strukturalne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D8B73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B6F4D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9C37B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0CE56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88DB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156F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181EF329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E1B3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5EAE9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Łącznik telekomunikacyjny – eton 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CAC2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C2D59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6000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4840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08D79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331F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0AB77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26AD4EB3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33A57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13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222A0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Łączówka typu krone LSA - nierozłączna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73A40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29932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20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BD4E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227AA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92EDD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17C35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056B3A85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0F30E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14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94B9B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Łączówka typu krone LSA - rozłączna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66C3F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39F28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30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D751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F17F44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4F5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C64F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40A08D14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0B669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2DFE3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pokrywa do studni lekka 600x1000 ( z montażem )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41083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A2D9B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4801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835BC3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3F40D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650A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143E0949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10883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16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07809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pokrywa do studni cieżka - drogowa 600x1000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9C112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0942C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14483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EE17FA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AA91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6887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7F5CF0E1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6F71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17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1B7FE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pokrywa do studni z wywietrznikiem 600x1000 ( z montażem )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C8389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EE6B3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5494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780F9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9F62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442A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6263C06F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1D237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18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A3FCE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pokrywa do studni pełna 485x485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81AD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19A65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CF8A5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5BB79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014F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14F7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4ACFC68F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A418F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19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1DF9D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pokywa do studni z wywietrznikiem 485x485 ( z montażem )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C93FA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5C719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3C58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2C9AE9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FCD9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DDCE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76FB62C9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12A8D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A2B74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rama do studni lekka 800x1250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1DEE0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01A21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74D43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5BE50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ED1CE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39A83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2B41F31F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9B90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21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AF1C5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>rama do studni ciężka 800x1250 ( z montażem 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9D1F5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8711A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7FAA0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A6BE3D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D1C8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B3B62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79E34900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8C1E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22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3AC5B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wspornik kablowy ( z montażem )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81F69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9DED5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6432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5A3A34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7C856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D7737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0B667FDD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484E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>23</w:t>
            </w:r>
          </w:p>
        </w:tc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B6E27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sz w:val="16"/>
                <w:szCs w:val="16"/>
                <w:lang w:eastAsia="pl-PL"/>
              </w:rPr>
              <w:t xml:space="preserve">Ilość roboczogodzin 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DBF03" w14:textId="77777777" w:rsidR="00EB6897" w:rsidRPr="00EB6897" w:rsidRDefault="00EB6897" w:rsidP="00351FBC">
            <w:pPr>
              <w:suppressAutoHyphens w:val="0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godzin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59EB3" w14:textId="77777777" w:rsidR="00EB6897" w:rsidRPr="00EB6897" w:rsidRDefault="00EB6897" w:rsidP="00351FBC">
            <w:pPr>
              <w:suppressAutoHyphens w:val="0"/>
              <w:jc w:val="right"/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6"/>
                <w:szCs w:val="16"/>
                <w:lang w:eastAsia="pl-PL"/>
              </w:rPr>
              <w:t>600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5ECE1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6D41E4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58C9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03323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  <w:tr w:rsidR="00EB6897" w:rsidRPr="00EB6897" w14:paraId="14CCDEF7" w14:textId="77777777" w:rsidTr="00351FBC">
        <w:trPr>
          <w:trHeight w:val="285"/>
        </w:trPr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3F2F6" w14:textId="77777777" w:rsidR="00EB6897" w:rsidRPr="00EB6897" w:rsidRDefault="00EB6897" w:rsidP="00351FBC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6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CB19E" w14:textId="77777777" w:rsidR="00EB6897" w:rsidRPr="00EB6897" w:rsidRDefault="00EB6897" w:rsidP="00351FBC">
            <w:pPr>
              <w:suppressAutoHyphens w:val="0"/>
              <w:jc w:val="center"/>
              <w:rPr>
                <w:sz w:val="20"/>
                <w:szCs w:val="20"/>
                <w:lang w:eastAsia="pl-PL"/>
              </w:rPr>
            </w:pP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6C3C0" w14:textId="77777777" w:rsidR="00EB6897" w:rsidRPr="00EB6897" w:rsidRDefault="00EB6897" w:rsidP="00351FBC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  <w:tc>
          <w:tcPr>
            <w:tcW w:w="1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0964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8"/>
                <w:szCs w:val="18"/>
                <w:lang w:eastAsia="pl-PL"/>
              </w:rPr>
              <w:t xml:space="preserve">Razem 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239FA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96DBEC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sz w:val="14"/>
                <w:szCs w:val="14"/>
                <w:lang w:eastAsia="pl-PL"/>
              </w:rPr>
              <w:t>23%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FDE19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  <w:r w:rsidRPr="00EB6897"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85E78" w14:textId="77777777" w:rsidR="00EB6897" w:rsidRPr="00EB6897" w:rsidRDefault="00EB6897" w:rsidP="00351FBC">
            <w:pPr>
              <w:suppressAutoHyphens w:val="0"/>
              <w:jc w:val="center"/>
              <w:rPr>
                <w:rFonts w:ascii="Verdana" w:hAnsi="Verdana" w:cs="Arial"/>
                <w:color w:val="000000"/>
                <w:sz w:val="14"/>
                <w:szCs w:val="14"/>
                <w:lang w:eastAsia="pl-PL"/>
              </w:rPr>
            </w:pPr>
          </w:p>
        </w:tc>
      </w:tr>
    </w:tbl>
    <w:p w14:paraId="22429953" w14:textId="77777777" w:rsidR="00EB6897" w:rsidRDefault="00EB6897" w:rsidP="00CA45A9">
      <w:pPr>
        <w:tabs>
          <w:tab w:val="left" w:pos="0"/>
        </w:tabs>
        <w:spacing w:line="264" w:lineRule="auto"/>
        <w:ind w:right="1"/>
        <w:contextualSpacing/>
        <w:rPr>
          <w:b/>
          <w:bCs/>
          <w:sz w:val="28"/>
          <w:szCs w:val="28"/>
          <w:lang w:eastAsia="pl-PL"/>
        </w:rPr>
      </w:pPr>
    </w:p>
    <w:sectPr w:rsidR="00EB6897" w:rsidSect="00EB68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AC213" w14:textId="77777777" w:rsidR="00C84698" w:rsidRDefault="00C84698">
      <w:r>
        <w:separator/>
      </w:r>
    </w:p>
  </w:endnote>
  <w:endnote w:type="continuationSeparator" w:id="0">
    <w:p w14:paraId="309DDBE8" w14:textId="77777777" w:rsidR="00C84698" w:rsidRDefault="00C84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64E42" w14:textId="77777777" w:rsidR="005577F6" w:rsidRDefault="005577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DA1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EE600" w14:textId="77777777" w:rsidR="005577F6" w:rsidRDefault="005577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81834" w14:textId="77777777" w:rsidR="00C84698" w:rsidRDefault="00C84698">
      <w:r>
        <w:separator/>
      </w:r>
    </w:p>
  </w:footnote>
  <w:footnote w:type="continuationSeparator" w:id="0">
    <w:p w14:paraId="0BD82FF4" w14:textId="77777777" w:rsidR="00C84698" w:rsidRDefault="00C84698">
      <w:r>
        <w:continuationSeparator/>
      </w:r>
    </w:p>
  </w:footnote>
  <w:footnote w:id="1">
    <w:p w14:paraId="5761D22A" w14:textId="77777777" w:rsidR="00166A78" w:rsidRDefault="00166A78" w:rsidP="00166A7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EC86907" w14:textId="77777777" w:rsidR="00166A78" w:rsidRDefault="00166A78" w:rsidP="00166A7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4E7AA" w14:textId="77777777" w:rsidR="005577F6" w:rsidRDefault="005577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FD78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D39D2" w14:textId="77777777" w:rsidR="005577F6" w:rsidRDefault="005577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BC8763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EA1FC5"/>
    <w:multiLevelType w:val="hybridMultilevel"/>
    <w:tmpl w:val="AC56F26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FC1467"/>
    <w:multiLevelType w:val="hybridMultilevel"/>
    <w:tmpl w:val="B96CDECC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1802C0"/>
    <w:multiLevelType w:val="hybridMultilevel"/>
    <w:tmpl w:val="084A55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55A44"/>
    <w:multiLevelType w:val="hybridMultilevel"/>
    <w:tmpl w:val="44BAFB8E"/>
    <w:lvl w:ilvl="0" w:tplc="5ABC546C">
      <w:start w:val="7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9E"/>
    <w:rsid w:val="00012286"/>
    <w:rsid w:val="00071CCC"/>
    <w:rsid w:val="000B731D"/>
    <w:rsid w:val="000D6134"/>
    <w:rsid w:val="000E09C7"/>
    <w:rsid w:val="000F6589"/>
    <w:rsid w:val="00106636"/>
    <w:rsid w:val="00116EC6"/>
    <w:rsid w:val="00166A78"/>
    <w:rsid w:val="001801DD"/>
    <w:rsid w:val="001D4612"/>
    <w:rsid w:val="00207E98"/>
    <w:rsid w:val="002723B0"/>
    <w:rsid w:val="00315A4A"/>
    <w:rsid w:val="003621DD"/>
    <w:rsid w:val="00451190"/>
    <w:rsid w:val="004B7300"/>
    <w:rsid w:val="004C2664"/>
    <w:rsid w:val="004C6753"/>
    <w:rsid w:val="0054358E"/>
    <w:rsid w:val="005577F6"/>
    <w:rsid w:val="00567BAE"/>
    <w:rsid w:val="00595C87"/>
    <w:rsid w:val="005D2C65"/>
    <w:rsid w:val="005E6D94"/>
    <w:rsid w:val="0063384F"/>
    <w:rsid w:val="00643C6F"/>
    <w:rsid w:val="00646202"/>
    <w:rsid w:val="0065290F"/>
    <w:rsid w:val="006815F6"/>
    <w:rsid w:val="00694F28"/>
    <w:rsid w:val="007748F0"/>
    <w:rsid w:val="007A4321"/>
    <w:rsid w:val="007C0AF1"/>
    <w:rsid w:val="00833933"/>
    <w:rsid w:val="008529DA"/>
    <w:rsid w:val="00853083"/>
    <w:rsid w:val="008A4486"/>
    <w:rsid w:val="008B2F0C"/>
    <w:rsid w:val="008B4928"/>
    <w:rsid w:val="008D2AB8"/>
    <w:rsid w:val="008F1C66"/>
    <w:rsid w:val="00970FE4"/>
    <w:rsid w:val="009D2C9E"/>
    <w:rsid w:val="009D6F74"/>
    <w:rsid w:val="00A0022B"/>
    <w:rsid w:val="00A1453B"/>
    <w:rsid w:val="00A346FE"/>
    <w:rsid w:val="00A47B4D"/>
    <w:rsid w:val="00A63076"/>
    <w:rsid w:val="00A83018"/>
    <w:rsid w:val="00B10DCD"/>
    <w:rsid w:val="00B1161A"/>
    <w:rsid w:val="00B774DC"/>
    <w:rsid w:val="00BA6BC6"/>
    <w:rsid w:val="00BC2C8A"/>
    <w:rsid w:val="00BF6BF7"/>
    <w:rsid w:val="00C133E2"/>
    <w:rsid w:val="00C32A9F"/>
    <w:rsid w:val="00C84698"/>
    <w:rsid w:val="00C969A6"/>
    <w:rsid w:val="00CA45A9"/>
    <w:rsid w:val="00CA7D36"/>
    <w:rsid w:val="00D24208"/>
    <w:rsid w:val="00D60C38"/>
    <w:rsid w:val="00D64585"/>
    <w:rsid w:val="00D66893"/>
    <w:rsid w:val="00D86A4E"/>
    <w:rsid w:val="00D90ACB"/>
    <w:rsid w:val="00DC1500"/>
    <w:rsid w:val="00DC408B"/>
    <w:rsid w:val="00DF0958"/>
    <w:rsid w:val="00E44371"/>
    <w:rsid w:val="00E949B0"/>
    <w:rsid w:val="00EB6897"/>
    <w:rsid w:val="00EC0252"/>
    <w:rsid w:val="00EE6C56"/>
    <w:rsid w:val="00F00591"/>
    <w:rsid w:val="00F51688"/>
    <w:rsid w:val="00F53146"/>
    <w:rsid w:val="00F91018"/>
    <w:rsid w:val="00FA0F30"/>
    <w:rsid w:val="00FA51A4"/>
    <w:rsid w:val="00FC382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D1CB83"/>
  <w15:chartTrackingRefBased/>
  <w15:docId w15:val="{775B27F2-4F65-4126-A232-155B4E6D8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6A78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6BF7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6A78"/>
    <w:rPr>
      <w:rFonts w:eastAsia="Calibri"/>
    </w:rPr>
  </w:style>
  <w:style w:type="paragraph" w:customStyle="1" w:styleId="Default">
    <w:name w:val="Default"/>
    <w:uiPriority w:val="99"/>
    <w:rsid w:val="00166A7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6BF7"/>
    <w:rPr>
      <w:rFonts w:asciiTheme="minorHAnsi" w:eastAsiaTheme="minorEastAsia" w:hAnsiTheme="minorHAnsi" w:cstheme="minorBidi"/>
      <w:b/>
      <w:bCs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D86A4E"/>
    <w:pPr>
      <w:ind w:left="720"/>
      <w:contextualSpacing/>
    </w:pPr>
  </w:style>
  <w:style w:type="character" w:customStyle="1" w:styleId="dane1">
    <w:name w:val="dane1"/>
    <w:rsid w:val="00C32A9F"/>
    <w:rPr>
      <w:color w:val="0000C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1321</Words>
  <Characters>8552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4</cp:revision>
  <cp:lastPrinted>2021-11-04T11:33:00Z</cp:lastPrinted>
  <dcterms:created xsi:type="dcterms:W3CDTF">2021-11-16T11:32:00Z</dcterms:created>
  <dcterms:modified xsi:type="dcterms:W3CDTF">2021-11-16T11:35:00Z</dcterms:modified>
</cp:coreProperties>
</file>