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7313BB81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F814D8">
        <w:rPr>
          <w:b/>
          <w:sz w:val="24"/>
        </w:rPr>
        <w:t>62</w:t>
      </w:r>
      <w:r w:rsidR="001F3D4B">
        <w:rPr>
          <w:b/>
          <w:sz w:val="24"/>
        </w:rPr>
        <w:t>1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7C503C0E" w:rsidR="001B2C00" w:rsidRDefault="00F814D8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>
        <w:rPr>
          <w:b/>
        </w:rPr>
        <w:t>dostawę i montaż mebli biurowych oraz wyposażenie do bud. D-8 AGH w Krakowie - KC-zp.272-621/21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34FD266F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7922A" w14:textId="77777777" w:rsidR="005640D1" w:rsidRDefault="005640D1">
      <w:r>
        <w:separator/>
      </w:r>
    </w:p>
  </w:endnote>
  <w:endnote w:type="continuationSeparator" w:id="0">
    <w:p w14:paraId="60952AAA" w14:textId="77777777" w:rsidR="005640D1" w:rsidRDefault="00564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B20B4" w14:textId="77777777" w:rsidR="005640D1" w:rsidRDefault="005640D1">
      <w:r>
        <w:separator/>
      </w:r>
    </w:p>
  </w:footnote>
  <w:footnote w:type="continuationSeparator" w:id="0">
    <w:p w14:paraId="650A9CB4" w14:textId="77777777" w:rsidR="005640D1" w:rsidRDefault="00564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640D1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2696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642A"/>
    <w:rsid w:val="00D725D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C801E-1C11-4265-827F-1B0F60F6D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4</cp:revision>
  <cp:lastPrinted>2021-06-22T11:54:00Z</cp:lastPrinted>
  <dcterms:created xsi:type="dcterms:W3CDTF">2021-06-22T11:54:00Z</dcterms:created>
  <dcterms:modified xsi:type="dcterms:W3CDTF">2021-11-02T07:02:00Z</dcterms:modified>
</cp:coreProperties>
</file>