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D5DD4" w14:textId="3A665BFA" w:rsidR="00F25FF8" w:rsidRPr="00240E71" w:rsidRDefault="00F25FF8" w:rsidP="00F25FF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435355A" w14:textId="77777777" w:rsidR="00F25FF8" w:rsidRDefault="00F25FF8" w:rsidP="00F25FF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84CA565" w14:textId="77777777" w:rsidR="00F25FF8" w:rsidRPr="0022732C" w:rsidRDefault="00F25FF8" w:rsidP="00F25F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F71FC84" w14:textId="77777777" w:rsidR="00F25FF8" w:rsidRDefault="00F25FF8" w:rsidP="00F25FF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F13237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A202ECA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FAFC7CF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5913488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E990133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D1908">
        <w:rPr>
          <w:sz w:val="22"/>
          <w:lang w:val="en-US"/>
        </w:rPr>
        <w:t>……………………………………………………………………………………………..</w:t>
      </w:r>
    </w:p>
    <w:p w14:paraId="5ECFD96B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D1908">
        <w:rPr>
          <w:sz w:val="22"/>
          <w:lang w:val="en-US"/>
        </w:rPr>
        <w:t>…………………………………………………………………………………………….</w:t>
      </w:r>
    </w:p>
    <w:p w14:paraId="66D4BA2E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9F76E86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457CF29" w14:textId="77777777" w:rsidR="00F25FF8" w:rsidRPr="0022732C" w:rsidRDefault="00F25FF8" w:rsidP="00F25F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7B358D8" w14:textId="77777777" w:rsidR="00F25FF8" w:rsidRDefault="00F25FF8" w:rsidP="00F25FF8">
      <w:pPr>
        <w:spacing w:line="360" w:lineRule="auto"/>
      </w:pPr>
      <w:r>
        <w:t>Do: Nazwa i siedziba Zamawiającego:</w:t>
      </w:r>
    </w:p>
    <w:p w14:paraId="66644789" w14:textId="77777777" w:rsidR="00F25FF8" w:rsidRPr="00480719" w:rsidRDefault="00F25FF8" w:rsidP="00F25FF8">
      <w:pPr>
        <w:ind w:right="-110"/>
        <w:rPr>
          <w:b/>
        </w:rPr>
      </w:pPr>
      <w:r w:rsidRPr="00480719">
        <w:rPr>
          <w:b/>
        </w:rPr>
        <w:t>Akademia Górniczo - Hutnicza</w:t>
      </w:r>
    </w:p>
    <w:p w14:paraId="30193048" w14:textId="77777777" w:rsidR="00F25FF8" w:rsidRPr="00480719" w:rsidRDefault="00F25FF8" w:rsidP="00F25FF8">
      <w:pPr>
        <w:ind w:right="-110"/>
        <w:rPr>
          <w:b/>
        </w:rPr>
      </w:pPr>
      <w:r w:rsidRPr="00480719">
        <w:rPr>
          <w:b/>
        </w:rPr>
        <w:t>im. Stanisława Staszica w Krakowie</w:t>
      </w:r>
    </w:p>
    <w:p w14:paraId="515E0802" w14:textId="77777777" w:rsidR="00F25FF8" w:rsidRDefault="00F25FF8" w:rsidP="00F25FF8">
      <w:pPr>
        <w:ind w:right="-110"/>
        <w:rPr>
          <w:b/>
        </w:rPr>
      </w:pPr>
      <w:r w:rsidRPr="00480719">
        <w:rPr>
          <w:b/>
        </w:rPr>
        <w:t>Dział Zamówień Publicznych</w:t>
      </w:r>
      <w:r>
        <w:rPr>
          <w:b/>
        </w:rPr>
        <w:t xml:space="preserve">  </w:t>
      </w:r>
    </w:p>
    <w:p w14:paraId="1F660401" w14:textId="77777777" w:rsidR="00F25FF8" w:rsidRDefault="00F25FF8" w:rsidP="00F25FF8">
      <w:pPr>
        <w:ind w:right="-110"/>
        <w:rPr>
          <w:b/>
        </w:rPr>
      </w:pPr>
      <w:r w:rsidRPr="00480719">
        <w:rPr>
          <w:b/>
        </w:rPr>
        <w:t>Al. Mickiewicza</w:t>
      </w:r>
      <w:r>
        <w:rPr>
          <w:b/>
        </w:rPr>
        <w:t xml:space="preserve"> </w:t>
      </w:r>
      <w:r w:rsidRPr="00480719">
        <w:rPr>
          <w:b/>
        </w:rPr>
        <w:t>30</w:t>
      </w:r>
      <w:r>
        <w:rPr>
          <w:b/>
        </w:rPr>
        <w:t xml:space="preserve">, </w:t>
      </w:r>
      <w:r w:rsidRPr="00480719">
        <w:rPr>
          <w:b/>
        </w:rPr>
        <w:t>30-059</w:t>
      </w:r>
      <w:r>
        <w:rPr>
          <w:b/>
        </w:rPr>
        <w:t xml:space="preserve"> </w:t>
      </w:r>
      <w:r w:rsidRPr="00480719">
        <w:rPr>
          <w:b/>
        </w:rPr>
        <w:t>Kraków</w:t>
      </w:r>
      <w:r>
        <w:rPr>
          <w:b/>
        </w:rPr>
        <w:t xml:space="preserve">,  </w:t>
      </w:r>
    </w:p>
    <w:p w14:paraId="27B45496" w14:textId="77777777" w:rsidR="00F25FF8" w:rsidRDefault="00F25FF8" w:rsidP="00F25FF8">
      <w:pPr>
        <w:ind w:firstLine="3969"/>
        <w:rPr>
          <w:b/>
        </w:rPr>
      </w:pPr>
    </w:p>
    <w:p w14:paraId="4C1DB723" w14:textId="77777777" w:rsidR="00F25FF8" w:rsidRDefault="00F25FF8" w:rsidP="00F25FF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dostawa i montaż mebli biurowych oraz wyposażenie do bud. D-8 AGH w Krakowie - KC-zp.272-621/21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B079FD8" w14:textId="77777777" w:rsidR="00F25FF8" w:rsidRDefault="00F25FF8" w:rsidP="00F25FF8">
      <w:pPr>
        <w:widowControl w:val="0"/>
        <w:ind w:right="1"/>
        <w:jc w:val="both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3190"/>
        <w:gridCol w:w="1117"/>
        <w:gridCol w:w="529"/>
        <w:gridCol w:w="796"/>
        <w:gridCol w:w="989"/>
        <w:gridCol w:w="838"/>
        <w:gridCol w:w="1288"/>
      </w:tblGrid>
      <w:tr w:rsidR="00C70A07" w:rsidRPr="00A309EB" w14:paraId="3E028279" w14:textId="77777777" w:rsidTr="00C70A07">
        <w:trPr>
          <w:trHeight w:val="645"/>
        </w:trPr>
        <w:tc>
          <w:tcPr>
            <w:tcW w:w="251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5136F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3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6EA0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E025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Producent, Model / Wyrób własny*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B431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87CA51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Cena jedn. zł NETTO</w:t>
            </w:r>
          </w:p>
        </w:tc>
        <w:tc>
          <w:tcPr>
            <w:tcW w:w="53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94B7C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455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A783" w14:textId="77777777" w:rsidR="00C70A07" w:rsidRPr="00A309EB" w:rsidRDefault="00C70A07" w:rsidP="00EC17C4">
            <w:pPr>
              <w:ind w:left="-390" w:firstLine="390"/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VAT zł</w:t>
            </w: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45A22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Wartość zł BRUTTO</w:t>
            </w:r>
          </w:p>
        </w:tc>
      </w:tr>
      <w:tr w:rsidR="00C70A07" w:rsidRPr="00A309EB" w14:paraId="427139FA" w14:textId="77777777" w:rsidTr="00C70A07">
        <w:trPr>
          <w:trHeight w:val="645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047ED8E" w14:textId="478D2BDC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MEBLE</w:t>
            </w:r>
          </w:p>
        </w:tc>
      </w:tr>
      <w:tr w:rsidR="00C70A07" w:rsidRPr="00A309EB" w14:paraId="1139B722" w14:textId="77777777" w:rsidTr="00C70A07">
        <w:trPr>
          <w:trHeight w:val="47"/>
        </w:trPr>
        <w:tc>
          <w:tcPr>
            <w:tcW w:w="25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818D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EBD5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Biurko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309EB">
              <w:rPr>
                <w:color w:val="000000"/>
                <w:sz w:val="20"/>
                <w:szCs w:val="20"/>
              </w:rPr>
              <w:t>Bk1</w:t>
            </w: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1892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92BA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4E98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082F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E09B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A86BB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4A5F3828" w14:textId="77777777" w:rsidTr="00C70A07">
        <w:trPr>
          <w:trHeight w:val="133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F537D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2B0D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Kontener jezdny Bk2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7C89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BBE5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309C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AB2A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422E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5B01C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6477A47E" w14:textId="77777777" w:rsidTr="00C70A07">
        <w:trPr>
          <w:trHeight w:val="135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F140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D078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Biurko komputerowe podwójne Bk4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B9B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02627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4A398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500F8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3029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86FBD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0A7DAF46" w14:textId="77777777" w:rsidTr="00C70A07">
        <w:trPr>
          <w:trHeight w:val="181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0892D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68F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Biurko komputerowe pojedyncze Bk5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617C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1865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0BD5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DC7D2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782C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8FFA3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3777787F" w14:textId="77777777" w:rsidTr="00C70A07">
        <w:trPr>
          <w:trHeight w:val="85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BBC0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EA97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Biurko prowadzącego Bk6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8FA3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53AEC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492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C1EDA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85CF2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E2A24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2FA20781" w14:textId="77777777" w:rsidTr="00C70A07">
        <w:trPr>
          <w:trHeight w:val="131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26AC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860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Krzesło obrotowe ergonomiczne Kb1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F8F0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085E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A53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DEE4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90A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6C2A5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234EEA20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40D82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73AB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Krzesło wykładowe dedykowane do stołów składanych Kw1a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A6D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18BED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247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1ECA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159B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B125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5BD6D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56FFA839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A3C1F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36F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Krzesło konferencyjne Kw3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5B8E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71B4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DBC9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7C6AA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D463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EC943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53B042B9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947D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3FD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Stół wykładowy składany Sw1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E49C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0A730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AC51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8B9D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EFBF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D54B2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48069947" w14:textId="77777777" w:rsidTr="00C70A07">
        <w:trPr>
          <w:trHeight w:val="7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23C4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C90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Stół wykładowy składany Sw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C0B0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0A38D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F2A0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CCF5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A692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C0303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5D4B94AD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F9B49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F1F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Regał biurowy z drzwiami Rb1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B42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4E69F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0480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87F2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2B4A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8B74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666C3D16" w14:textId="77777777" w:rsidTr="00C70A07">
        <w:trPr>
          <w:trHeight w:val="155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C93ED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3B84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Regał biurowy otwarty Rb2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132B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375CA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AA20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6794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75C0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F1699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068134C4" w14:textId="77777777" w:rsidTr="00C70A07">
        <w:trPr>
          <w:trHeight w:val="6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0185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1F3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Regał magazynowy Rm1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2B6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E93EC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D755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C463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E156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38DCF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6B74B5B0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91FA7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08C2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Szafa biurowa z drzwiami Sb1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CD21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D3FC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81D0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F3F8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52D1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AF4EF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672A7162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3EC57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EB89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Wieszak ścienny Wb1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D7EA2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E2A5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6ACF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604C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11A1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836E4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3387E3E1" w14:textId="77777777" w:rsidTr="00C70A07">
        <w:trPr>
          <w:trHeight w:val="19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885A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A7A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Stół konferencyjny 100x40 Sw4a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9A6E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22CA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6E6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4640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D3F8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3AC44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430E483B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EC750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0F70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Stolik z półką Sw5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369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41CCA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1292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3B638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27D7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38F5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071EEB38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E913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B45F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Stół konferencyjny 140x60 Sw6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8A458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5AEF8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6224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D005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3C71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291532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1163661F" w14:textId="77777777" w:rsidTr="00C70A07">
        <w:trPr>
          <w:trHeight w:val="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AFC7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3B5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Stół konferencyjny 120x40 Sw7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339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32026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50CE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9FA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20B4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E68AB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524696FC" w14:textId="77777777" w:rsidTr="00C70A07">
        <w:trPr>
          <w:trHeight w:val="5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7BE7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245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Stolik Sw8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FB64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0F8D7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746A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DE90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2921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0AFAD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7E27A4BA" w14:textId="77777777" w:rsidTr="00C70A07">
        <w:trPr>
          <w:trHeight w:val="5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2156C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749" w:type="pct"/>
            <w:gridSpan w:val="7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873C78" w14:textId="2760115B" w:rsidR="00C70A07" w:rsidRPr="00C70A07" w:rsidRDefault="00C70A07" w:rsidP="00C70A0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0A07">
              <w:rPr>
                <w:b/>
                <w:bCs/>
                <w:color w:val="000000"/>
                <w:sz w:val="20"/>
                <w:szCs w:val="20"/>
              </w:rPr>
              <w:t>WYPOSAŻENIE</w:t>
            </w:r>
          </w:p>
        </w:tc>
      </w:tr>
      <w:tr w:rsidR="00C70A07" w:rsidRPr="00A309EB" w14:paraId="51B9FAD6" w14:textId="77777777" w:rsidTr="00C70A07">
        <w:trPr>
          <w:trHeight w:val="40"/>
        </w:trPr>
        <w:tc>
          <w:tcPr>
            <w:tcW w:w="25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B018F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790D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 xml:space="preserve">Tablica </w:t>
            </w:r>
            <w:proofErr w:type="spellStart"/>
            <w:r w:rsidRPr="00A309EB">
              <w:rPr>
                <w:color w:val="000000"/>
                <w:sz w:val="20"/>
                <w:szCs w:val="20"/>
              </w:rPr>
              <w:t>suchościeralna</w:t>
            </w:r>
            <w:proofErr w:type="spellEnd"/>
            <w:r w:rsidRPr="00A309EB">
              <w:rPr>
                <w:color w:val="000000"/>
                <w:sz w:val="20"/>
                <w:szCs w:val="20"/>
              </w:rPr>
              <w:t xml:space="preserve"> Ts4</w:t>
            </w: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D0D75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A0A8E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ED9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F559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16A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656AA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026D3769" w14:textId="77777777" w:rsidTr="00C70A07">
        <w:trPr>
          <w:trHeight w:val="4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9CAAA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0A45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 xml:space="preserve">Tablica </w:t>
            </w:r>
            <w:proofErr w:type="spellStart"/>
            <w:r w:rsidRPr="00A309EB">
              <w:rPr>
                <w:color w:val="000000"/>
                <w:sz w:val="20"/>
                <w:szCs w:val="20"/>
              </w:rPr>
              <w:t>suchościeralna</w:t>
            </w:r>
            <w:proofErr w:type="spellEnd"/>
            <w:r w:rsidRPr="00A309EB">
              <w:rPr>
                <w:color w:val="000000"/>
                <w:sz w:val="20"/>
                <w:szCs w:val="20"/>
              </w:rPr>
              <w:t xml:space="preserve"> Ts3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E5DF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8F427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40F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7A0B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E533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BC509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739FEA8A" w14:textId="77777777" w:rsidTr="00C70A07">
        <w:trPr>
          <w:trHeight w:val="4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04A9D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B3B7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Tablica kredowa Tk2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C9D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07B92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185E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ABE0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97EA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8C40D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4531DF1F" w14:textId="77777777" w:rsidTr="00C70A07">
        <w:trPr>
          <w:trHeight w:val="4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FBCEA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F4D3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Ekran zwijany Ek2a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36DD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97FA4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2625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5A1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38D2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D9F8F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3F39B46E" w14:textId="77777777" w:rsidTr="00C70A07">
        <w:trPr>
          <w:trHeight w:val="40"/>
        </w:trPr>
        <w:tc>
          <w:tcPr>
            <w:tcW w:w="2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7F2C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7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66BB0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 xml:space="preserve">Szafka łazienkowa z umywalką </w:t>
            </w:r>
            <w:proofErr w:type="spellStart"/>
            <w:r w:rsidRPr="00A309EB">
              <w:rPr>
                <w:color w:val="000000"/>
                <w:sz w:val="20"/>
                <w:szCs w:val="20"/>
              </w:rPr>
              <w:t>Um</w:t>
            </w:r>
            <w:proofErr w:type="spellEnd"/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E1B54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B1791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FC67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6D663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B34B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31EC0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66A4BF48" w14:textId="77777777" w:rsidTr="00C70A07">
        <w:trPr>
          <w:trHeight w:val="143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D3C8F" w14:textId="77777777" w:rsidR="00C70A07" w:rsidRPr="00A309EB" w:rsidRDefault="00C70A07" w:rsidP="00EC17C4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73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90DA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Kosz na śmieci Ko1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D48A9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94D71" w14:textId="77777777" w:rsidR="00C70A07" w:rsidRPr="00A309EB" w:rsidRDefault="00C70A07" w:rsidP="00EC17C4">
            <w:pPr>
              <w:jc w:val="right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CBDEC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EC05B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630A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768A4F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  <w:tr w:rsidR="00C70A07" w:rsidRPr="00A309EB" w14:paraId="377A48DD" w14:textId="77777777" w:rsidTr="00C70A07">
        <w:trPr>
          <w:trHeight w:val="585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36F54" w14:textId="77777777" w:rsidR="00C70A07" w:rsidRPr="00A309EB" w:rsidRDefault="00C70A07" w:rsidP="00EC17C4">
            <w:pPr>
              <w:rPr>
                <w:sz w:val="20"/>
                <w:szCs w:val="20"/>
              </w:rPr>
            </w:pP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2A42F" w14:textId="77777777" w:rsidR="00C70A07" w:rsidRPr="00A309EB" w:rsidRDefault="00C70A07" w:rsidP="00EC1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18188" w14:textId="77777777" w:rsidR="00C70A07" w:rsidRPr="00A309EB" w:rsidRDefault="00C70A07" w:rsidP="00EC1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30BCE" w14:textId="77777777" w:rsidR="00C70A07" w:rsidRPr="00A309EB" w:rsidRDefault="00C70A07" w:rsidP="00EC17C4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8D006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SUMA</w:t>
            </w:r>
          </w:p>
        </w:tc>
        <w:tc>
          <w:tcPr>
            <w:tcW w:w="5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B16F7E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0EEB2D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60CBE1" w14:textId="77777777" w:rsidR="00C70A07" w:rsidRPr="00A309EB" w:rsidRDefault="00C70A07" w:rsidP="00EC17C4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7A916FD0" w14:textId="39A10CE5" w:rsidR="00F25FF8" w:rsidRDefault="00F25FF8" w:rsidP="00F25FF8">
      <w:pPr>
        <w:widowControl w:val="0"/>
        <w:ind w:right="1"/>
        <w:jc w:val="both"/>
      </w:pPr>
      <w:r>
        <w:t>*niepotrzebne skreślić.</w:t>
      </w:r>
    </w:p>
    <w:p w14:paraId="387B67C3" w14:textId="77777777" w:rsidR="00F25FF8" w:rsidRDefault="00F25FF8" w:rsidP="00F25FF8">
      <w:pPr>
        <w:tabs>
          <w:tab w:val="right" w:pos="9000"/>
        </w:tabs>
      </w:pPr>
    </w:p>
    <w:p w14:paraId="71487E93" w14:textId="77777777" w:rsidR="00F25FF8" w:rsidRPr="004D1908" w:rsidRDefault="00F25FF8" w:rsidP="00F25FF8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Okres udzielonej gwarancji na zaoferowane meble wynosi: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…. miesiące </w:t>
      </w:r>
      <w:r>
        <w:rPr>
          <w:bCs/>
          <w:i/>
          <w:iCs/>
          <w:sz w:val="22"/>
          <w:szCs w:val="22"/>
          <w:highlight w:val="yellow"/>
        </w:rPr>
        <w:t>(kryterium oceny ofert)</w:t>
      </w:r>
    </w:p>
    <w:p w14:paraId="052CCC56" w14:textId="77777777" w:rsidR="00F25FF8" w:rsidRDefault="00F25FF8" w:rsidP="00F25FF8">
      <w:pPr>
        <w:widowControl w:val="0"/>
        <w:ind w:right="1"/>
        <w:jc w:val="both"/>
        <w:rPr>
          <w:b/>
          <w:sz w:val="22"/>
          <w:szCs w:val="22"/>
        </w:rPr>
      </w:pPr>
    </w:p>
    <w:p w14:paraId="67712C7D" w14:textId="76F4023D" w:rsidR="008F24F5" w:rsidRDefault="008F24F5" w:rsidP="008F24F5">
      <w:pPr>
        <w:rPr>
          <w:b/>
          <w:color w:val="FF0000"/>
        </w:rPr>
      </w:pPr>
      <w:r>
        <w:rPr>
          <w:b/>
        </w:rPr>
        <w:t>Termin realizacji zamówienia – do 98 dni od daty podpisania umowy, zgodnie z poniższym harmonogramem:</w:t>
      </w:r>
    </w:p>
    <w:p w14:paraId="7BC4A28E" w14:textId="77777777" w:rsidR="008F24F5" w:rsidRDefault="008F24F5" w:rsidP="008F24F5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Zakres I </w:t>
      </w:r>
      <w:r>
        <w:rPr>
          <w:rFonts w:ascii="Times New Roman" w:hAnsi="Times New Roman"/>
        </w:rPr>
        <w:t xml:space="preserve">(pom. 217, 318, 415,506-509) </w:t>
      </w:r>
      <w:r>
        <w:rPr>
          <w:rFonts w:ascii="Times New Roman" w:hAnsi="Times New Roman"/>
          <w:b/>
        </w:rPr>
        <w:t>– do 42 dni od daty podpisania umowy</w:t>
      </w:r>
    </w:p>
    <w:p w14:paraId="419D180C" w14:textId="77777777" w:rsidR="008F24F5" w:rsidRDefault="008F24F5" w:rsidP="008F24F5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Zakres II </w:t>
      </w:r>
      <w:r>
        <w:rPr>
          <w:rFonts w:ascii="Times New Roman" w:hAnsi="Times New Roman"/>
        </w:rPr>
        <w:t xml:space="preserve">(pom. 301-306, 309-316, 601, 603, 607-609) – </w:t>
      </w:r>
      <w:r>
        <w:rPr>
          <w:rFonts w:ascii="Times New Roman" w:hAnsi="Times New Roman"/>
          <w:b/>
        </w:rPr>
        <w:t>do 70 dni od daty podpisania umowy</w:t>
      </w:r>
    </w:p>
    <w:p w14:paraId="4F4DA1E1" w14:textId="2FAE0441" w:rsidR="00F25FF8" w:rsidRPr="008F24F5" w:rsidRDefault="008F24F5" w:rsidP="008F24F5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Zakres III </w:t>
      </w:r>
      <w:r>
        <w:rPr>
          <w:rFonts w:ascii="Times New Roman" w:hAnsi="Times New Roman"/>
        </w:rPr>
        <w:t>(pom. 104, 215, 715)–</w:t>
      </w:r>
      <w:r>
        <w:rPr>
          <w:rFonts w:ascii="Times New Roman" w:hAnsi="Times New Roman"/>
          <w:b/>
        </w:rPr>
        <w:t xml:space="preserve"> do 98 dni od daty podpisania umowy.</w:t>
      </w:r>
    </w:p>
    <w:p w14:paraId="14CB222D" w14:textId="77777777" w:rsidR="00F25FF8" w:rsidRDefault="00F25FF8" w:rsidP="00F25FF8">
      <w:pPr>
        <w:tabs>
          <w:tab w:val="left" w:pos="426"/>
        </w:tabs>
        <w:jc w:val="both"/>
        <w:rPr>
          <w:sz w:val="22"/>
          <w:szCs w:val="22"/>
        </w:rPr>
      </w:pPr>
    </w:p>
    <w:p w14:paraId="4FEAD7F6" w14:textId="77777777" w:rsidR="00F25FF8" w:rsidRDefault="00F25FF8" w:rsidP="00F25FF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7A55ED4" w14:textId="77777777" w:rsidR="00F25FF8" w:rsidRDefault="00F25FF8" w:rsidP="00F25FF8">
      <w:pPr>
        <w:tabs>
          <w:tab w:val="left" w:pos="426"/>
        </w:tabs>
        <w:jc w:val="both"/>
        <w:rPr>
          <w:sz w:val="22"/>
          <w:szCs w:val="22"/>
        </w:rPr>
      </w:pPr>
    </w:p>
    <w:p w14:paraId="4E33CFA5" w14:textId="77777777" w:rsidR="00F25FF8" w:rsidRDefault="00F25FF8" w:rsidP="00F25FF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4B1C49C" w14:textId="77777777" w:rsidR="00F25FF8" w:rsidRPr="007D2357" w:rsidRDefault="00F25FF8" w:rsidP="00F25F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D2357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2D05C15" w14:textId="77777777" w:rsidR="00F25FF8" w:rsidRPr="007D2357" w:rsidRDefault="00F25FF8" w:rsidP="00F25F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D235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7D2357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7D2357">
        <w:rPr>
          <w:color w:val="000000"/>
          <w:sz w:val="22"/>
          <w:szCs w:val="22"/>
        </w:rPr>
        <w:t xml:space="preserve"> i nie wnosimy do nich żadnych zastrzeżeń.</w:t>
      </w:r>
    </w:p>
    <w:p w14:paraId="306F417A" w14:textId="35066D27" w:rsidR="00C70A07" w:rsidRPr="007D2357" w:rsidRDefault="00C70A07" w:rsidP="00C70A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bookmarkStart w:id="0" w:name="_Hlk59181424"/>
      <w:r w:rsidRPr="007D2357">
        <w:rPr>
          <w:b/>
          <w:bCs/>
          <w:sz w:val="22"/>
          <w:szCs w:val="22"/>
          <w:shd w:val="clear" w:color="auto" w:fill="FFFFFF"/>
        </w:rPr>
        <w:t>Oświadczamy, iż</w:t>
      </w:r>
      <w:bookmarkEnd w:id="0"/>
      <w:r w:rsidRPr="007D2357">
        <w:rPr>
          <w:b/>
          <w:bCs/>
          <w:sz w:val="22"/>
          <w:szCs w:val="22"/>
          <w:shd w:val="clear" w:color="auto" w:fill="FFFFFF"/>
        </w:rPr>
        <w:t xml:space="preserve"> wykonane, dostarczone i zamontowane  meble i wyposażenie wskazane </w:t>
      </w:r>
      <w:r w:rsidR="002E6CEB" w:rsidRPr="007D2357">
        <w:rPr>
          <w:b/>
          <w:bCs/>
          <w:sz w:val="22"/>
          <w:szCs w:val="22"/>
          <w:shd w:val="clear" w:color="auto" w:fill="FFFFFF"/>
        </w:rPr>
        <w:t xml:space="preserve">w </w:t>
      </w:r>
      <w:r w:rsidRPr="007D2357">
        <w:rPr>
          <w:b/>
          <w:bCs/>
          <w:sz w:val="22"/>
          <w:szCs w:val="22"/>
          <w:shd w:val="clear" w:color="auto" w:fill="FFFFFF"/>
        </w:rPr>
        <w:t>formularz</w:t>
      </w:r>
      <w:r w:rsidR="002E6CEB" w:rsidRPr="007D2357">
        <w:rPr>
          <w:b/>
          <w:bCs/>
          <w:sz w:val="22"/>
          <w:szCs w:val="22"/>
          <w:shd w:val="clear" w:color="auto" w:fill="FFFFFF"/>
        </w:rPr>
        <w:t>u</w:t>
      </w:r>
      <w:r w:rsidRPr="007D2357">
        <w:rPr>
          <w:b/>
          <w:bCs/>
          <w:sz w:val="22"/>
          <w:szCs w:val="22"/>
          <w:shd w:val="clear" w:color="auto" w:fill="FFFFFF"/>
        </w:rPr>
        <w:t xml:space="preserve"> oferty – kalkulacj</w:t>
      </w:r>
      <w:r w:rsidR="002E6CEB" w:rsidRPr="007D2357">
        <w:rPr>
          <w:b/>
          <w:bCs/>
          <w:sz w:val="22"/>
          <w:szCs w:val="22"/>
          <w:shd w:val="clear" w:color="auto" w:fill="FFFFFF"/>
        </w:rPr>
        <w:t>a</w:t>
      </w:r>
      <w:r w:rsidRPr="007D2357">
        <w:rPr>
          <w:b/>
          <w:bCs/>
          <w:sz w:val="22"/>
          <w:szCs w:val="22"/>
          <w:shd w:val="clear" w:color="auto" w:fill="FFFFFF"/>
        </w:rPr>
        <w:t xml:space="preserve"> cenow</w:t>
      </w:r>
      <w:r w:rsidR="002E6CEB" w:rsidRPr="007D2357">
        <w:rPr>
          <w:b/>
          <w:bCs/>
          <w:sz w:val="22"/>
          <w:szCs w:val="22"/>
          <w:shd w:val="clear" w:color="auto" w:fill="FFFFFF"/>
        </w:rPr>
        <w:t>a</w:t>
      </w:r>
      <w:r w:rsidRPr="007D2357">
        <w:rPr>
          <w:b/>
          <w:bCs/>
          <w:sz w:val="22"/>
          <w:szCs w:val="22"/>
          <w:shd w:val="clear" w:color="auto" w:fill="FFFFFF"/>
        </w:rPr>
        <w:t xml:space="preserve">, będą posiadały odpowiednio parametry zgodne z opisem zamieszczonym w </w:t>
      </w:r>
      <w:r w:rsidR="002E6CEB" w:rsidRPr="007D2357">
        <w:rPr>
          <w:b/>
          <w:bCs/>
          <w:sz w:val="22"/>
          <w:szCs w:val="22"/>
          <w:shd w:val="clear" w:color="auto" w:fill="FFFFFF"/>
        </w:rPr>
        <w:t>pkt. 4 SWZ.</w:t>
      </w:r>
      <w:r w:rsidRPr="007D2357">
        <w:rPr>
          <w:b/>
          <w:bCs/>
          <w:sz w:val="22"/>
          <w:szCs w:val="22"/>
          <w:shd w:val="clear" w:color="auto" w:fill="FFFFFF"/>
        </w:rPr>
        <w:t xml:space="preserve"> </w:t>
      </w:r>
    </w:p>
    <w:p w14:paraId="7C0129F0" w14:textId="516CB2AF" w:rsidR="008A4B5F" w:rsidRPr="007D2357" w:rsidRDefault="008A4B5F" w:rsidP="00C70A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7D2357">
        <w:rPr>
          <w:b/>
          <w:bCs/>
          <w:sz w:val="22"/>
          <w:szCs w:val="22"/>
          <w:shd w:val="clear" w:color="auto" w:fill="FFFFFF"/>
        </w:rPr>
        <w:t>Oświadczamy, dla krzeseł wykładowych (Kw1a)</w:t>
      </w:r>
      <w:r w:rsidR="007D2357">
        <w:rPr>
          <w:b/>
          <w:bCs/>
          <w:sz w:val="22"/>
          <w:szCs w:val="22"/>
          <w:shd w:val="clear" w:color="auto" w:fill="FFFFFF"/>
        </w:rPr>
        <w:t xml:space="preserve">, </w:t>
      </w:r>
      <w:r w:rsidRPr="007D2357">
        <w:rPr>
          <w:b/>
          <w:bCs/>
          <w:sz w:val="22"/>
          <w:szCs w:val="22"/>
          <w:shd w:val="clear" w:color="auto" w:fill="FFFFFF"/>
        </w:rPr>
        <w:t>krzeseł konferencyjnych (Kw3)</w:t>
      </w:r>
      <w:r w:rsidR="007D2357">
        <w:rPr>
          <w:b/>
          <w:bCs/>
          <w:sz w:val="22"/>
          <w:szCs w:val="22"/>
          <w:shd w:val="clear" w:color="auto" w:fill="FFFFFF"/>
        </w:rPr>
        <w:t xml:space="preserve"> oraz krzesła obrotowe (Kb1):</w:t>
      </w:r>
    </w:p>
    <w:p w14:paraId="403BCA45" w14:textId="0A4CD94E" w:rsidR="008A4B5F" w:rsidRPr="007D2357" w:rsidRDefault="008A4B5F" w:rsidP="008A4B5F">
      <w:pPr>
        <w:tabs>
          <w:tab w:val="left" w:pos="2520"/>
          <w:tab w:val="left" w:pos="2586"/>
        </w:tabs>
        <w:ind w:left="360"/>
        <w:jc w:val="both"/>
        <w:rPr>
          <w:b/>
          <w:bCs/>
          <w:sz w:val="22"/>
          <w:szCs w:val="22"/>
        </w:rPr>
      </w:pPr>
      <w:r w:rsidRPr="007D2357">
        <w:rPr>
          <w:b/>
          <w:bCs/>
          <w:sz w:val="22"/>
          <w:szCs w:val="22"/>
          <w:shd w:val="clear" w:color="auto" w:fill="FFFFFF"/>
        </w:rPr>
        <w:t xml:space="preserve">- </w:t>
      </w:r>
      <w:r w:rsidRPr="007D2357">
        <w:rPr>
          <w:bCs/>
          <w:sz w:val="22"/>
          <w:szCs w:val="22"/>
        </w:rPr>
        <w:t xml:space="preserve">tapicerka jest odporna na ścieranie, tj. ścieralność min. 100 000 cykli </w:t>
      </w:r>
      <w:proofErr w:type="spellStart"/>
      <w:r w:rsidRPr="007D2357">
        <w:rPr>
          <w:bCs/>
          <w:sz w:val="22"/>
          <w:szCs w:val="22"/>
        </w:rPr>
        <w:t>Martindale’a</w:t>
      </w:r>
      <w:proofErr w:type="spellEnd"/>
      <w:r w:rsidRPr="007D2357">
        <w:rPr>
          <w:bCs/>
          <w:sz w:val="22"/>
          <w:szCs w:val="22"/>
        </w:rPr>
        <w:t xml:space="preserve"> (PN-EN ISO 12947-2 lub równoważna)</w:t>
      </w:r>
    </w:p>
    <w:p w14:paraId="1C85D1DE" w14:textId="14644462" w:rsidR="00C70A07" w:rsidRPr="007D2357" w:rsidRDefault="00C70A07" w:rsidP="00CA58B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  <w:shd w:val="clear" w:color="auto" w:fill="FFFFFF"/>
        </w:rPr>
      </w:pPr>
      <w:r w:rsidRPr="007D2357">
        <w:rPr>
          <w:b/>
          <w:bCs/>
          <w:sz w:val="22"/>
          <w:szCs w:val="22"/>
          <w:shd w:val="clear" w:color="auto" w:fill="FFFFFF"/>
        </w:rPr>
        <w:t xml:space="preserve">Oświadczamy, że </w:t>
      </w:r>
      <w:r w:rsidR="007D2357" w:rsidRPr="007D2357">
        <w:rPr>
          <w:rFonts w:eastAsia="Calibri"/>
          <w:b/>
          <w:sz w:val="22"/>
          <w:szCs w:val="22"/>
        </w:rPr>
        <w:t>nie później niż w ciągu 10 dni roboczych od podpisania umowy</w:t>
      </w:r>
      <w:r w:rsidR="007D2357" w:rsidRPr="007D2357">
        <w:rPr>
          <w:b/>
          <w:bCs/>
          <w:sz w:val="22"/>
          <w:szCs w:val="22"/>
          <w:shd w:val="clear" w:color="auto" w:fill="FFFFFF"/>
        </w:rPr>
        <w:t xml:space="preserve"> dostarczymy </w:t>
      </w:r>
      <w:r w:rsidR="007D2357" w:rsidRPr="007D2357">
        <w:rPr>
          <w:rFonts w:eastAsia="Calibri"/>
          <w:bCs/>
          <w:iCs/>
          <w:spacing w:val="-3"/>
          <w:sz w:val="22"/>
          <w:szCs w:val="22"/>
        </w:rPr>
        <w:t xml:space="preserve">próbki materiałów, wzorów okuć meblowych oraz rysunków warsztatowych mebli do akceptacji </w:t>
      </w:r>
    </w:p>
    <w:p w14:paraId="182547A1" w14:textId="77777777" w:rsidR="00F25FF8" w:rsidRDefault="00F25FF8" w:rsidP="00F25F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39AA47" w14:textId="77777777" w:rsidR="00F25FF8" w:rsidRDefault="00F25FF8" w:rsidP="00F25FF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4647DF" w14:textId="77777777" w:rsidR="00F25FF8" w:rsidRDefault="00F25FF8" w:rsidP="00F25FF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77402D4B" w14:textId="77777777" w:rsidR="00F25FF8" w:rsidRDefault="00F25FF8" w:rsidP="00F25F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5FF8" w14:paraId="060A2A27" w14:textId="77777777" w:rsidTr="00EC17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69D0A" w14:textId="77777777" w:rsidR="00F25FF8" w:rsidRDefault="00F25FF8" w:rsidP="00EC17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38025" w14:textId="77777777" w:rsidR="00F25FF8" w:rsidRDefault="00F25FF8" w:rsidP="00EC17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FA7DA7E" w14:textId="77777777" w:rsidR="00F25FF8" w:rsidRDefault="00F25FF8" w:rsidP="00EC17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5DF74" w14:textId="77777777" w:rsidR="00F25FF8" w:rsidRDefault="00F25FF8" w:rsidP="00EC17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25FF8" w14:paraId="603ED609" w14:textId="77777777" w:rsidTr="00EC17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FD8CF" w14:textId="77777777" w:rsidR="00F25FF8" w:rsidRDefault="00F25FF8" w:rsidP="00EC17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D5158" w14:textId="77777777" w:rsidR="00F25FF8" w:rsidRDefault="00F25FF8" w:rsidP="00EC17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67623" w14:textId="77777777" w:rsidR="00F25FF8" w:rsidRDefault="00F25FF8" w:rsidP="00EC17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5A5EF62" w14:textId="77777777" w:rsidR="00F25FF8" w:rsidRDefault="00F25FF8" w:rsidP="00F25F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9DD73D2" w14:textId="77777777" w:rsidR="00F25FF8" w:rsidRDefault="00F25FF8" w:rsidP="00F25FF8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FB10460" w14:textId="77777777" w:rsidR="00F25FF8" w:rsidRDefault="00F25FF8" w:rsidP="00F25FF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5019C7C" w14:textId="77777777" w:rsidR="00F25FF8" w:rsidRDefault="00F25FF8" w:rsidP="00F25FF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9DD1113" w14:textId="77777777" w:rsidR="00F25FF8" w:rsidRDefault="00F25FF8" w:rsidP="00F25F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0E4B914" w14:textId="77777777" w:rsidR="00F25FF8" w:rsidRDefault="00F25FF8" w:rsidP="00F25FF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9D106D" w14:textId="77777777" w:rsidR="00F25FF8" w:rsidRDefault="00F25FF8" w:rsidP="00F25F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18C0F79" w14:textId="77777777" w:rsidR="00F25FF8" w:rsidRDefault="00F25FF8" w:rsidP="00F25FF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14:paraId="653A61C2" w14:textId="77777777" w:rsidR="00F25FF8" w:rsidRDefault="00F25FF8" w:rsidP="00F25FF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0BC5304A" w14:textId="77777777" w:rsidR="00F25FF8" w:rsidRDefault="00F25FF8" w:rsidP="00F25FF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26DA2E12" w14:textId="77777777" w:rsidR="00F25FF8" w:rsidRDefault="00F25FF8" w:rsidP="00F25FF8">
      <w:pPr>
        <w:jc w:val="both"/>
        <w:rPr>
          <w:sz w:val="22"/>
          <w:szCs w:val="22"/>
        </w:rPr>
      </w:pPr>
    </w:p>
    <w:p w14:paraId="1B26424E" w14:textId="77777777" w:rsidR="00F25FF8" w:rsidRDefault="00F25FF8" w:rsidP="00F25FF8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14:paraId="25CA750B" w14:textId="77777777" w:rsidR="00F25FF8" w:rsidRDefault="00F25FF8" w:rsidP="00F25FF8">
      <w:pPr>
        <w:jc w:val="both"/>
        <w:rPr>
          <w:sz w:val="22"/>
          <w:szCs w:val="22"/>
        </w:rPr>
      </w:pPr>
    </w:p>
    <w:p w14:paraId="62F8DE24" w14:textId="77777777" w:rsidR="00F25FF8" w:rsidRDefault="00F25FF8" w:rsidP="00F25FF8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06EFF4C" w14:textId="77777777" w:rsidR="00F25FF8" w:rsidRDefault="00F25FF8" w:rsidP="00F25FF8">
      <w:pPr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podpisać kwalifikowanym podpisem elektronicznym</w:t>
      </w:r>
    </w:p>
    <w:p w14:paraId="3D44AF85" w14:textId="77777777" w:rsidR="00F25FF8" w:rsidRDefault="00F25FF8" w:rsidP="00F25FF8">
      <w:pPr>
        <w:widowControl w:val="0"/>
        <w:ind w:right="1"/>
        <w:rPr>
          <w:sz w:val="22"/>
          <w:szCs w:val="22"/>
        </w:rPr>
      </w:pPr>
    </w:p>
    <w:p w14:paraId="0F0E61E7" w14:textId="77777777" w:rsidR="00F25FF8" w:rsidRDefault="00F25FF8" w:rsidP="00F25FF8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3096952B" w14:textId="77777777" w:rsidR="00FE545C" w:rsidRPr="00F25FF8" w:rsidRDefault="00FE545C" w:rsidP="00F25FF8"/>
    <w:sectPr w:rsidR="00FE545C" w:rsidRPr="00F25F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DD2B8" w14:textId="77777777" w:rsidR="008B07BA" w:rsidRDefault="008B07BA">
      <w:r>
        <w:separator/>
      </w:r>
    </w:p>
  </w:endnote>
  <w:endnote w:type="continuationSeparator" w:id="0">
    <w:p w14:paraId="38E57B18" w14:textId="77777777" w:rsidR="008B07BA" w:rsidRDefault="008B0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8F35F" w14:textId="77777777" w:rsidR="007810B0" w:rsidRDefault="007810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D36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0323" w14:textId="77777777" w:rsidR="007810B0" w:rsidRDefault="007810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026D5" w14:textId="77777777" w:rsidR="008B07BA" w:rsidRDefault="008B07BA">
      <w:r>
        <w:separator/>
      </w:r>
    </w:p>
  </w:footnote>
  <w:footnote w:type="continuationSeparator" w:id="0">
    <w:p w14:paraId="016AE15C" w14:textId="77777777" w:rsidR="008B07BA" w:rsidRDefault="008B0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04909" w14:textId="77777777" w:rsidR="007810B0" w:rsidRDefault="00781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87E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D3BA0" w14:textId="77777777" w:rsidR="007810B0" w:rsidRDefault="007810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E2306"/>
    <w:multiLevelType w:val="hybridMultilevel"/>
    <w:tmpl w:val="9ADC6D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7B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6CEB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10B0"/>
    <w:rsid w:val="007A4321"/>
    <w:rsid w:val="007D2357"/>
    <w:rsid w:val="007D23A6"/>
    <w:rsid w:val="00833933"/>
    <w:rsid w:val="00853083"/>
    <w:rsid w:val="008A4B5F"/>
    <w:rsid w:val="008B07BA"/>
    <w:rsid w:val="008B2F0C"/>
    <w:rsid w:val="008B4928"/>
    <w:rsid w:val="008D2AB8"/>
    <w:rsid w:val="008F1C66"/>
    <w:rsid w:val="008F24F5"/>
    <w:rsid w:val="00970FE4"/>
    <w:rsid w:val="00A0022B"/>
    <w:rsid w:val="00A346FE"/>
    <w:rsid w:val="00A47B4D"/>
    <w:rsid w:val="00A83018"/>
    <w:rsid w:val="00B774DC"/>
    <w:rsid w:val="00C70A0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1892"/>
    <w:rsid w:val="00F211FE"/>
    <w:rsid w:val="00F25FF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F8AF6"/>
  <w15:chartTrackingRefBased/>
  <w15:docId w15:val="{47729C45-53DF-425B-8FB3-7C847913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FF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25FF8"/>
    <w:pPr>
      <w:suppressAutoHyphens/>
      <w:autoSpaceDN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726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2021-11-10T07:24:00Z</cp:lastPrinted>
  <dcterms:created xsi:type="dcterms:W3CDTF">2021-11-10T07:24:00Z</dcterms:created>
  <dcterms:modified xsi:type="dcterms:W3CDTF">2021-11-10T07:24:00Z</dcterms:modified>
</cp:coreProperties>
</file>