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822B55E" w14:textId="310A13B6" w:rsidR="00456B03" w:rsidRDefault="00662A93" w:rsidP="005741C5">
      <w:pPr>
        <w:widowControl w:val="0"/>
        <w:adjustRightInd w:val="0"/>
        <w:jc w:val="both"/>
        <w:textAlignment w:val="baseline"/>
        <w:rPr>
          <w:b/>
        </w:rPr>
      </w:pPr>
      <w:r w:rsidRPr="00662A93">
        <w:rPr>
          <w:b/>
        </w:rPr>
        <w:t>dostawa wagi analitycznej dla WIMIIP - KC-zp.272-642/21</w:t>
      </w:r>
    </w:p>
    <w:p w14:paraId="3222F92C" w14:textId="5124B438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0700F32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82B6D" w14:textId="77777777" w:rsidR="00FF08DC" w:rsidRDefault="00FF08DC">
      <w:pPr>
        <w:spacing w:after="0" w:line="240" w:lineRule="auto"/>
      </w:pPr>
      <w:r>
        <w:separator/>
      </w:r>
    </w:p>
  </w:endnote>
  <w:endnote w:type="continuationSeparator" w:id="0">
    <w:p w14:paraId="63905135" w14:textId="77777777" w:rsidR="00FF08DC" w:rsidRDefault="00FF0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662A9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662A93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099BFD99" w:rsidR="00336EEB" w:rsidRDefault="004471A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FA75B9" wp14:editId="6FF0F2B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93C528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662A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EA581" w14:textId="77777777" w:rsidR="00FF08DC" w:rsidRDefault="00FF08DC">
      <w:pPr>
        <w:spacing w:after="0" w:line="240" w:lineRule="auto"/>
      </w:pPr>
      <w:r>
        <w:separator/>
      </w:r>
    </w:p>
  </w:footnote>
  <w:footnote w:type="continuationSeparator" w:id="0">
    <w:p w14:paraId="0B8EAA76" w14:textId="77777777" w:rsidR="00FF08DC" w:rsidRDefault="00FF08DC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662A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662A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662A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FC"/>
    <w:rsid w:val="000563B7"/>
    <w:rsid w:val="000E6C60"/>
    <w:rsid w:val="001F4E82"/>
    <w:rsid w:val="00237270"/>
    <w:rsid w:val="00285E58"/>
    <w:rsid w:val="003D1274"/>
    <w:rsid w:val="003E740A"/>
    <w:rsid w:val="00430A9F"/>
    <w:rsid w:val="004471A0"/>
    <w:rsid w:val="00456B03"/>
    <w:rsid w:val="005056FC"/>
    <w:rsid w:val="005741C5"/>
    <w:rsid w:val="005E5BD1"/>
    <w:rsid w:val="00623F70"/>
    <w:rsid w:val="00662A93"/>
    <w:rsid w:val="00927537"/>
    <w:rsid w:val="0093180B"/>
    <w:rsid w:val="00B62B64"/>
    <w:rsid w:val="00BC579B"/>
    <w:rsid w:val="00D137A1"/>
    <w:rsid w:val="00D70839"/>
    <w:rsid w:val="00E67EFE"/>
    <w:rsid w:val="00F85EA7"/>
    <w:rsid w:val="00FF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2021-11-08T10:30:00Z</dcterms:created>
  <dcterms:modified xsi:type="dcterms:W3CDTF">2021-11-08T10:34:00Z</dcterms:modified>
</cp:coreProperties>
</file>