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13BC6" w14:textId="319CF08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36F1D1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8BB75BC" w14:textId="77777777" w:rsidR="008D2AB8" w:rsidRPr="00670BE8" w:rsidRDefault="008D2AB8" w:rsidP="00670BE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670BE8">
        <w:rPr>
          <w:b/>
          <w:sz w:val="22"/>
          <w:szCs w:val="22"/>
        </w:rPr>
        <w:t>FORMULARZ OFERTY</w:t>
      </w:r>
    </w:p>
    <w:p w14:paraId="7AA09598" w14:textId="77777777" w:rsidR="008D2AB8" w:rsidRPr="00670BE8" w:rsidRDefault="008D2AB8" w:rsidP="00670BE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D97E26C" w14:textId="77777777" w:rsidR="008D2AB8" w:rsidRPr="00670BE8" w:rsidRDefault="008D2AB8" w:rsidP="00670BE8">
      <w:pPr>
        <w:tabs>
          <w:tab w:val="right" w:pos="9000"/>
        </w:tabs>
        <w:rPr>
          <w:sz w:val="22"/>
          <w:szCs w:val="22"/>
        </w:rPr>
      </w:pPr>
      <w:r w:rsidRPr="00670BE8">
        <w:rPr>
          <w:sz w:val="22"/>
          <w:szCs w:val="22"/>
        </w:rPr>
        <w:t>NAZWA WYKONAWCY:……………………………………………………………………..</w:t>
      </w:r>
    </w:p>
    <w:p w14:paraId="46D65354" w14:textId="77777777" w:rsidR="008D2AB8" w:rsidRPr="00670BE8" w:rsidRDefault="008D2AB8" w:rsidP="00670BE8">
      <w:pPr>
        <w:tabs>
          <w:tab w:val="right" w:pos="9000"/>
        </w:tabs>
        <w:rPr>
          <w:sz w:val="22"/>
          <w:szCs w:val="22"/>
        </w:rPr>
      </w:pPr>
      <w:r w:rsidRPr="00670BE8">
        <w:rPr>
          <w:sz w:val="22"/>
          <w:szCs w:val="22"/>
        </w:rPr>
        <w:t>FORMA PROWADZONEJ DZIAŁALNOŚCI: .........................................................................</w:t>
      </w:r>
    </w:p>
    <w:p w14:paraId="27478E5D" w14:textId="77777777" w:rsidR="008D2AB8" w:rsidRPr="00670BE8" w:rsidRDefault="008D2AB8" w:rsidP="00670BE8">
      <w:pPr>
        <w:tabs>
          <w:tab w:val="right" w:pos="9000"/>
        </w:tabs>
        <w:rPr>
          <w:sz w:val="22"/>
          <w:szCs w:val="22"/>
        </w:rPr>
      </w:pPr>
      <w:r w:rsidRPr="00670BE8">
        <w:rPr>
          <w:sz w:val="22"/>
          <w:szCs w:val="22"/>
        </w:rPr>
        <w:t>ADRES:…………………………………………………………………………………………</w:t>
      </w:r>
    </w:p>
    <w:p w14:paraId="7F2D5F3F" w14:textId="77777777" w:rsidR="008D2AB8" w:rsidRPr="00670BE8" w:rsidRDefault="008D2AB8" w:rsidP="00670BE8">
      <w:pPr>
        <w:tabs>
          <w:tab w:val="right" w:pos="9000"/>
        </w:tabs>
        <w:rPr>
          <w:sz w:val="22"/>
          <w:szCs w:val="22"/>
        </w:rPr>
      </w:pPr>
      <w:r w:rsidRPr="00670BE8">
        <w:rPr>
          <w:sz w:val="22"/>
          <w:szCs w:val="22"/>
        </w:rPr>
        <w:t>POWIAT:…………………………………WOJEWÓDZTWO …………………………….....</w:t>
      </w:r>
    </w:p>
    <w:p w14:paraId="0AABEF72" w14:textId="77777777" w:rsidR="008D2AB8" w:rsidRPr="00670BE8" w:rsidRDefault="008D2AB8" w:rsidP="00670BE8">
      <w:pPr>
        <w:tabs>
          <w:tab w:val="right" w:pos="9000"/>
        </w:tabs>
        <w:rPr>
          <w:sz w:val="22"/>
          <w:szCs w:val="22"/>
          <w:lang w:val="de-DE"/>
        </w:rPr>
      </w:pPr>
      <w:r w:rsidRPr="00670BE8">
        <w:rPr>
          <w:sz w:val="22"/>
          <w:szCs w:val="22"/>
          <w:lang w:val="de-DE"/>
        </w:rPr>
        <w:t>TEL.</w:t>
      </w:r>
      <w:r w:rsidRPr="00670BE8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010DB020" w14:textId="77777777" w:rsidR="008D2AB8" w:rsidRPr="00670BE8" w:rsidRDefault="008D2AB8" w:rsidP="00670BE8">
      <w:pPr>
        <w:tabs>
          <w:tab w:val="right" w:pos="9000"/>
        </w:tabs>
        <w:rPr>
          <w:sz w:val="22"/>
          <w:szCs w:val="22"/>
          <w:lang w:val="de-DE"/>
        </w:rPr>
      </w:pPr>
      <w:r w:rsidRPr="00670BE8">
        <w:rPr>
          <w:sz w:val="22"/>
          <w:szCs w:val="22"/>
          <w:lang w:val="de-DE"/>
        </w:rPr>
        <w:t xml:space="preserve">FAX </w:t>
      </w:r>
      <w:r w:rsidRPr="00670BE8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052A6896" w14:textId="77777777" w:rsidR="008D2AB8" w:rsidRPr="00670BE8" w:rsidRDefault="008D2AB8" w:rsidP="00670BE8">
      <w:pPr>
        <w:tabs>
          <w:tab w:val="right" w:pos="9000"/>
        </w:tabs>
        <w:rPr>
          <w:sz w:val="22"/>
          <w:szCs w:val="22"/>
          <w:lang w:val="de-DE"/>
        </w:rPr>
      </w:pPr>
      <w:r w:rsidRPr="00670BE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6FAF55F" w14:textId="77777777" w:rsidR="008D2AB8" w:rsidRPr="00670BE8" w:rsidRDefault="008D2AB8" w:rsidP="00670BE8">
      <w:pPr>
        <w:tabs>
          <w:tab w:val="right" w:pos="9000"/>
        </w:tabs>
        <w:rPr>
          <w:sz w:val="22"/>
          <w:szCs w:val="22"/>
        </w:rPr>
      </w:pPr>
      <w:r w:rsidRPr="00670BE8">
        <w:rPr>
          <w:sz w:val="22"/>
          <w:szCs w:val="22"/>
          <w:lang w:val="de-DE"/>
        </w:rPr>
        <w:t xml:space="preserve">NIP…………………………………. </w:t>
      </w:r>
      <w:r w:rsidRPr="00670BE8">
        <w:rPr>
          <w:sz w:val="22"/>
          <w:szCs w:val="22"/>
        </w:rPr>
        <w:t>REGON:………………………………………………...</w:t>
      </w:r>
    </w:p>
    <w:p w14:paraId="24A4094D" w14:textId="77777777" w:rsidR="008D2AB8" w:rsidRPr="00670BE8" w:rsidRDefault="008D2AB8" w:rsidP="00670BE8">
      <w:pPr>
        <w:tabs>
          <w:tab w:val="right" w:pos="9000"/>
        </w:tabs>
        <w:rPr>
          <w:sz w:val="22"/>
          <w:szCs w:val="22"/>
        </w:rPr>
      </w:pPr>
      <w:r w:rsidRPr="00670BE8">
        <w:rPr>
          <w:sz w:val="22"/>
          <w:szCs w:val="22"/>
        </w:rPr>
        <w:t>BANK/ NR KONTA ……………………………………………………………………………</w:t>
      </w:r>
    </w:p>
    <w:p w14:paraId="440583A6" w14:textId="77777777" w:rsidR="008D2AB8" w:rsidRPr="00670BE8" w:rsidRDefault="008D2AB8" w:rsidP="00670BE8">
      <w:pPr>
        <w:rPr>
          <w:sz w:val="22"/>
          <w:szCs w:val="22"/>
        </w:rPr>
      </w:pPr>
      <w:r w:rsidRPr="00670BE8">
        <w:rPr>
          <w:sz w:val="22"/>
          <w:szCs w:val="22"/>
        </w:rPr>
        <w:t>Do: Nazwa i siedziba Zamawiającego:</w:t>
      </w:r>
    </w:p>
    <w:p w14:paraId="22984562" w14:textId="77777777" w:rsidR="00C0674B" w:rsidRPr="00670BE8" w:rsidRDefault="00C0674B" w:rsidP="00670BE8">
      <w:pPr>
        <w:ind w:right="-110"/>
        <w:rPr>
          <w:b/>
          <w:sz w:val="22"/>
          <w:szCs w:val="22"/>
        </w:rPr>
      </w:pPr>
      <w:r w:rsidRPr="00670BE8">
        <w:rPr>
          <w:b/>
          <w:sz w:val="22"/>
          <w:szCs w:val="22"/>
        </w:rPr>
        <w:t>Akademia Górniczo - Hutnicza</w:t>
      </w:r>
    </w:p>
    <w:p w14:paraId="46AA7E6B" w14:textId="77777777" w:rsidR="00C0674B" w:rsidRPr="00670BE8" w:rsidRDefault="00C0674B" w:rsidP="00670BE8">
      <w:pPr>
        <w:ind w:right="-110"/>
        <w:rPr>
          <w:b/>
          <w:sz w:val="22"/>
          <w:szCs w:val="22"/>
        </w:rPr>
      </w:pPr>
      <w:r w:rsidRPr="00670BE8">
        <w:rPr>
          <w:b/>
          <w:sz w:val="22"/>
          <w:szCs w:val="22"/>
        </w:rPr>
        <w:t>im. Stanisława Staszica w Krakowie</w:t>
      </w:r>
    </w:p>
    <w:p w14:paraId="15C0A318" w14:textId="77777777" w:rsidR="008D2AB8" w:rsidRPr="00670BE8" w:rsidRDefault="00C0674B" w:rsidP="00670BE8">
      <w:pPr>
        <w:ind w:right="-110"/>
        <w:rPr>
          <w:b/>
          <w:sz w:val="22"/>
          <w:szCs w:val="22"/>
        </w:rPr>
      </w:pPr>
      <w:r w:rsidRPr="00670BE8">
        <w:rPr>
          <w:b/>
          <w:sz w:val="22"/>
          <w:szCs w:val="22"/>
        </w:rPr>
        <w:t>Dział Zamówień Publicznych</w:t>
      </w:r>
      <w:r w:rsidR="008D2AB8" w:rsidRPr="00670BE8">
        <w:rPr>
          <w:b/>
          <w:sz w:val="22"/>
          <w:szCs w:val="22"/>
        </w:rPr>
        <w:t xml:space="preserve">  </w:t>
      </w:r>
    </w:p>
    <w:p w14:paraId="45D05BF9" w14:textId="5A4203E9" w:rsidR="008D2AB8" w:rsidRPr="00670BE8" w:rsidRDefault="00C0674B" w:rsidP="00670BE8">
      <w:pPr>
        <w:ind w:right="-110"/>
        <w:rPr>
          <w:b/>
          <w:sz w:val="22"/>
          <w:szCs w:val="22"/>
        </w:rPr>
      </w:pPr>
      <w:r w:rsidRPr="00670BE8">
        <w:rPr>
          <w:b/>
          <w:sz w:val="22"/>
          <w:szCs w:val="22"/>
        </w:rPr>
        <w:t>Al. Mickiewicza</w:t>
      </w:r>
      <w:r w:rsidR="008D2AB8" w:rsidRPr="00670BE8">
        <w:rPr>
          <w:b/>
          <w:sz w:val="22"/>
          <w:szCs w:val="22"/>
        </w:rPr>
        <w:t xml:space="preserve"> </w:t>
      </w:r>
      <w:r w:rsidRPr="00670BE8">
        <w:rPr>
          <w:b/>
          <w:sz w:val="22"/>
          <w:szCs w:val="22"/>
        </w:rPr>
        <w:t>30</w:t>
      </w:r>
      <w:r w:rsidR="00670BE8" w:rsidRPr="00670BE8">
        <w:rPr>
          <w:b/>
          <w:sz w:val="22"/>
          <w:szCs w:val="22"/>
        </w:rPr>
        <w:t xml:space="preserve">, </w:t>
      </w:r>
      <w:r w:rsidRPr="00670BE8">
        <w:rPr>
          <w:b/>
          <w:sz w:val="22"/>
          <w:szCs w:val="22"/>
        </w:rPr>
        <w:t>30-059</w:t>
      </w:r>
      <w:r w:rsidR="008D2AB8" w:rsidRPr="00670BE8">
        <w:rPr>
          <w:b/>
          <w:sz w:val="22"/>
          <w:szCs w:val="22"/>
        </w:rPr>
        <w:t xml:space="preserve"> </w:t>
      </w:r>
      <w:r w:rsidRPr="00670BE8">
        <w:rPr>
          <w:b/>
          <w:sz w:val="22"/>
          <w:szCs w:val="22"/>
        </w:rPr>
        <w:t>Kraków</w:t>
      </w:r>
      <w:r w:rsidR="008D2AB8" w:rsidRPr="00670BE8">
        <w:rPr>
          <w:b/>
          <w:sz w:val="22"/>
          <w:szCs w:val="22"/>
        </w:rPr>
        <w:t xml:space="preserve">,  </w:t>
      </w:r>
    </w:p>
    <w:p w14:paraId="656537F2" w14:textId="77777777" w:rsidR="008D2AB8" w:rsidRPr="00670BE8" w:rsidRDefault="008D2AB8" w:rsidP="00670BE8">
      <w:pPr>
        <w:ind w:firstLine="3969"/>
        <w:rPr>
          <w:b/>
          <w:sz w:val="22"/>
          <w:szCs w:val="22"/>
        </w:rPr>
      </w:pPr>
    </w:p>
    <w:p w14:paraId="77202C9B" w14:textId="77777777" w:rsidR="008D2AB8" w:rsidRPr="00670BE8" w:rsidRDefault="008D2AB8" w:rsidP="00670BE8">
      <w:pPr>
        <w:widowControl w:val="0"/>
        <w:ind w:right="1"/>
        <w:jc w:val="both"/>
        <w:rPr>
          <w:sz w:val="22"/>
          <w:szCs w:val="22"/>
        </w:rPr>
      </w:pPr>
      <w:r w:rsidRPr="00670BE8">
        <w:rPr>
          <w:sz w:val="22"/>
          <w:szCs w:val="22"/>
        </w:rPr>
        <w:t xml:space="preserve">Przystępując do postępowania o udzielenie zamówienia publicznego, którego przedmiotem jest </w:t>
      </w:r>
      <w:r w:rsidR="00C0674B" w:rsidRPr="00670BE8">
        <w:rPr>
          <w:b/>
          <w:sz w:val="22"/>
          <w:szCs w:val="22"/>
        </w:rPr>
        <w:t>dostawa wagi analitycznej dla WIMIIP - KC-zp.272-642/21</w:t>
      </w:r>
      <w:r w:rsidRPr="00670BE8">
        <w:rPr>
          <w:b/>
          <w:sz w:val="22"/>
          <w:szCs w:val="22"/>
        </w:rPr>
        <w:t xml:space="preserve">, </w:t>
      </w:r>
      <w:r w:rsidRPr="00670BE8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285C3384" w14:textId="77777777" w:rsidR="008D2AB8" w:rsidRPr="00670BE8" w:rsidRDefault="008D2AB8" w:rsidP="00670BE8">
      <w:pPr>
        <w:tabs>
          <w:tab w:val="right" w:pos="9000"/>
        </w:tabs>
        <w:rPr>
          <w:sz w:val="22"/>
          <w:szCs w:val="22"/>
        </w:rPr>
      </w:pPr>
    </w:p>
    <w:p w14:paraId="2E4437EA" w14:textId="77777777" w:rsidR="00670BE8" w:rsidRPr="00670BE8" w:rsidRDefault="00670BE8" w:rsidP="00670BE8">
      <w:pPr>
        <w:widowControl w:val="0"/>
        <w:ind w:right="1"/>
        <w:rPr>
          <w:b/>
          <w:sz w:val="22"/>
          <w:szCs w:val="22"/>
        </w:rPr>
      </w:pPr>
      <w:r w:rsidRPr="00670BE8">
        <w:rPr>
          <w:b/>
          <w:sz w:val="22"/>
          <w:szCs w:val="22"/>
        </w:rPr>
        <w:t>Cena netto za całość przedmiotu zamówienia:   .............................................................PLN</w:t>
      </w:r>
    </w:p>
    <w:p w14:paraId="0A21E8FF" w14:textId="77777777" w:rsidR="00670BE8" w:rsidRPr="00670BE8" w:rsidRDefault="00670BE8" w:rsidP="00670BE8">
      <w:pPr>
        <w:widowControl w:val="0"/>
        <w:ind w:right="1"/>
        <w:rPr>
          <w:b/>
          <w:sz w:val="22"/>
          <w:szCs w:val="22"/>
        </w:rPr>
      </w:pPr>
    </w:p>
    <w:p w14:paraId="51F44212" w14:textId="77777777" w:rsidR="00670BE8" w:rsidRPr="00670BE8" w:rsidRDefault="00670BE8" w:rsidP="00670BE8">
      <w:pPr>
        <w:widowControl w:val="0"/>
        <w:ind w:right="1"/>
        <w:rPr>
          <w:b/>
          <w:sz w:val="22"/>
          <w:szCs w:val="22"/>
        </w:rPr>
      </w:pPr>
      <w:r w:rsidRPr="00670BE8">
        <w:rPr>
          <w:b/>
          <w:sz w:val="22"/>
          <w:szCs w:val="22"/>
        </w:rPr>
        <w:t>Cena brutto za całość przedmiotu zamówienia: .............................................................PLN</w:t>
      </w:r>
    </w:p>
    <w:p w14:paraId="229798AA" w14:textId="77777777" w:rsidR="00670BE8" w:rsidRPr="00670BE8" w:rsidRDefault="00670BE8" w:rsidP="00670BE8">
      <w:pPr>
        <w:widowControl w:val="0"/>
        <w:ind w:right="1"/>
        <w:jc w:val="both"/>
        <w:rPr>
          <w:b/>
          <w:sz w:val="22"/>
          <w:szCs w:val="22"/>
        </w:rPr>
      </w:pPr>
    </w:p>
    <w:p w14:paraId="2CC8695B" w14:textId="77777777" w:rsidR="00670BE8" w:rsidRPr="00670BE8" w:rsidRDefault="00670BE8" w:rsidP="00670BE8">
      <w:pPr>
        <w:widowControl w:val="0"/>
        <w:ind w:right="1"/>
        <w:jc w:val="both"/>
        <w:rPr>
          <w:sz w:val="22"/>
          <w:szCs w:val="22"/>
        </w:rPr>
      </w:pPr>
      <w:r w:rsidRPr="00670BE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F7E995C" w14:textId="77777777" w:rsidR="00670BE8" w:rsidRPr="00670BE8" w:rsidRDefault="00670BE8" w:rsidP="00670BE8">
      <w:pPr>
        <w:pStyle w:val="Tekstpodstawowy"/>
        <w:spacing w:line="240" w:lineRule="auto"/>
        <w:rPr>
          <w:sz w:val="22"/>
          <w:szCs w:val="22"/>
        </w:rPr>
      </w:pPr>
    </w:p>
    <w:p w14:paraId="56CE14F8" w14:textId="77777777" w:rsidR="00670BE8" w:rsidRPr="00670BE8" w:rsidRDefault="00670BE8" w:rsidP="00670BE8">
      <w:pPr>
        <w:pStyle w:val="Tekstpodstawowy"/>
        <w:spacing w:line="240" w:lineRule="auto"/>
        <w:rPr>
          <w:sz w:val="22"/>
          <w:szCs w:val="22"/>
        </w:rPr>
      </w:pPr>
      <w:r w:rsidRPr="00670BE8">
        <w:rPr>
          <w:sz w:val="22"/>
          <w:szCs w:val="22"/>
        </w:rPr>
        <w:t>Powyższa cena zawiera podatek VAT w wysokości .......... % tj.…………………….PLN</w:t>
      </w:r>
    </w:p>
    <w:p w14:paraId="149FD8B5" w14:textId="77777777" w:rsidR="00670BE8" w:rsidRDefault="00670BE8" w:rsidP="00670BE8">
      <w:pPr>
        <w:widowControl w:val="0"/>
        <w:ind w:right="1"/>
        <w:jc w:val="both"/>
        <w:rPr>
          <w:sz w:val="22"/>
          <w:szCs w:val="22"/>
        </w:rPr>
      </w:pPr>
    </w:p>
    <w:p w14:paraId="3B0750ED" w14:textId="70B2C0EB" w:rsidR="00670BE8" w:rsidRPr="00670BE8" w:rsidRDefault="00670BE8" w:rsidP="00670BE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Producent/model zaoferowanego urządzenia: ………………………………………</w:t>
      </w:r>
    </w:p>
    <w:p w14:paraId="6E84F199" w14:textId="77777777" w:rsidR="00670BE8" w:rsidRPr="00140C50" w:rsidRDefault="00670BE8" w:rsidP="00670BE8">
      <w:pPr>
        <w:widowControl w:val="0"/>
        <w:ind w:right="1"/>
        <w:jc w:val="both"/>
        <w:rPr>
          <w:b/>
          <w:sz w:val="22"/>
          <w:szCs w:val="22"/>
        </w:rPr>
      </w:pPr>
    </w:p>
    <w:p w14:paraId="7D355CCF" w14:textId="77777777" w:rsidR="00670BE8" w:rsidRPr="00140C50" w:rsidRDefault="00670BE8" w:rsidP="00670BE8">
      <w:pPr>
        <w:widowControl w:val="0"/>
        <w:ind w:right="1"/>
        <w:jc w:val="both"/>
        <w:rPr>
          <w:b/>
          <w:sz w:val="22"/>
          <w:szCs w:val="22"/>
        </w:rPr>
      </w:pPr>
      <w:r w:rsidRPr="00140C50">
        <w:rPr>
          <w:b/>
          <w:sz w:val="22"/>
          <w:szCs w:val="22"/>
        </w:rPr>
        <w:t xml:space="preserve">Termin realizacji umowy: </w:t>
      </w:r>
      <w:r w:rsidRPr="00140C50">
        <w:rPr>
          <w:sz w:val="22"/>
          <w:szCs w:val="22"/>
        </w:rPr>
        <w:t xml:space="preserve">…………dni od daty podpisania umowy </w:t>
      </w:r>
      <w:r w:rsidRPr="00140C50">
        <w:rPr>
          <w:i/>
          <w:sz w:val="22"/>
          <w:szCs w:val="22"/>
          <w:highlight w:val="yellow"/>
        </w:rPr>
        <w:t>(kryterium oceny ofert)</w:t>
      </w:r>
    </w:p>
    <w:p w14:paraId="3D92EB36" w14:textId="77777777" w:rsidR="00670BE8" w:rsidRDefault="00670BE8" w:rsidP="00670BE8">
      <w:pPr>
        <w:widowControl w:val="0"/>
        <w:ind w:right="1"/>
        <w:jc w:val="both"/>
        <w:rPr>
          <w:b/>
          <w:sz w:val="22"/>
          <w:szCs w:val="22"/>
        </w:rPr>
      </w:pPr>
    </w:p>
    <w:p w14:paraId="03367680" w14:textId="3058CD29" w:rsidR="00670BE8" w:rsidRPr="00140C50" w:rsidRDefault="00670BE8" w:rsidP="00670BE8">
      <w:pPr>
        <w:widowControl w:val="0"/>
        <w:ind w:right="1"/>
        <w:jc w:val="both"/>
        <w:rPr>
          <w:b/>
          <w:sz w:val="22"/>
          <w:szCs w:val="22"/>
        </w:rPr>
      </w:pPr>
      <w:r w:rsidRPr="00140C50">
        <w:rPr>
          <w:b/>
          <w:sz w:val="22"/>
          <w:szCs w:val="22"/>
        </w:rPr>
        <w:t>Okres udzielonej gwarancji wynosi:</w:t>
      </w:r>
      <w:r w:rsidRPr="00140C50">
        <w:rPr>
          <w:sz w:val="22"/>
          <w:szCs w:val="22"/>
        </w:rPr>
        <w:t xml:space="preserve"> </w:t>
      </w:r>
      <w:r w:rsidR="00BF34BE">
        <w:rPr>
          <w:sz w:val="22"/>
          <w:szCs w:val="22"/>
        </w:rPr>
        <w:t>12</w:t>
      </w:r>
      <w:r w:rsidRPr="00140C50">
        <w:rPr>
          <w:sz w:val="22"/>
          <w:szCs w:val="22"/>
        </w:rPr>
        <w:t xml:space="preserve"> miesięcy</w:t>
      </w:r>
    </w:p>
    <w:p w14:paraId="6AD04D4C" w14:textId="77777777" w:rsidR="00670BE8" w:rsidRDefault="00670BE8" w:rsidP="00670BE8">
      <w:pPr>
        <w:tabs>
          <w:tab w:val="left" w:pos="426"/>
        </w:tabs>
        <w:jc w:val="both"/>
        <w:rPr>
          <w:sz w:val="22"/>
          <w:szCs w:val="22"/>
        </w:rPr>
      </w:pPr>
    </w:p>
    <w:p w14:paraId="5B6CC55F" w14:textId="1EF9A8E0" w:rsidR="00670BE8" w:rsidRPr="00140C50" w:rsidRDefault="00670BE8" w:rsidP="00670BE8">
      <w:pPr>
        <w:tabs>
          <w:tab w:val="left" w:pos="426"/>
        </w:tabs>
        <w:jc w:val="both"/>
        <w:rPr>
          <w:b/>
          <w:sz w:val="22"/>
          <w:szCs w:val="22"/>
        </w:rPr>
      </w:pPr>
      <w:r w:rsidRPr="00140C5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40C50">
        <w:rPr>
          <w:b/>
          <w:sz w:val="22"/>
          <w:szCs w:val="22"/>
        </w:rPr>
        <w:t xml:space="preserve"> TAK/NIE</w:t>
      </w:r>
    </w:p>
    <w:p w14:paraId="2A6A5162" w14:textId="77777777" w:rsidR="00670BE8" w:rsidRDefault="00670BE8" w:rsidP="00670BE8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76DCA22E" w14:textId="54325817" w:rsidR="00670BE8" w:rsidRPr="00140C50" w:rsidRDefault="00670BE8" w:rsidP="00670BE8">
      <w:pPr>
        <w:tabs>
          <w:tab w:val="left" w:pos="426"/>
        </w:tabs>
        <w:jc w:val="both"/>
        <w:rPr>
          <w:sz w:val="22"/>
          <w:szCs w:val="22"/>
        </w:rPr>
      </w:pPr>
      <w:r w:rsidRPr="00140C50">
        <w:rPr>
          <w:b/>
          <w:sz w:val="22"/>
          <w:szCs w:val="22"/>
        </w:rPr>
        <w:t xml:space="preserve">Termin płatności: </w:t>
      </w:r>
      <w:r w:rsidRPr="00140C5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946B94C" w14:textId="77777777" w:rsidR="00670BE8" w:rsidRDefault="00670BE8" w:rsidP="00670BE8">
      <w:pPr>
        <w:jc w:val="both"/>
        <w:rPr>
          <w:sz w:val="18"/>
          <w:szCs w:val="18"/>
        </w:rPr>
      </w:pPr>
    </w:p>
    <w:p w14:paraId="793F5260" w14:textId="77777777" w:rsidR="00670BE8" w:rsidRDefault="00670BE8" w:rsidP="00670BE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D482ECE" w14:textId="77777777" w:rsidR="00670BE8" w:rsidRDefault="00670BE8" w:rsidP="00670BE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538471D" w14:textId="77777777" w:rsidR="00670BE8" w:rsidRDefault="00670BE8" w:rsidP="00670B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B0CF8CD" w14:textId="77777777" w:rsidR="00670BE8" w:rsidRDefault="00670BE8" w:rsidP="00670BE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B1C570" w14:textId="77777777" w:rsidR="00670BE8" w:rsidRDefault="00670BE8" w:rsidP="00670BE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F021FF" w14:textId="77777777" w:rsidR="00670BE8" w:rsidRDefault="00670BE8" w:rsidP="00670BE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054F1F9" w14:textId="77777777" w:rsidR="00670BE8" w:rsidRDefault="00670BE8" w:rsidP="00670BE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70BE8" w14:paraId="2D9D6C7E" w14:textId="77777777" w:rsidTr="00B456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3E275" w14:textId="77777777" w:rsidR="00670BE8" w:rsidRDefault="00670BE8" w:rsidP="00B4565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365DE" w14:textId="77777777" w:rsidR="00670BE8" w:rsidRDefault="00670BE8" w:rsidP="00B4565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387B471" w14:textId="77777777" w:rsidR="00670BE8" w:rsidRDefault="00670BE8" w:rsidP="00B4565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20EC4" w14:textId="77777777" w:rsidR="00670BE8" w:rsidRDefault="00670BE8" w:rsidP="00B4565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70BE8" w14:paraId="4459E3B2" w14:textId="77777777" w:rsidTr="00B456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7D7D9" w14:textId="77777777" w:rsidR="00670BE8" w:rsidRDefault="00670BE8" w:rsidP="00B4565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04A8B" w14:textId="77777777" w:rsidR="00670BE8" w:rsidRDefault="00670BE8" w:rsidP="00B4565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87E80" w14:textId="77777777" w:rsidR="00670BE8" w:rsidRDefault="00670BE8" w:rsidP="00B4565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70BE8" w14:paraId="0F1A88E4" w14:textId="77777777" w:rsidTr="00B456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0EC6B" w14:textId="77777777" w:rsidR="00670BE8" w:rsidRDefault="00670BE8" w:rsidP="00B4565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AAD06" w14:textId="77777777" w:rsidR="00670BE8" w:rsidRDefault="00670BE8" w:rsidP="00B4565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C8517" w14:textId="77777777" w:rsidR="00670BE8" w:rsidRDefault="00670BE8" w:rsidP="00B4565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8025BE3" w14:textId="77777777" w:rsidR="00670BE8" w:rsidRDefault="00670BE8" w:rsidP="00670BE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D8BCAC3" w14:textId="77777777" w:rsidR="00670BE8" w:rsidRDefault="00670BE8" w:rsidP="00670BE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6EE76A0" w14:textId="77777777" w:rsidR="00670BE8" w:rsidRDefault="00670BE8" w:rsidP="00670BE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549C586" w14:textId="77777777" w:rsidR="00670BE8" w:rsidRDefault="00670BE8" w:rsidP="00670BE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A2B60A6" w14:textId="77777777" w:rsidR="00670BE8" w:rsidRDefault="00670BE8" w:rsidP="00670BE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D279844" w14:textId="77777777" w:rsidR="00670BE8" w:rsidRDefault="00670BE8" w:rsidP="00670BE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3097258" w14:textId="77777777" w:rsidR="00670BE8" w:rsidRDefault="00670BE8" w:rsidP="00670BE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C748DBC" w14:textId="77777777" w:rsidR="00670BE8" w:rsidRDefault="00670BE8" w:rsidP="00670BE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E6E3133" w14:textId="77777777" w:rsidR="00670BE8" w:rsidRDefault="00670BE8" w:rsidP="00670B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4624B71" w14:textId="77777777" w:rsidR="00670BE8" w:rsidRDefault="00670BE8" w:rsidP="00670B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9F506B1" w14:textId="77777777" w:rsidR="00670BE8" w:rsidRDefault="00670BE8" w:rsidP="00670B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80E8992" w14:textId="77777777" w:rsidR="00670BE8" w:rsidRDefault="00670BE8" w:rsidP="00670B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C074A3" w14:textId="77777777" w:rsidR="00670BE8" w:rsidRDefault="00670BE8" w:rsidP="00670BE8">
      <w:pPr>
        <w:jc w:val="center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4BE36481" w14:textId="77777777" w:rsidR="00FE545C" w:rsidRDefault="00FE545C" w:rsidP="00670BE8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B809C" w14:textId="77777777" w:rsidR="003A2315" w:rsidRDefault="003A2315">
      <w:r>
        <w:separator/>
      </w:r>
    </w:p>
  </w:endnote>
  <w:endnote w:type="continuationSeparator" w:id="0">
    <w:p w14:paraId="32999A5C" w14:textId="77777777" w:rsidR="003A2315" w:rsidRDefault="003A2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1B983" w14:textId="77777777" w:rsidR="00C0674B" w:rsidRDefault="00C067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EC56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A6474" w14:textId="77777777" w:rsidR="00C0674B" w:rsidRDefault="00C067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8138C" w14:textId="77777777" w:rsidR="003A2315" w:rsidRDefault="003A2315">
      <w:r>
        <w:separator/>
      </w:r>
    </w:p>
  </w:footnote>
  <w:footnote w:type="continuationSeparator" w:id="0">
    <w:p w14:paraId="712A1225" w14:textId="77777777" w:rsidR="003A2315" w:rsidRDefault="003A2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F12BC" w14:textId="77777777" w:rsidR="00C0674B" w:rsidRDefault="00C067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FDBE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BD195" w14:textId="77777777" w:rsidR="00C0674B" w:rsidRDefault="00C067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231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231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0BE8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F34BE"/>
    <w:rsid w:val="00C0674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9ED27"/>
  <w15:chartTrackingRefBased/>
  <w15:docId w15:val="{F1BC58A7-0F58-47FA-8E04-30125BAD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4002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2021-11-10T08:54:00Z</cp:lastPrinted>
  <dcterms:created xsi:type="dcterms:W3CDTF">2021-11-10T08:54:00Z</dcterms:created>
  <dcterms:modified xsi:type="dcterms:W3CDTF">2021-11-10T08:54:00Z</dcterms:modified>
</cp:coreProperties>
</file>