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973D9" w:rsidRPr="000973D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973D9" w:rsidRPr="000973D9">
        <w:rPr>
          <w:b/>
          <w:sz w:val="22"/>
          <w:szCs w:val="22"/>
        </w:rPr>
        <w:t>FER.271.21.2021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973D9" w:rsidRPr="00110593" w:rsidTr="001D608A">
        <w:tc>
          <w:tcPr>
            <w:tcW w:w="9104" w:type="dxa"/>
            <w:shd w:val="clear" w:color="auto" w:fill="D9D9D9"/>
          </w:tcPr>
          <w:p w:rsidR="000973D9" w:rsidRPr="00110593" w:rsidRDefault="000973D9" w:rsidP="001D608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973D9" w:rsidRPr="00110593" w:rsidRDefault="000973D9" w:rsidP="001D608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973D9">
              <w:t>(t.j. Dz.U. z 2021r. poz. 1129)</w:t>
            </w:r>
            <w:r w:rsidRPr="00110593">
              <w:t xml:space="preserve"> (dalej jako: ustawa Pzp), dotyczące:</w:t>
            </w:r>
          </w:p>
          <w:p w:rsidR="000973D9" w:rsidRPr="0043102D" w:rsidRDefault="000973D9" w:rsidP="001D608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973D9" w:rsidRPr="00110593" w:rsidRDefault="000973D9" w:rsidP="001D608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973D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973D9">
        <w:rPr>
          <w:b/>
          <w:sz w:val="22"/>
          <w:szCs w:val="22"/>
        </w:rPr>
        <w:t>Remont dróg gminnych na terenie gminy Szerzyny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79B" w:rsidRDefault="0004379B">
      <w:r>
        <w:separator/>
      </w:r>
    </w:p>
  </w:endnote>
  <w:endnote w:type="continuationSeparator" w:id="1">
    <w:p w:rsidR="0004379B" w:rsidRDefault="00043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D9" w:rsidRDefault="00097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79B" w:rsidRDefault="0004379B">
      <w:r>
        <w:separator/>
      </w:r>
    </w:p>
  </w:footnote>
  <w:footnote w:type="continuationSeparator" w:id="1">
    <w:p w:rsidR="0004379B" w:rsidRDefault="0004379B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D9" w:rsidRDefault="000973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D9" w:rsidRDefault="000973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D9" w:rsidRDefault="000973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973D9"/>
    <w:rsid w:val="0000184A"/>
    <w:rsid w:val="00012997"/>
    <w:rsid w:val="0004379B"/>
    <w:rsid w:val="000621A2"/>
    <w:rsid w:val="000719DC"/>
    <w:rsid w:val="00075CEC"/>
    <w:rsid w:val="000973D9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6CDF"/>
    <w:rsid w:val="00EB5766"/>
    <w:rsid w:val="00EC667E"/>
    <w:rsid w:val="00F46593"/>
    <w:rsid w:val="00F468E8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468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68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2021-11-16T09:29:00Z</cp:lastPrinted>
  <dcterms:created xsi:type="dcterms:W3CDTF">2021-11-16T09:30:00Z</dcterms:created>
  <dcterms:modified xsi:type="dcterms:W3CDTF">2021-11-16T09:30:00Z</dcterms:modified>
</cp:coreProperties>
</file>