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9AA91" w14:textId="1046F63A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F672B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13CA1F6" w14:textId="3A1E82BA" w:rsidR="00987E4B" w:rsidRPr="00496D8A" w:rsidRDefault="00987E4B" w:rsidP="00BF7F00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951178" w:rsidRPr="00496D8A">
        <w:rPr>
          <w:b/>
        </w:rPr>
        <w:t>usługa szkolenia w zakresie „Budowania konstruktywnej relacji Student-Wykładowca – szanse i zagrożenia” dla nauczycieli akademickich w ramach Projektu POWR.03.05.00-00-00-Z309/18</w:t>
      </w:r>
      <w:r w:rsidR="00951178" w:rsidRPr="00496D8A">
        <w:t xml:space="preserve"> </w:t>
      </w:r>
      <w:r w:rsidR="00432D2C" w:rsidRPr="00496D8A">
        <w:rPr>
          <w:b/>
        </w:rPr>
        <w:t>- KC-zp.272-</w:t>
      </w:r>
      <w:r w:rsidR="001A3DAC">
        <w:rPr>
          <w:b/>
        </w:rPr>
        <w:t>63</w:t>
      </w:r>
      <w:r w:rsidR="00432D2C" w:rsidRPr="00496D8A">
        <w:rPr>
          <w:b/>
        </w:rPr>
        <w:t>3/21</w:t>
      </w:r>
    </w:p>
    <w:p w14:paraId="3A117DAE" w14:textId="77777777" w:rsidR="000B2DD7" w:rsidRPr="00AA36AA" w:rsidRDefault="000B2DD7" w:rsidP="00BF7F00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4D824985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1DFC8731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229B894F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446325FA" w14:textId="640F44B2" w:rsidR="002F6C4A" w:rsidRDefault="00372BE3" w:rsidP="002F6C4A">
            <w:pPr>
              <w:tabs>
                <w:tab w:val="left" w:pos="0"/>
              </w:tabs>
              <w:jc w:val="both"/>
            </w:pPr>
            <w:r w:rsidRPr="00372BE3">
              <w:t xml:space="preserve">w okresie ostatnich 3 lat przed upływem terminu składania ofert  przeprowadziła  co najmniej </w:t>
            </w:r>
            <w:r w:rsidR="00951178">
              <w:t>2</w:t>
            </w:r>
            <w:r w:rsidRPr="00372BE3">
              <w:t xml:space="preserve"> szkolenia </w:t>
            </w:r>
            <w:r w:rsidR="00951178" w:rsidRPr="00871111">
              <w:t xml:space="preserve">w zakresie </w:t>
            </w:r>
            <w:r w:rsidR="00951178">
              <w:t>relacji</w:t>
            </w:r>
            <w:r w:rsidR="0020249F">
              <w:t xml:space="preserve"> </w:t>
            </w:r>
            <w:r w:rsidR="0020249F" w:rsidRPr="005A0DA1">
              <w:t xml:space="preserve">lub </w:t>
            </w:r>
            <w:r w:rsidR="00951178">
              <w:t>komunikacji</w:t>
            </w:r>
            <w:r w:rsidR="00951178" w:rsidRPr="009219BA">
              <w:t xml:space="preserve"> </w:t>
            </w:r>
            <w:r w:rsidR="002F6C4A" w:rsidRPr="002F6C4A">
              <w:t>-</w:t>
            </w:r>
            <w:r w:rsidR="002F6C4A">
              <w:rPr>
                <w:highlight w:val="yellow"/>
              </w:rPr>
              <w:t xml:space="preserve"> </w:t>
            </w:r>
            <w:r w:rsidR="002F6C4A" w:rsidRPr="00431178">
              <w:rPr>
                <w:highlight w:val="yellow"/>
              </w:rPr>
              <w:t>TAK/NIE*</w:t>
            </w:r>
          </w:p>
          <w:p w14:paraId="773C7752" w14:textId="77777777" w:rsidR="002F6C4A" w:rsidRDefault="002F6C4A" w:rsidP="00285629">
            <w:pPr>
              <w:tabs>
                <w:tab w:val="left" w:pos="0"/>
              </w:tabs>
              <w:jc w:val="both"/>
            </w:pPr>
          </w:p>
          <w:p w14:paraId="37F4DA06" w14:textId="0E5BEDE2" w:rsidR="00987E4B" w:rsidRPr="00431178" w:rsidRDefault="00987E4B" w:rsidP="00BF7F00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533DF715" w14:textId="77777777" w:rsidR="003F672B" w:rsidRPr="00423B06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B3CB647" w14:textId="77777777" w:rsidR="003F672B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6B531" w14:textId="77777777" w:rsidR="00BC79C4" w:rsidRDefault="00BC79C4">
      <w:r>
        <w:separator/>
      </w:r>
    </w:p>
  </w:endnote>
  <w:endnote w:type="continuationSeparator" w:id="0">
    <w:p w14:paraId="6FAC1351" w14:textId="77777777" w:rsidR="00BC79C4" w:rsidRDefault="00BC7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63089" w14:textId="77777777" w:rsidR="00BC79C4" w:rsidRDefault="00BC79C4">
      <w:r>
        <w:separator/>
      </w:r>
    </w:p>
  </w:footnote>
  <w:footnote w:type="continuationSeparator" w:id="0">
    <w:p w14:paraId="13A0C72E" w14:textId="77777777" w:rsidR="00BC79C4" w:rsidRDefault="00BC79C4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B2DD7"/>
    <w:rsid w:val="001A3DAC"/>
    <w:rsid w:val="001D0F1F"/>
    <w:rsid w:val="0020249F"/>
    <w:rsid w:val="002328A0"/>
    <w:rsid w:val="00263CEB"/>
    <w:rsid w:val="0028660D"/>
    <w:rsid w:val="002939C4"/>
    <w:rsid w:val="002A7F51"/>
    <w:rsid w:val="002F6C4A"/>
    <w:rsid w:val="00372BE3"/>
    <w:rsid w:val="003F672B"/>
    <w:rsid w:val="00400453"/>
    <w:rsid w:val="00432D2C"/>
    <w:rsid w:val="00496D8A"/>
    <w:rsid w:val="00517D50"/>
    <w:rsid w:val="00527F15"/>
    <w:rsid w:val="0056690C"/>
    <w:rsid w:val="005A0DA1"/>
    <w:rsid w:val="005D357A"/>
    <w:rsid w:val="005F6749"/>
    <w:rsid w:val="006828A2"/>
    <w:rsid w:val="006C3F19"/>
    <w:rsid w:val="00786C56"/>
    <w:rsid w:val="007F6736"/>
    <w:rsid w:val="008539D0"/>
    <w:rsid w:val="008671A7"/>
    <w:rsid w:val="00895B8F"/>
    <w:rsid w:val="008E4A55"/>
    <w:rsid w:val="008E66F9"/>
    <w:rsid w:val="008E6E4C"/>
    <w:rsid w:val="009219BA"/>
    <w:rsid w:val="00951178"/>
    <w:rsid w:val="009559C0"/>
    <w:rsid w:val="009616AA"/>
    <w:rsid w:val="00987E4B"/>
    <w:rsid w:val="009E4F5D"/>
    <w:rsid w:val="009F61B4"/>
    <w:rsid w:val="00A844AF"/>
    <w:rsid w:val="00B33027"/>
    <w:rsid w:val="00B4176B"/>
    <w:rsid w:val="00B53010"/>
    <w:rsid w:val="00B56260"/>
    <w:rsid w:val="00B72E23"/>
    <w:rsid w:val="00BB4F33"/>
    <w:rsid w:val="00BC58AD"/>
    <w:rsid w:val="00BC79C4"/>
    <w:rsid w:val="00BD686E"/>
    <w:rsid w:val="00BF7F00"/>
    <w:rsid w:val="00C303B2"/>
    <w:rsid w:val="00C50D77"/>
    <w:rsid w:val="00CF6409"/>
    <w:rsid w:val="00D67C47"/>
    <w:rsid w:val="00D93916"/>
    <w:rsid w:val="00E35DB9"/>
    <w:rsid w:val="00E97FEE"/>
    <w:rsid w:val="00F02E42"/>
    <w:rsid w:val="00F04CB8"/>
    <w:rsid w:val="00F0603B"/>
    <w:rsid w:val="00F21267"/>
    <w:rsid w:val="00F55B12"/>
    <w:rsid w:val="00F67296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184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Patrycja Droździel</cp:lastModifiedBy>
  <cp:revision>7</cp:revision>
  <cp:lastPrinted>2021-11-15T08:20:00Z</cp:lastPrinted>
  <dcterms:created xsi:type="dcterms:W3CDTF">2021-09-27T11:56:00Z</dcterms:created>
  <dcterms:modified xsi:type="dcterms:W3CDTF">2021-11-15T08:20:00Z</dcterms:modified>
</cp:coreProperties>
</file>