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4374F9">
        <w:rPr>
          <w:bCs/>
          <w:i w:val="0"/>
          <w:sz w:val="22"/>
          <w:szCs w:val="22"/>
        </w:rPr>
        <w:t>6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97202" w:rsidRPr="00897202">
        <w:rPr>
          <w:rFonts w:ascii="Times New Roman" w:hAnsi="Times New Roman"/>
          <w:b/>
        </w:rPr>
        <w:t>52/2021/XI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7202" w:rsidRPr="00897202">
        <w:rPr>
          <w:sz w:val="22"/>
          <w:szCs w:val="22"/>
        </w:rPr>
        <w:t>Energetyka Cieplna  Sp. z o.o.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7202" w:rsidRPr="00897202">
        <w:rPr>
          <w:sz w:val="22"/>
          <w:szCs w:val="22"/>
        </w:rPr>
        <w:t>ul. Przemysłowa</w:t>
      </w:r>
      <w:r w:rsidRPr="00E24546">
        <w:rPr>
          <w:sz w:val="22"/>
          <w:szCs w:val="22"/>
        </w:rPr>
        <w:t xml:space="preserve"> </w:t>
      </w:r>
      <w:r w:rsidR="00897202" w:rsidRPr="00897202">
        <w:rPr>
          <w:sz w:val="22"/>
          <w:szCs w:val="22"/>
        </w:rPr>
        <w:t>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7202" w:rsidRPr="00897202">
        <w:rPr>
          <w:sz w:val="22"/>
          <w:szCs w:val="22"/>
        </w:rPr>
        <w:t>96-100</w:t>
      </w:r>
      <w:r w:rsidRPr="00E24546">
        <w:rPr>
          <w:sz w:val="22"/>
          <w:szCs w:val="22"/>
        </w:rPr>
        <w:t xml:space="preserve"> </w:t>
      </w:r>
      <w:r w:rsidR="00897202" w:rsidRPr="00897202">
        <w:rPr>
          <w:sz w:val="22"/>
          <w:szCs w:val="22"/>
        </w:rPr>
        <w:t>Skierniewice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97202" w:rsidRPr="00110593" w:rsidTr="00DB7113">
        <w:tc>
          <w:tcPr>
            <w:tcW w:w="9212" w:type="dxa"/>
            <w:shd w:val="clear" w:color="auto" w:fill="D9D9D9"/>
          </w:tcPr>
          <w:p w:rsidR="00897202" w:rsidRPr="00110593" w:rsidRDefault="00897202" w:rsidP="00DB711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897202" w:rsidRPr="00110593" w:rsidRDefault="00897202" w:rsidP="00DB711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89720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897202" w:rsidRPr="00110593" w:rsidRDefault="00897202" w:rsidP="00DB711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97202" w:rsidRPr="00110593" w:rsidRDefault="00897202" w:rsidP="00DB711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897202" w:rsidRPr="00110593" w:rsidRDefault="00897202" w:rsidP="00DB711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897202" w:rsidRPr="00897202">
        <w:rPr>
          <w:rFonts w:ascii="Times New Roman" w:hAnsi="Times New Roman"/>
          <w:b/>
        </w:rPr>
        <w:t>Energetyka Cieplna  Sp. z o.o.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89720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897202">
        <w:rPr>
          <w:rFonts w:ascii="Times New Roman" w:hAnsi="Times New Roman"/>
          <w:b/>
        </w:rPr>
        <w:t xml:space="preserve">Budowa sieci cieplnej preizolowanej Dz406,4/520 z przyłączem Dz114,3/200 przy  ul. Sobieskiego 71 na terenie zakładów </w:t>
      </w:r>
      <w:proofErr w:type="spellStart"/>
      <w:r w:rsidRPr="00897202">
        <w:rPr>
          <w:rFonts w:ascii="Times New Roman" w:hAnsi="Times New Roman"/>
          <w:b/>
        </w:rPr>
        <w:t>Veka</w:t>
      </w:r>
      <w:proofErr w:type="spellEnd"/>
      <w:r w:rsidRPr="00897202">
        <w:rPr>
          <w:rFonts w:ascii="Times New Roman" w:hAnsi="Times New Roman"/>
          <w:b/>
        </w:rPr>
        <w:t xml:space="preserve"> Polska Sp. z o.o. w Skierniewicach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A2A" w:rsidRDefault="00E06A2A" w:rsidP="0038231F">
      <w:pPr>
        <w:spacing w:after="0" w:line="240" w:lineRule="auto"/>
      </w:pPr>
      <w:r>
        <w:separator/>
      </w:r>
    </w:p>
  </w:endnote>
  <w:endnote w:type="continuationSeparator" w:id="0">
    <w:p w:rsidR="00E06A2A" w:rsidRDefault="00E06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202" w:rsidRDefault="008972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0C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0C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202" w:rsidRDefault="008972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A2A" w:rsidRDefault="00E06A2A" w:rsidP="0038231F">
      <w:pPr>
        <w:spacing w:after="0" w:line="240" w:lineRule="auto"/>
      </w:pPr>
      <w:r>
        <w:separator/>
      </w:r>
    </w:p>
  </w:footnote>
  <w:footnote w:type="continuationSeparator" w:id="0">
    <w:p w:rsidR="00E06A2A" w:rsidRDefault="00E06A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202" w:rsidRDefault="008972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202" w:rsidRDefault="008972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202" w:rsidRDefault="008972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B6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4F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A6B6D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CAF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7202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A2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0D1FBC-CA2B-413A-8090-6DBF9EB66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lube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1300C-AFD4-48C3-A10D-F343AE74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cp:lastModifiedBy>Hanna Lubera</cp:lastModifiedBy>
  <cp:revision>2</cp:revision>
  <cp:lastPrinted>2016-07-26T11:32:00Z</cp:lastPrinted>
  <dcterms:created xsi:type="dcterms:W3CDTF">2021-11-12T09:58:00Z</dcterms:created>
  <dcterms:modified xsi:type="dcterms:W3CDTF">2021-11-12T09:58:00Z</dcterms:modified>
</cp:coreProperties>
</file>