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08228" w14:textId="77777777" w:rsidR="006A5DF1" w:rsidRDefault="008E0205" w:rsidP="006A5DF1">
      <w:pPr>
        <w:spacing w:after="240"/>
        <w:jc w:val="right"/>
        <w:rPr>
          <w:sz w:val="22"/>
          <w:szCs w:val="22"/>
        </w:rPr>
      </w:pPr>
      <w:r w:rsidRPr="008E020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E0205">
        <w:rPr>
          <w:sz w:val="22"/>
          <w:szCs w:val="22"/>
        </w:rPr>
        <w:t>2021-11-15</w:t>
      </w:r>
    </w:p>
    <w:p w14:paraId="415DE005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4967EF17" w14:textId="77777777" w:rsidR="006A5DF1" w:rsidRPr="00D91931" w:rsidRDefault="008E0205" w:rsidP="006A5DF1">
      <w:pPr>
        <w:rPr>
          <w:b/>
          <w:bCs/>
          <w:sz w:val="22"/>
          <w:szCs w:val="22"/>
        </w:rPr>
      </w:pPr>
      <w:r w:rsidRPr="008E0205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34C25F0" w14:textId="77777777" w:rsidR="006A5DF1" w:rsidRPr="00BD5546" w:rsidRDefault="008E0205" w:rsidP="006A5DF1">
      <w:pPr>
        <w:rPr>
          <w:sz w:val="22"/>
          <w:szCs w:val="22"/>
        </w:rPr>
      </w:pPr>
      <w:r w:rsidRPr="008E0205">
        <w:rPr>
          <w:sz w:val="22"/>
          <w:szCs w:val="22"/>
        </w:rPr>
        <w:t>os. Na Skarpie</w:t>
      </w:r>
      <w:r w:rsidR="006A5DF1" w:rsidRPr="00BD5546">
        <w:rPr>
          <w:sz w:val="22"/>
          <w:szCs w:val="22"/>
        </w:rPr>
        <w:t xml:space="preserve"> </w:t>
      </w:r>
      <w:r w:rsidRPr="008E0205">
        <w:rPr>
          <w:sz w:val="22"/>
          <w:szCs w:val="22"/>
        </w:rPr>
        <w:t>66</w:t>
      </w:r>
    </w:p>
    <w:p w14:paraId="0B584733" w14:textId="77777777" w:rsidR="006A5DF1" w:rsidRPr="00BD5546" w:rsidRDefault="008E0205" w:rsidP="006A5DF1">
      <w:pPr>
        <w:rPr>
          <w:sz w:val="22"/>
          <w:szCs w:val="22"/>
        </w:rPr>
      </w:pPr>
      <w:r w:rsidRPr="008E0205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8E0205">
        <w:rPr>
          <w:sz w:val="22"/>
          <w:szCs w:val="22"/>
        </w:rPr>
        <w:t>Kraków</w:t>
      </w:r>
    </w:p>
    <w:p w14:paraId="54B02F4A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61319D4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5D29BB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AD13E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E04207" w14:textId="011A4D81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40786A">
        <w:rPr>
          <w:sz w:val="22"/>
          <w:szCs w:val="22"/>
        </w:rPr>
        <w:t xml:space="preserve"> SZP.271.</w:t>
      </w:r>
      <w:r w:rsidR="008621E1">
        <w:rPr>
          <w:sz w:val="22"/>
          <w:szCs w:val="22"/>
        </w:rPr>
        <w:t>805</w:t>
      </w:r>
      <w:r w:rsidR="0040786A">
        <w:rPr>
          <w:sz w:val="22"/>
          <w:szCs w:val="22"/>
        </w:rPr>
        <w:t>/23/2021</w:t>
      </w:r>
      <w:r w:rsidRPr="00D91931">
        <w:rPr>
          <w:sz w:val="22"/>
          <w:szCs w:val="22"/>
        </w:rPr>
        <w:t xml:space="preserve"> </w:t>
      </w:r>
    </w:p>
    <w:p w14:paraId="0B51F59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475CA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6BB22E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435D6E6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0820222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989E40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FBFD88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6939FCAE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E0205" w:rsidRPr="008E020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E0205" w:rsidRPr="008E0205">
        <w:rPr>
          <w:b/>
          <w:bCs/>
          <w:sz w:val="22"/>
          <w:szCs w:val="22"/>
        </w:rPr>
        <w:t xml:space="preserve">Świadczenie usług utrzymania czystości w zakresie strefy białej, strefy szarej, </w:t>
      </w:r>
      <w:r w:rsidRPr="006A5DF1">
        <w:rPr>
          <w:bCs/>
          <w:sz w:val="22"/>
          <w:szCs w:val="22"/>
        </w:rPr>
        <w:t>znak sprawy</w:t>
      </w:r>
      <w:r w:rsidRPr="006A5DF1">
        <w:rPr>
          <w:b/>
          <w:sz w:val="22"/>
          <w:szCs w:val="22"/>
        </w:rPr>
        <w:t xml:space="preserve"> </w:t>
      </w:r>
      <w:r w:rsidR="008E0205" w:rsidRPr="008E0205">
        <w:rPr>
          <w:b/>
          <w:sz w:val="22"/>
          <w:szCs w:val="22"/>
        </w:rPr>
        <w:t>ZP/23/2021</w:t>
      </w:r>
      <w:r w:rsidRPr="006A5DF1">
        <w:rPr>
          <w:b/>
          <w:sz w:val="22"/>
          <w:szCs w:val="22"/>
        </w:rPr>
        <w:t>.</w:t>
      </w:r>
    </w:p>
    <w:p w14:paraId="709F9AD7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8E0205" w:rsidRPr="008E0205">
        <w:rPr>
          <w:b/>
          <w:sz w:val="22"/>
          <w:szCs w:val="22"/>
        </w:rPr>
        <w:t>Szpital Specjalistyczny im. Stefana Żeromskiego SP ZOZ w Krakowie Sekcja Zamówień Publicznych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8E0205" w:rsidRPr="008E0205">
        <w:rPr>
          <w:sz w:val="22"/>
          <w:szCs w:val="22"/>
        </w:rPr>
        <w:t>(</w:t>
      </w:r>
      <w:proofErr w:type="spellStart"/>
      <w:r w:rsidR="008E0205" w:rsidRPr="008E0205">
        <w:rPr>
          <w:sz w:val="22"/>
          <w:szCs w:val="22"/>
        </w:rPr>
        <w:t>t.j</w:t>
      </w:r>
      <w:proofErr w:type="spellEnd"/>
      <w:r w:rsidR="008E0205" w:rsidRPr="008E0205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E0205" w:rsidRPr="006A5DF1" w14:paraId="35740F6F" w14:textId="77777777" w:rsidTr="00E20FB4">
        <w:tc>
          <w:tcPr>
            <w:tcW w:w="9356" w:type="dxa"/>
            <w:shd w:val="clear" w:color="auto" w:fill="auto"/>
          </w:tcPr>
          <w:p w14:paraId="36041F12" w14:textId="77777777" w:rsidR="008E0205" w:rsidRPr="006A5DF1" w:rsidRDefault="008E0205" w:rsidP="00E20FB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4F17EC">
              <w:rPr>
                <w:b/>
                <w:bCs/>
                <w:sz w:val="22"/>
                <w:szCs w:val="22"/>
              </w:rPr>
              <w:t>1</w:t>
            </w:r>
          </w:p>
          <w:p w14:paraId="5107EC2C" w14:textId="77777777" w:rsidR="008E0205" w:rsidRPr="006A5DF1" w:rsidRDefault="004F17EC" w:rsidP="00E20F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="008E0205" w:rsidRPr="008E0205">
              <w:rPr>
                <w:sz w:val="22"/>
                <w:szCs w:val="22"/>
              </w:rPr>
              <w:t>wracamy się z prośbą o możliwość odbycia wizji lokalnej.</w:t>
            </w:r>
          </w:p>
          <w:p w14:paraId="37FC329F" w14:textId="77777777" w:rsidR="008E0205" w:rsidRDefault="008E0205" w:rsidP="00E20FB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979594A" w14:textId="77777777" w:rsidR="00903BA3" w:rsidRDefault="004F17EC" w:rsidP="001D450A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93196">
              <w:rPr>
                <w:b/>
                <w:bCs/>
                <w:sz w:val="22"/>
                <w:szCs w:val="22"/>
              </w:rPr>
              <w:t xml:space="preserve">Zamawiający </w:t>
            </w:r>
            <w:r w:rsidR="00F93196" w:rsidRPr="00F93196">
              <w:rPr>
                <w:b/>
                <w:bCs/>
                <w:sz w:val="22"/>
                <w:szCs w:val="22"/>
              </w:rPr>
              <w:t xml:space="preserve">informuje o możliwości przeprowadzenia przez Wykonawców wizji lokalnej w pomieszczeniach Szpitala nie objętych zakazem </w:t>
            </w:r>
            <w:r w:rsidR="00903BA3">
              <w:rPr>
                <w:b/>
                <w:bCs/>
                <w:sz w:val="22"/>
                <w:szCs w:val="22"/>
              </w:rPr>
              <w:t>odwiedzin</w:t>
            </w:r>
            <w:r w:rsidR="00F93196" w:rsidRPr="00F93196">
              <w:rPr>
                <w:b/>
                <w:bCs/>
                <w:sz w:val="22"/>
                <w:szCs w:val="22"/>
              </w:rPr>
              <w:t xml:space="preserve"> ze względu na sytuację epidemiologiczną. Zamawiający wyznacza termin wizji </w:t>
            </w:r>
            <w:r w:rsidRPr="00F93196">
              <w:rPr>
                <w:b/>
                <w:bCs/>
                <w:sz w:val="22"/>
                <w:szCs w:val="22"/>
              </w:rPr>
              <w:t xml:space="preserve">w dniu 22.11.2021 r. od godz. 10:00 do 11:00. </w:t>
            </w:r>
            <w:r w:rsidR="001D450A" w:rsidRPr="00F93196">
              <w:rPr>
                <w:b/>
                <w:bCs/>
                <w:sz w:val="22"/>
                <w:szCs w:val="22"/>
              </w:rPr>
              <w:t>Miejsce</w:t>
            </w:r>
            <w:r w:rsidRPr="00F93196">
              <w:rPr>
                <w:b/>
                <w:bCs/>
                <w:sz w:val="22"/>
                <w:szCs w:val="22"/>
              </w:rPr>
              <w:t xml:space="preserve"> spotkania –</w:t>
            </w:r>
            <w:r w:rsidR="00F93196" w:rsidRPr="00F93196">
              <w:rPr>
                <w:b/>
                <w:bCs/>
                <w:sz w:val="22"/>
                <w:szCs w:val="22"/>
              </w:rPr>
              <w:t xml:space="preserve"> pawilon C, wejście do Budynku </w:t>
            </w:r>
            <w:r w:rsidR="001D450A" w:rsidRPr="00F93196">
              <w:rPr>
                <w:b/>
                <w:bCs/>
                <w:sz w:val="22"/>
                <w:szCs w:val="22"/>
              </w:rPr>
              <w:t>G</w:t>
            </w:r>
            <w:r w:rsidRPr="00F93196">
              <w:rPr>
                <w:b/>
                <w:bCs/>
                <w:sz w:val="22"/>
                <w:szCs w:val="22"/>
              </w:rPr>
              <w:t>łówn</w:t>
            </w:r>
            <w:r w:rsidR="00F93196" w:rsidRPr="00F93196">
              <w:rPr>
                <w:b/>
                <w:bCs/>
                <w:sz w:val="22"/>
                <w:szCs w:val="22"/>
              </w:rPr>
              <w:t>ego</w:t>
            </w:r>
            <w:r w:rsidRPr="00F93196">
              <w:rPr>
                <w:b/>
                <w:bCs/>
                <w:sz w:val="22"/>
                <w:szCs w:val="22"/>
              </w:rPr>
              <w:t xml:space="preserve"> </w:t>
            </w:r>
            <w:r w:rsidR="001D450A" w:rsidRPr="00F93196">
              <w:rPr>
                <w:b/>
                <w:bCs/>
                <w:sz w:val="22"/>
                <w:szCs w:val="22"/>
              </w:rPr>
              <w:t>S</w:t>
            </w:r>
            <w:r w:rsidRPr="00F93196">
              <w:rPr>
                <w:b/>
                <w:bCs/>
                <w:sz w:val="22"/>
                <w:szCs w:val="22"/>
              </w:rPr>
              <w:t xml:space="preserve">zpitala. </w:t>
            </w:r>
          </w:p>
          <w:p w14:paraId="612EC10C" w14:textId="539515FC" w:rsidR="004F17EC" w:rsidRPr="00F93196" w:rsidRDefault="0078029F" w:rsidP="001D450A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93196">
              <w:rPr>
                <w:b/>
                <w:bCs/>
                <w:sz w:val="22"/>
                <w:szCs w:val="22"/>
              </w:rPr>
              <w:t>Zamawiający informuje, że nie przewiduje zebrania wykonawców w celu wyjaśnienia wątpliwości dotyczących treści SWZ, a w trakcie wizji lokalnej nie będzie udzielał odpowiedzi na pytania dotyczące treści SWZ.</w:t>
            </w:r>
          </w:p>
          <w:p w14:paraId="6DE405B2" w14:textId="77777777" w:rsidR="004F17EC" w:rsidRDefault="004F17EC" w:rsidP="001D450A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FBB7493" w14:textId="77777777" w:rsidR="008E0205" w:rsidRPr="008E0205" w:rsidRDefault="008E0205" w:rsidP="004F17EC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080DB9B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2A75B1AF" w14:textId="2CF6D16D" w:rsidR="006D4AB3" w:rsidRDefault="006D4AB3" w:rsidP="0040786A">
      <w:pPr>
        <w:pStyle w:val="Tekstpodstawowy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14:paraId="3E9AC86E" w14:textId="77777777" w:rsidR="00F22731" w:rsidRDefault="00F22731" w:rsidP="00F22731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Z-ca – Dyrektora ds. Finansowych</w:t>
      </w:r>
    </w:p>
    <w:p w14:paraId="5307F28F" w14:textId="77777777" w:rsidR="00F22731" w:rsidRPr="006A5DF1" w:rsidRDefault="00F22731" w:rsidP="00F22731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mgr Dorota Gołąb-</w:t>
      </w:r>
      <w:proofErr w:type="spellStart"/>
      <w:r>
        <w:rPr>
          <w:sz w:val="22"/>
          <w:szCs w:val="22"/>
        </w:rPr>
        <w:t>Bełtowicz</w:t>
      </w:r>
      <w:proofErr w:type="spellEnd"/>
    </w:p>
    <w:p w14:paraId="13CD1B3E" w14:textId="77777777" w:rsidR="00F22731" w:rsidRDefault="00F22731" w:rsidP="0040786A">
      <w:pPr>
        <w:pStyle w:val="Tekstpodstawowy"/>
        <w:ind w:left="3119" w:firstLine="425"/>
        <w:jc w:val="right"/>
        <w:rPr>
          <w:sz w:val="22"/>
          <w:szCs w:val="22"/>
        </w:rPr>
      </w:pPr>
    </w:p>
    <w:sectPr w:rsidR="00F2273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DCA40" w14:textId="77777777" w:rsidR="0051720D" w:rsidRDefault="0051720D">
      <w:r>
        <w:separator/>
      </w:r>
    </w:p>
  </w:endnote>
  <w:endnote w:type="continuationSeparator" w:id="0">
    <w:p w14:paraId="21CB01F6" w14:textId="77777777" w:rsidR="0051720D" w:rsidRDefault="00517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A242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9A446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B8825" w14:textId="77777777" w:rsidR="006D4AB3" w:rsidRDefault="00F22731">
    <w:pPr>
      <w:pStyle w:val="Stopka"/>
      <w:tabs>
        <w:tab w:val="clear" w:pos="4536"/>
      </w:tabs>
      <w:jc w:val="center"/>
    </w:pPr>
    <w:r>
      <w:rPr>
        <w:noProof/>
      </w:rPr>
      <w:pict w14:anchorId="55FA27CB">
        <v:line id="_x0000_s2049" style="position:absolute;left:0;text-align:left;z-index:251657728" from="-3.85pt,8.75pt" to="455.15pt,8.75pt"/>
      </w:pict>
    </w:r>
  </w:p>
  <w:p w14:paraId="1CA2ADE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55ED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655ED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1F5138F" w14:textId="77777777" w:rsidR="006D4AB3" w:rsidRDefault="006D4AB3">
    <w:pPr>
      <w:pStyle w:val="Stopka"/>
      <w:tabs>
        <w:tab w:val="clear" w:pos="4536"/>
        <w:tab w:val="left" w:pos="6237"/>
      </w:tabs>
    </w:pPr>
  </w:p>
  <w:p w14:paraId="41FC358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E6164" w14:textId="77777777" w:rsidR="0051720D" w:rsidRDefault="0051720D">
      <w:r>
        <w:separator/>
      </w:r>
    </w:p>
  </w:footnote>
  <w:footnote w:type="continuationSeparator" w:id="0">
    <w:p w14:paraId="5215E2AE" w14:textId="77777777" w:rsidR="0051720D" w:rsidRDefault="005172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1559E" w14:textId="77777777" w:rsidR="008E0205" w:rsidRDefault="008E02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BEF6F" w14:textId="77777777" w:rsidR="008E0205" w:rsidRDefault="008E02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E9238" w14:textId="77777777" w:rsidR="008E0205" w:rsidRDefault="008E02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20D"/>
    <w:rsid w:val="00027788"/>
    <w:rsid w:val="00031374"/>
    <w:rsid w:val="000A1097"/>
    <w:rsid w:val="000E2A8F"/>
    <w:rsid w:val="0012774F"/>
    <w:rsid w:val="00144B7A"/>
    <w:rsid w:val="00180C6E"/>
    <w:rsid w:val="001D450A"/>
    <w:rsid w:val="0029606A"/>
    <w:rsid w:val="0040786A"/>
    <w:rsid w:val="004848F3"/>
    <w:rsid w:val="004A75F2"/>
    <w:rsid w:val="004F17EC"/>
    <w:rsid w:val="005144A9"/>
    <w:rsid w:val="0051720D"/>
    <w:rsid w:val="00520165"/>
    <w:rsid w:val="005B1B08"/>
    <w:rsid w:val="00632C3C"/>
    <w:rsid w:val="00662BDB"/>
    <w:rsid w:val="006A5DF1"/>
    <w:rsid w:val="006B7198"/>
    <w:rsid w:val="006D4AB3"/>
    <w:rsid w:val="006F3B81"/>
    <w:rsid w:val="0078029F"/>
    <w:rsid w:val="007D7198"/>
    <w:rsid w:val="008621E1"/>
    <w:rsid w:val="00870F9F"/>
    <w:rsid w:val="008804B6"/>
    <w:rsid w:val="00897AB0"/>
    <w:rsid w:val="008A3553"/>
    <w:rsid w:val="008E0205"/>
    <w:rsid w:val="00903BA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2731"/>
    <w:rsid w:val="00F9319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74E356"/>
  <w15:chartTrackingRefBased/>
  <w15:docId w15:val="{6E87B109-C388-4925-9EA1-9CBF1B7CE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2</cp:revision>
  <cp:lastPrinted>2021-11-15T13:32:00Z</cp:lastPrinted>
  <dcterms:created xsi:type="dcterms:W3CDTF">2021-11-15T13:33:00Z</dcterms:created>
  <dcterms:modified xsi:type="dcterms:W3CDTF">2021-11-15T13:33:00Z</dcterms:modified>
</cp:coreProperties>
</file>