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23544" w14:textId="77777777" w:rsidR="009767F7" w:rsidRDefault="009767F7" w:rsidP="008D2AB8">
      <w:pPr>
        <w:pStyle w:val="Nagwek3"/>
        <w:jc w:val="right"/>
        <w:rPr>
          <w:b w:val="0"/>
          <w:sz w:val="22"/>
          <w:szCs w:val="22"/>
        </w:rPr>
      </w:pPr>
    </w:p>
    <w:p w14:paraId="61FC080D" w14:textId="70F477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CDC04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5535D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FE28E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5CCDF7" w14:textId="77777777" w:rsidR="00A21BBC" w:rsidRDefault="00A21BBC" w:rsidP="00A21B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562E68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83F3609" w14:textId="77777777" w:rsidR="00A21BBC" w:rsidRDefault="00A21BBC" w:rsidP="00A21BB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C089A1C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10D0FC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D22CC1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AFD3C64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002A996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130B07D" w14:textId="77777777" w:rsidR="00A21BB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06DD75CE" w14:textId="03EF92D1" w:rsidR="008D2AB8" w:rsidRPr="0022732C" w:rsidRDefault="00A21BBC" w:rsidP="00A21B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8FD1EC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9281F3" w14:textId="77777777" w:rsidR="0044712F" w:rsidRPr="009C2EF4" w:rsidRDefault="0044712F" w:rsidP="008D2AB8">
      <w:pPr>
        <w:ind w:right="-110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>Akademia Górniczo - Hutnicza</w:t>
      </w:r>
    </w:p>
    <w:p w14:paraId="0C901009" w14:textId="77777777" w:rsidR="0044712F" w:rsidRPr="009C2EF4" w:rsidRDefault="0044712F" w:rsidP="008D2AB8">
      <w:pPr>
        <w:ind w:right="-110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>im. Stanisława Staszica w Krakowie</w:t>
      </w:r>
    </w:p>
    <w:p w14:paraId="0DC3EB0F" w14:textId="77777777" w:rsidR="008D2AB8" w:rsidRPr="009C2EF4" w:rsidRDefault="0044712F" w:rsidP="008D2AB8">
      <w:pPr>
        <w:ind w:right="-110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>Dział Zamówień Publicznych</w:t>
      </w:r>
      <w:r w:rsidR="008D2AB8" w:rsidRPr="009C2EF4">
        <w:rPr>
          <w:b/>
          <w:sz w:val="20"/>
          <w:szCs w:val="20"/>
        </w:rPr>
        <w:t xml:space="preserve">  </w:t>
      </w:r>
    </w:p>
    <w:p w14:paraId="301D645C" w14:textId="77777777" w:rsidR="008D2AB8" w:rsidRPr="009C2EF4" w:rsidRDefault="0044712F" w:rsidP="008D2AB8">
      <w:pPr>
        <w:ind w:right="-110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>Al. Mickiewicza</w:t>
      </w:r>
      <w:r w:rsidR="008D2AB8" w:rsidRPr="009C2EF4">
        <w:rPr>
          <w:b/>
          <w:sz w:val="20"/>
          <w:szCs w:val="20"/>
        </w:rPr>
        <w:t xml:space="preserve"> </w:t>
      </w:r>
      <w:r w:rsidRPr="009C2EF4">
        <w:rPr>
          <w:b/>
          <w:sz w:val="20"/>
          <w:szCs w:val="20"/>
        </w:rPr>
        <w:t>30</w:t>
      </w:r>
      <w:r w:rsidR="008D2AB8" w:rsidRPr="009C2EF4">
        <w:rPr>
          <w:b/>
          <w:sz w:val="20"/>
          <w:szCs w:val="20"/>
        </w:rPr>
        <w:t xml:space="preserve"> </w:t>
      </w:r>
    </w:p>
    <w:p w14:paraId="729FE2F4" w14:textId="77777777" w:rsidR="008D2AB8" w:rsidRDefault="0044712F" w:rsidP="008D2AB8">
      <w:pPr>
        <w:rPr>
          <w:b/>
        </w:rPr>
      </w:pPr>
      <w:r w:rsidRPr="009C2EF4">
        <w:rPr>
          <w:b/>
          <w:sz w:val="20"/>
          <w:szCs w:val="20"/>
        </w:rPr>
        <w:t>30-059</w:t>
      </w:r>
      <w:r w:rsidR="008D2AB8" w:rsidRPr="009C2EF4">
        <w:rPr>
          <w:b/>
          <w:sz w:val="20"/>
          <w:szCs w:val="20"/>
        </w:rPr>
        <w:t xml:space="preserve"> </w:t>
      </w:r>
      <w:r w:rsidRPr="009C2EF4">
        <w:rPr>
          <w:b/>
          <w:sz w:val="20"/>
          <w:szCs w:val="20"/>
        </w:rPr>
        <w:t>Kraków</w:t>
      </w:r>
      <w:r w:rsidR="008D2AB8">
        <w:rPr>
          <w:b/>
        </w:rPr>
        <w:t xml:space="preserve">,  </w:t>
      </w:r>
    </w:p>
    <w:p w14:paraId="7C6D0F2E" w14:textId="75811A79" w:rsidR="008D2AB8" w:rsidRPr="009C2EF4" w:rsidRDefault="008D2AB8" w:rsidP="008D2AB8">
      <w:pPr>
        <w:widowControl w:val="0"/>
        <w:ind w:right="1"/>
        <w:jc w:val="both"/>
        <w:rPr>
          <w:b/>
          <w:sz w:val="20"/>
          <w:szCs w:val="20"/>
        </w:rPr>
      </w:pPr>
      <w:r w:rsidRPr="009C2EF4">
        <w:rPr>
          <w:sz w:val="20"/>
          <w:szCs w:val="20"/>
        </w:rPr>
        <w:t xml:space="preserve">Przystępując do postępowania o udzielenie zamówienia publicznego, którego przedmiotem jest </w:t>
      </w:r>
      <w:r w:rsidR="00B51AEE" w:rsidRPr="009C2EF4">
        <w:rPr>
          <w:b/>
          <w:sz w:val="20"/>
          <w:szCs w:val="20"/>
        </w:rPr>
        <w:t xml:space="preserve">dostawa </w:t>
      </w:r>
      <w:r w:rsidR="009C2EF4">
        <w:rPr>
          <w:b/>
          <w:sz w:val="20"/>
          <w:szCs w:val="20"/>
        </w:rPr>
        <w:br/>
      </w:r>
      <w:r w:rsidR="00B51AEE" w:rsidRPr="009C2EF4">
        <w:rPr>
          <w:b/>
          <w:sz w:val="20"/>
          <w:szCs w:val="20"/>
        </w:rPr>
        <w:t xml:space="preserve">2-osiowego pozycjonera wraz z dedykowanym </w:t>
      </w:r>
      <w:r w:rsidR="009C2EF4" w:rsidRPr="009C2EF4">
        <w:rPr>
          <w:b/>
          <w:sz w:val="20"/>
          <w:szCs w:val="20"/>
        </w:rPr>
        <w:t>sterownikiem</w:t>
      </w:r>
      <w:r w:rsidR="00B51AEE" w:rsidRPr="009C2EF4">
        <w:rPr>
          <w:b/>
          <w:sz w:val="20"/>
          <w:szCs w:val="20"/>
        </w:rPr>
        <w:t xml:space="preserve"> oraz układem zasilania  - KC-zp.272-573/21</w:t>
      </w:r>
      <w:r w:rsidRPr="009C2EF4">
        <w:rPr>
          <w:b/>
          <w:sz w:val="20"/>
          <w:szCs w:val="20"/>
        </w:rPr>
        <w:t xml:space="preserve">, </w:t>
      </w:r>
      <w:r w:rsidRPr="009C2EF4">
        <w:rPr>
          <w:sz w:val="20"/>
          <w:szCs w:val="20"/>
        </w:rPr>
        <w:t>oferuję realizację przedmiotu zamówienia , zgodnie z zasadami określonymi w specyfikacji</w:t>
      </w:r>
      <w:r w:rsidR="009047CB" w:rsidRPr="009C2EF4">
        <w:rPr>
          <w:sz w:val="20"/>
          <w:szCs w:val="20"/>
        </w:rPr>
        <w:t xml:space="preserve"> </w:t>
      </w:r>
      <w:r w:rsidRPr="009C2EF4">
        <w:rPr>
          <w:sz w:val="20"/>
          <w:szCs w:val="20"/>
        </w:rPr>
        <w:t>warunków zamówienia.</w:t>
      </w:r>
    </w:p>
    <w:tbl>
      <w:tblPr>
        <w:tblW w:w="884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1560"/>
        <w:gridCol w:w="992"/>
        <w:gridCol w:w="1276"/>
        <w:gridCol w:w="1275"/>
        <w:gridCol w:w="1560"/>
        <w:gridCol w:w="1701"/>
      </w:tblGrid>
      <w:tr w:rsidR="00E36B8C" w:rsidRPr="009C2EF4" w14:paraId="405187FC" w14:textId="77777777" w:rsidTr="009C2EF4">
        <w:trPr>
          <w:trHeight w:val="62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DB48EF" w14:textId="77777777" w:rsidR="00E36B8C" w:rsidRPr="009C2EF4" w:rsidRDefault="00E36B8C" w:rsidP="009B515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89D8F5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Nazwa dostawy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05DB40" w14:textId="0C0C3685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 xml:space="preserve">Ilość szt.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550A91" w14:textId="64201D03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Należy wpisać:</w:t>
            </w:r>
          </w:p>
          <w:p w14:paraId="4883352A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Producent / model</w:t>
            </w:r>
            <w:r w:rsidRPr="009C2EF4">
              <w:rPr>
                <w:b/>
                <w:color w:val="FF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9B79F3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Wartość netto</w:t>
            </w:r>
          </w:p>
          <w:p w14:paraId="23A25C7C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[PLN]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C2C89B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VAT</w:t>
            </w:r>
          </w:p>
          <w:p w14:paraId="1996A7B2" w14:textId="77777777" w:rsidR="00E36B8C" w:rsidRPr="009C2EF4" w:rsidRDefault="00E36B8C" w:rsidP="009B515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[%]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AC12C8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 xml:space="preserve">Wartość brutto </w:t>
            </w:r>
          </w:p>
          <w:p w14:paraId="3B59688F" w14:textId="77777777" w:rsidR="00E36B8C" w:rsidRPr="009C2EF4" w:rsidRDefault="00E36B8C" w:rsidP="009B515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[PLN]</w:t>
            </w:r>
          </w:p>
          <w:p w14:paraId="700D10FC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 xml:space="preserve"> (z doliczonym </w:t>
            </w:r>
            <w:r w:rsidRPr="009C2EF4">
              <w:rPr>
                <w:b/>
                <w:sz w:val="16"/>
                <w:szCs w:val="16"/>
                <w:lang w:eastAsia="en-US"/>
              </w:rPr>
              <w:t>VAT)</w:t>
            </w:r>
          </w:p>
        </w:tc>
      </w:tr>
      <w:tr w:rsidR="00E36B8C" w:rsidRPr="009C2EF4" w14:paraId="4C58B9A1" w14:textId="77777777" w:rsidTr="009C2EF4">
        <w:trPr>
          <w:trHeight w:val="226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DAB2E1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D1D87" w14:textId="77777777" w:rsidR="00E36B8C" w:rsidRPr="009C2EF4" w:rsidRDefault="00E36B8C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7398FA" w14:textId="4B9435E7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32C24B" w14:textId="5379E8B1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54B9FF" w14:textId="72E61ED4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704421" w14:textId="1B5381B6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F26D53" w14:textId="45DBCF4F" w:rsidR="00E36B8C" w:rsidRPr="009C2EF4" w:rsidRDefault="009C2EF4" w:rsidP="009B515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7</w:t>
            </w:r>
          </w:p>
        </w:tc>
      </w:tr>
      <w:tr w:rsidR="00E36B8C" w:rsidRPr="009C2EF4" w14:paraId="0EA7DE17" w14:textId="77777777" w:rsidTr="009C2EF4">
        <w:trPr>
          <w:trHeight w:val="157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D64357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E872" w14:textId="74AB1730" w:rsidR="00E36B8C" w:rsidRPr="009C2EF4" w:rsidRDefault="00E36B8C" w:rsidP="00E36B8C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 w:rsidRPr="009C2EF4">
              <w:rPr>
                <w:b/>
                <w:bCs/>
                <w:sz w:val="16"/>
                <w:szCs w:val="16"/>
              </w:rPr>
              <w:t>Pozycja nr 1:</w:t>
            </w:r>
          </w:p>
          <w:p w14:paraId="621817E9" w14:textId="21802A09" w:rsidR="00E36B8C" w:rsidRPr="009C2EF4" w:rsidRDefault="00E36B8C" w:rsidP="00E36B8C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9C2EF4">
              <w:rPr>
                <w:b/>
                <w:bCs/>
                <w:sz w:val="16"/>
                <w:szCs w:val="16"/>
              </w:rPr>
              <w:t xml:space="preserve">Pozycjoner </w:t>
            </w:r>
          </w:p>
          <w:p w14:paraId="3C7CF9B4" w14:textId="0372B1B5" w:rsidR="00E36B8C" w:rsidRPr="009C2EF4" w:rsidRDefault="00E36B8C" w:rsidP="00E36B8C">
            <w:pPr>
              <w:spacing w:line="360" w:lineRule="auto"/>
              <w:jc w:val="both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7347" w14:textId="5DEEC43D" w:rsidR="00E36B8C" w:rsidRPr="009C2EF4" w:rsidRDefault="009C2EF4" w:rsidP="009C2EF4">
            <w:pPr>
              <w:spacing w:line="276" w:lineRule="auto"/>
              <w:ind w:right="425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2szt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9F4D" w14:textId="05C097A6" w:rsidR="00E36B8C" w:rsidRPr="009C2EF4" w:rsidRDefault="00E36B8C" w:rsidP="009B515E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2CE2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8A0C2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CC1754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E36B8C" w:rsidRPr="009C2EF4" w14:paraId="42850282" w14:textId="77777777" w:rsidTr="009C2EF4">
        <w:trPr>
          <w:trHeight w:val="157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6F3613" w14:textId="5B0C43A6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9C2EF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3165" w14:textId="376D6AA1" w:rsidR="009C2EF4" w:rsidRPr="009C2EF4" w:rsidRDefault="009C2EF4" w:rsidP="009C2EF4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9C2EF4">
              <w:rPr>
                <w:b/>
                <w:bCs/>
                <w:sz w:val="16"/>
                <w:szCs w:val="16"/>
              </w:rPr>
              <w:t>Pozycja nr 2</w:t>
            </w:r>
            <w:r>
              <w:rPr>
                <w:b/>
                <w:bCs/>
                <w:sz w:val="16"/>
                <w:szCs w:val="16"/>
              </w:rPr>
              <w:t>:</w:t>
            </w:r>
            <w:r w:rsidRPr="009C2EF4">
              <w:rPr>
                <w:b/>
                <w:bCs/>
                <w:sz w:val="16"/>
                <w:szCs w:val="16"/>
              </w:rPr>
              <w:t xml:space="preserve"> Kontroler z zasilaczem </w:t>
            </w:r>
          </w:p>
          <w:p w14:paraId="7F7A2AF9" w14:textId="77777777" w:rsidR="00E36B8C" w:rsidRPr="009C2EF4" w:rsidRDefault="00E36B8C" w:rsidP="00E36B8C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0158" w14:textId="29F60371" w:rsidR="00E36B8C" w:rsidRPr="009C2EF4" w:rsidRDefault="009C2EF4" w:rsidP="009C2EF4">
            <w:pPr>
              <w:spacing w:line="276" w:lineRule="auto"/>
              <w:ind w:right="425"/>
              <w:jc w:val="center"/>
              <w:rPr>
                <w:b/>
                <w:sz w:val="16"/>
                <w:szCs w:val="16"/>
                <w:lang w:eastAsia="en-US"/>
              </w:rPr>
            </w:pPr>
            <w:r w:rsidRPr="009C2EF4">
              <w:rPr>
                <w:b/>
                <w:sz w:val="16"/>
                <w:szCs w:val="16"/>
                <w:lang w:eastAsia="en-US"/>
              </w:rPr>
              <w:t>1 szt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9BE2" w14:textId="69013891" w:rsidR="00E36B8C" w:rsidRPr="009C2EF4" w:rsidRDefault="00E36B8C" w:rsidP="009B515E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D63E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6B148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7C102A" w14:textId="77777777" w:rsidR="00E36B8C" w:rsidRPr="009C2EF4" w:rsidRDefault="00E36B8C" w:rsidP="009B515E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E36B8C" w:rsidRPr="009C2EF4" w14:paraId="35623A3B" w14:textId="77777777" w:rsidTr="009C2EF4">
        <w:trPr>
          <w:trHeight w:val="157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59B21E" w14:textId="77777777" w:rsidR="00E36B8C" w:rsidRPr="009C2EF4" w:rsidRDefault="00E36B8C" w:rsidP="009B515E">
            <w:pPr>
              <w:ind w:right="42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D379" w14:textId="3C1471AC" w:rsidR="00E36B8C" w:rsidRPr="009C2EF4" w:rsidRDefault="00E36B8C" w:rsidP="009B515E">
            <w:pPr>
              <w:ind w:right="425"/>
              <w:jc w:val="center"/>
              <w:rPr>
                <w:b/>
                <w:sz w:val="16"/>
                <w:szCs w:val="16"/>
              </w:rPr>
            </w:pPr>
            <w:r w:rsidRPr="009C2EF4">
              <w:rPr>
                <w:b/>
                <w:sz w:val="16"/>
                <w:szCs w:val="16"/>
              </w:rPr>
              <w:t xml:space="preserve">                                                                                 RAZEM:</w:t>
            </w:r>
          </w:p>
          <w:p w14:paraId="6960AEDB" w14:textId="77777777" w:rsidR="00E36B8C" w:rsidRPr="009C2EF4" w:rsidRDefault="00E36B8C" w:rsidP="009B515E">
            <w:pPr>
              <w:ind w:right="425"/>
              <w:rPr>
                <w:sz w:val="16"/>
                <w:szCs w:val="16"/>
              </w:rPr>
            </w:pPr>
            <w:r w:rsidRPr="009C2EF4">
              <w:rPr>
                <w:sz w:val="16"/>
                <w:szCs w:val="16"/>
              </w:rPr>
              <w:t>Słownie brutto: …………………………………………………………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2108F6" w14:textId="77777777" w:rsidR="00E36B8C" w:rsidRPr="009C2EF4" w:rsidRDefault="00E36B8C" w:rsidP="009B515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619371" w14:textId="77777777" w:rsidR="00E36B8C" w:rsidRPr="009C2EF4" w:rsidRDefault="00E36B8C" w:rsidP="009B515E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C2DB19E" w14:textId="77777777" w:rsidR="00E36B8C" w:rsidRDefault="00E36B8C" w:rsidP="00383972">
      <w:pPr>
        <w:tabs>
          <w:tab w:val="right" w:pos="9000"/>
        </w:tabs>
      </w:pPr>
    </w:p>
    <w:p w14:paraId="7EBA9DB3" w14:textId="03AD6566" w:rsidR="008D2AB8" w:rsidRPr="009C2EF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 xml:space="preserve">Termin realizacji umowy: </w:t>
      </w:r>
      <w:r w:rsidRPr="009C2EF4">
        <w:rPr>
          <w:b/>
          <w:bCs/>
          <w:sz w:val="20"/>
          <w:szCs w:val="20"/>
        </w:rPr>
        <w:t>……</w:t>
      </w:r>
      <w:r w:rsidR="009047CB" w:rsidRPr="009C2EF4">
        <w:rPr>
          <w:b/>
          <w:bCs/>
          <w:sz w:val="20"/>
          <w:szCs w:val="20"/>
        </w:rPr>
        <w:t xml:space="preserve"> dni od daty podpisania umowy</w:t>
      </w:r>
      <w:r w:rsidR="00A06DA9" w:rsidRPr="009C2EF4">
        <w:rPr>
          <w:b/>
          <w:bCs/>
          <w:sz w:val="20"/>
          <w:szCs w:val="20"/>
        </w:rPr>
        <w:t>.</w:t>
      </w:r>
      <w:bookmarkStart w:id="0" w:name="_GoBack"/>
      <w:bookmarkEnd w:id="0"/>
      <w:r w:rsidR="009C2EF4" w:rsidRPr="009C2EF4">
        <w:rPr>
          <w:b/>
          <w:bCs/>
          <w:sz w:val="20"/>
          <w:szCs w:val="20"/>
          <w:highlight w:val="yellow"/>
        </w:rPr>
        <w:t xml:space="preserve"> </w:t>
      </w:r>
      <w:r w:rsidR="009C2EF4" w:rsidRPr="009C2EF4">
        <w:rPr>
          <w:b/>
          <w:bCs/>
          <w:sz w:val="20"/>
          <w:szCs w:val="20"/>
          <w:highlight w:val="yellow"/>
        </w:rPr>
        <w:t>(kryterium oceny ofert)</w:t>
      </w:r>
    </w:p>
    <w:p w14:paraId="5840E2D2" w14:textId="30F56690" w:rsidR="008D2AB8" w:rsidRPr="009C2EF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2EF4">
        <w:rPr>
          <w:b/>
          <w:sz w:val="20"/>
          <w:szCs w:val="20"/>
        </w:rPr>
        <w:t>Okres udzielonej gwarancji wynosi:</w:t>
      </w:r>
      <w:r w:rsidRPr="009C2EF4">
        <w:rPr>
          <w:sz w:val="20"/>
          <w:szCs w:val="20"/>
        </w:rPr>
        <w:t xml:space="preserve"> </w:t>
      </w:r>
      <w:r w:rsidRPr="009C2EF4">
        <w:rPr>
          <w:b/>
          <w:bCs/>
          <w:sz w:val="20"/>
          <w:szCs w:val="20"/>
        </w:rPr>
        <w:t>……………</w:t>
      </w:r>
      <w:r w:rsidR="009047CB" w:rsidRPr="009C2EF4">
        <w:rPr>
          <w:b/>
          <w:bCs/>
          <w:sz w:val="20"/>
          <w:szCs w:val="20"/>
        </w:rPr>
        <w:t xml:space="preserve"> miesięcy</w:t>
      </w:r>
      <w:r w:rsidR="00E43A52" w:rsidRPr="009C2EF4">
        <w:rPr>
          <w:b/>
          <w:bCs/>
          <w:sz w:val="20"/>
          <w:szCs w:val="20"/>
        </w:rPr>
        <w:t xml:space="preserve"> </w:t>
      </w:r>
    </w:p>
    <w:p w14:paraId="4C4A89C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734300" w14:textId="77777777" w:rsidR="002D291B" w:rsidRPr="00C411F0" w:rsidRDefault="008D2AB8" w:rsidP="002D291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2D29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412C31" w14:textId="3028EFB5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AA1DD59" w14:textId="7777777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EB580D0" w14:textId="05753D67" w:rsidR="00E43A52" w:rsidRDefault="00E43A52" w:rsidP="00E43A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0A85D4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0EEE25" w14:textId="77777777" w:rsidR="00E43A52" w:rsidRDefault="00E43A52" w:rsidP="00E43A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7718F5" w14:textId="2B3BCC9A" w:rsidR="00E36B8C" w:rsidRDefault="00E43A52" w:rsidP="009C2EF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001B33" w14:textId="77777777" w:rsidR="00E43A52" w:rsidRDefault="00E43A52" w:rsidP="00E43A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A52" w14:paraId="5BAC3882" w14:textId="77777777" w:rsidTr="0045777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02D4C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982D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5B8A87A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417A7" w14:textId="77777777" w:rsidR="00E43A52" w:rsidRDefault="00E43A52" w:rsidP="0045777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43A52" w14:paraId="1C036AF2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C111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BB452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16D1A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43A52" w14:paraId="4FA63C2D" w14:textId="77777777" w:rsidTr="0045777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79FD" w14:textId="77777777" w:rsidR="00E43A52" w:rsidRDefault="00E43A52" w:rsidP="0045777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C1F7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FF83" w14:textId="77777777" w:rsidR="00E43A52" w:rsidRDefault="00E43A52" w:rsidP="0045777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75F604B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FDDDD5" w14:textId="77777777" w:rsidR="00E43A52" w:rsidRDefault="00E43A52" w:rsidP="00E43A5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6342440" w14:textId="77777777" w:rsidR="00E43A52" w:rsidRDefault="00E43A52" w:rsidP="00E43A5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95F65F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BD8AAB2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195E4F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243C90D" w14:textId="77777777" w:rsidR="00E43A52" w:rsidRDefault="00E43A52" w:rsidP="00E43A5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84D515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EF6CE8" w14:textId="77777777" w:rsidR="00E43A52" w:rsidRDefault="00E43A52" w:rsidP="00E43A5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31D7CC" w14:textId="77777777" w:rsidR="00E43A52" w:rsidRDefault="00E43A52" w:rsidP="00E43A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2308CF2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9BDF9B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DDFFEC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AFDD91" w14:textId="77777777" w:rsidR="00E43A52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5D405E7" w14:textId="77777777" w:rsidR="00E43A52" w:rsidRPr="00C411F0" w:rsidRDefault="00E43A52" w:rsidP="00E43A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E9078E" w14:textId="77777777" w:rsidR="009767F7" w:rsidRDefault="009767F7" w:rsidP="00E43A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0C2428A" w14:textId="3024FB70" w:rsidR="00FE545C" w:rsidRPr="009C2EF4" w:rsidRDefault="00E43A52" w:rsidP="009C2EF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9C2E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D7CF7F" w14:textId="77777777" w:rsidR="00BF67BE" w:rsidRDefault="00BF67BE">
      <w:r>
        <w:separator/>
      </w:r>
    </w:p>
  </w:endnote>
  <w:endnote w:type="continuationSeparator" w:id="0">
    <w:p w14:paraId="4BBCF72B" w14:textId="77777777" w:rsidR="00BF67BE" w:rsidRDefault="00BF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4FFBC" w14:textId="77777777" w:rsidR="0044712F" w:rsidRDefault="004471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D67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4FA90" w14:textId="77777777" w:rsidR="0044712F" w:rsidRDefault="00447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82003" w14:textId="77777777" w:rsidR="00BF67BE" w:rsidRDefault="00BF67BE">
      <w:r>
        <w:separator/>
      </w:r>
    </w:p>
  </w:footnote>
  <w:footnote w:type="continuationSeparator" w:id="0">
    <w:p w14:paraId="7B7FDEED" w14:textId="77777777" w:rsidR="00BF67BE" w:rsidRDefault="00BF6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A0204" w14:textId="77777777" w:rsidR="0044712F" w:rsidRDefault="00447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2D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DD875" w14:textId="77777777" w:rsidR="0044712F" w:rsidRDefault="00447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927"/>
    <w:multiLevelType w:val="hybridMultilevel"/>
    <w:tmpl w:val="F1EA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003A"/>
    <w:rsid w:val="002D291B"/>
    <w:rsid w:val="00315A4A"/>
    <w:rsid w:val="00383972"/>
    <w:rsid w:val="0039112B"/>
    <w:rsid w:val="0044712F"/>
    <w:rsid w:val="004B7300"/>
    <w:rsid w:val="004C6753"/>
    <w:rsid w:val="00595C87"/>
    <w:rsid w:val="005D2C65"/>
    <w:rsid w:val="005E6D94"/>
    <w:rsid w:val="0063384F"/>
    <w:rsid w:val="00643C6F"/>
    <w:rsid w:val="00646202"/>
    <w:rsid w:val="0064755A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47CB"/>
    <w:rsid w:val="00915D89"/>
    <w:rsid w:val="00970FE4"/>
    <w:rsid w:val="009767F7"/>
    <w:rsid w:val="009C2EF4"/>
    <w:rsid w:val="009C3D85"/>
    <w:rsid w:val="00A0022B"/>
    <w:rsid w:val="00A06DA9"/>
    <w:rsid w:val="00A21BBC"/>
    <w:rsid w:val="00A346FE"/>
    <w:rsid w:val="00A47B4D"/>
    <w:rsid w:val="00A83018"/>
    <w:rsid w:val="00B45FE2"/>
    <w:rsid w:val="00B51AEE"/>
    <w:rsid w:val="00B774DC"/>
    <w:rsid w:val="00BF67BE"/>
    <w:rsid w:val="00C10896"/>
    <w:rsid w:val="00C969A6"/>
    <w:rsid w:val="00CA7D36"/>
    <w:rsid w:val="00D24208"/>
    <w:rsid w:val="00D60C38"/>
    <w:rsid w:val="00D66893"/>
    <w:rsid w:val="00D806FE"/>
    <w:rsid w:val="00D90ACB"/>
    <w:rsid w:val="00DC1500"/>
    <w:rsid w:val="00E36B8C"/>
    <w:rsid w:val="00E43A52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316D2"/>
  <w15:chartTrackingRefBased/>
  <w15:docId w15:val="{104E8382-CDEF-4B90-B07E-1C458496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BD4EA-E22D-4AC3-AE1F-F3D8D64DC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513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2021-11-03T11:26:00Z</dcterms:created>
  <dcterms:modified xsi:type="dcterms:W3CDTF">2021-11-03T11:26:00Z</dcterms:modified>
</cp:coreProperties>
</file>