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67AB5" w14:textId="77777777" w:rsidR="00B33645" w:rsidRDefault="00B33645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</w:p>
    <w:p w14:paraId="4B7E2379" w14:textId="2D9D7D41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bookmarkStart w:id="0" w:name="_Hlk82423196"/>
      <w:r w:rsidRPr="002F602B">
        <w:rPr>
          <w:rFonts w:ascii="Arial" w:hAnsi="Arial" w:cs="Arial"/>
          <w:i/>
          <w:noProof/>
          <w:sz w:val="20"/>
          <w:szCs w:val="20"/>
        </w:rPr>
        <w:drawing>
          <wp:inline distT="0" distB="0" distL="0" distR="0" wp14:anchorId="0DDAF60B" wp14:editId="241DB14B">
            <wp:extent cx="1933575" cy="742950"/>
            <wp:effectExtent l="0" t="0" r="9525" b="0"/>
            <wp:docPr id="3" name="Obraz 3" descr="C:\Users\KP\Desktop\Przetargi\Mentoring_Figórski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C:\Users\KP\Desktop\Przetargi\Mentoring_Figórski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E5484F5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B33645" w:rsidRPr="00B33645">
        <w:rPr>
          <w:b/>
          <w:bCs/>
          <w:sz w:val="20"/>
          <w:szCs w:val="20"/>
        </w:rPr>
        <w:t>usługa przeprowadzenia szkolenia w zakresie - CASE TEACHING METHOD w wersji online dla pracowników AGH -  KC-zp.272-627/21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30DC1220" w:rsidR="00D03055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</w:t>
      </w: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……………………………</w:t>
      </w:r>
      <w:r w:rsidR="00ED66FB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3364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5CCCC052" w14:textId="44EB261C" w:rsidR="00A94418" w:rsidRPr="000F5D6B" w:rsidRDefault="00A94418" w:rsidP="000F5D6B">
      <w:pPr>
        <w:widowControl w:val="0"/>
        <w:ind w:right="1"/>
        <w:jc w:val="both"/>
        <w:rPr>
          <w:sz w:val="22"/>
          <w:szCs w:val="22"/>
        </w:rPr>
      </w:pP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brutto:……………………………………………….)</w:t>
      </w:r>
    </w:p>
    <w:p w14:paraId="55168236" w14:textId="77777777" w:rsidR="00A94418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1DAEB15" w14:textId="66794344" w:rsidR="00A94418" w:rsidRPr="000E2C30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t.j</w:t>
      </w:r>
      <w:proofErr w:type="spellEnd"/>
      <w:r w:rsidRPr="000E2C30">
        <w:rPr>
          <w:b/>
          <w:bCs/>
          <w:i/>
          <w:iCs/>
          <w:sz w:val="20"/>
          <w:szCs w:val="20"/>
        </w:rPr>
        <w:t>. Dz. U. 2018.701 j.t.)</w:t>
      </w:r>
    </w:p>
    <w:p w14:paraId="6E8592AF" w14:textId="15593EFC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8B64E7C" w14:textId="7E700A0B" w:rsidR="008A3C2A" w:rsidRPr="008A3C2A" w:rsidRDefault="008A3C2A" w:rsidP="00B33645">
      <w:pPr>
        <w:widowControl w:val="0"/>
        <w:spacing w:line="360" w:lineRule="auto"/>
        <w:ind w:right="1"/>
        <w:jc w:val="both"/>
        <w:rPr>
          <w:b/>
        </w:rPr>
      </w:pPr>
      <w:r w:rsidRPr="008A3C2A">
        <w:rPr>
          <w:b/>
        </w:rPr>
        <w:t xml:space="preserve">Nazwa platformy, na której prowadzone będzie szkolenie: </w:t>
      </w:r>
      <w:r w:rsidRPr="008A3C2A">
        <w:rPr>
          <w:b/>
          <w:highlight w:val="green"/>
        </w:rPr>
        <w:t>………………………………</w:t>
      </w:r>
      <w:r w:rsidRPr="008A3C2A">
        <w:rPr>
          <w:b/>
        </w:rPr>
        <w:t>.</w:t>
      </w:r>
    </w:p>
    <w:p w14:paraId="4959CA97" w14:textId="4498E5D7" w:rsidR="00B33645" w:rsidRDefault="00B33645" w:rsidP="00B3364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Pr="00B33645">
        <w:rPr>
          <w:b/>
          <w:sz w:val="20"/>
          <w:szCs w:val="20"/>
        </w:rPr>
        <w:t>do 14 dni od daty podpisania umowy, nie później niż  do 15.12.2021 r.</w:t>
      </w:r>
    </w:p>
    <w:p w14:paraId="5415DB55" w14:textId="77777777" w:rsidR="00B33645" w:rsidRPr="006846B1" w:rsidRDefault="00B33645" w:rsidP="00B33645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4BC95A48" w14:textId="28BA0F47" w:rsidR="003A226C" w:rsidRDefault="00A94418" w:rsidP="00A94418">
      <w:pPr>
        <w:widowControl w:val="0"/>
        <w:ind w:right="1"/>
        <w:jc w:val="both"/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oceny ofert – 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Doświadczenie os</w:t>
      </w:r>
      <w:r w:rsidR="00B33645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oby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wyznaczon</w:t>
      </w:r>
      <w:r w:rsidR="00B33645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ej</w:t>
      </w:r>
      <w:r w:rsidR="000F5D6B" w:rsidRPr="000F5D6B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do realizacji zamówienia</w:t>
      </w:r>
    </w:p>
    <w:p w14:paraId="69C5FCA1" w14:textId="6B799B61" w:rsidR="0001441A" w:rsidRDefault="0001441A" w:rsidP="00A94418">
      <w:pPr>
        <w:widowControl w:val="0"/>
        <w:ind w:right="1"/>
        <w:jc w:val="both"/>
        <w:rPr>
          <w:b/>
          <w:bCs/>
          <w:i/>
          <w:iCs/>
          <w:sz w:val="20"/>
          <w:szCs w:val="20"/>
        </w:rPr>
      </w:pPr>
    </w:p>
    <w:p w14:paraId="5B1C5DF3" w14:textId="7446616E" w:rsidR="0001441A" w:rsidRDefault="00B33645" w:rsidP="0001441A">
      <w:pPr>
        <w:widowControl w:val="0"/>
        <w:jc w:val="both"/>
        <w:rPr>
          <w:color w:val="000000"/>
          <w:shd w:val="clear" w:color="auto" w:fill="FFFFFF"/>
        </w:rPr>
      </w:pPr>
      <w:r>
        <w:rPr>
          <w:b/>
          <w:sz w:val="20"/>
          <w:szCs w:val="20"/>
        </w:rPr>
        <w:t xml:space="preserve">Pan/Pani ………………………….. </w:t>
      </w:r>
      <w:r w:rsidRPr="00B33645">
        <w:rPr>
          <w:i/>
          <w:sz w:val="20"/>
          <w:szCs w:val="20"/>
        </w:rPr>
        <w:t>(wpisać imię i nazwisko)</w:t>
      </w:r>
      <w:r w:rsidRPr="00B33645">
        <w:rPr>
          <w:color w:val="000000"/>
          <w:shd w:val="clear" w:color="auto" w:fill="FFFFFF"/>
        </w:rPr>
        <w:t xml:space="preserve"> </w:t>
      </w:r>
      <w:r w:rsidRPr="00BC3CBB">
        <w:rPr>
          <w:color w:val="000000"/>
          <w:shd w:val="clear" w:color="auto" w:fill="FFFFFF"/>
        </w:rPr>
        <w:t xml:space="preserve">w </w:t>
      </w:r>
      <w:r>
        <w:rPr>
          <w:color w:val="000000"/>
          <w:shd w:val="clear" w:color="auto" w:fill="FFFFFF"/>
        </w:rPr>
        <w:t xml:space="preserve">okresie </w:t>
      </w:r>
      <w:r w:rsidRPr="00BC3CBB">
        <w:rPr>
          <w:color w:val="000000"/>
          <w:shd w:val="clear" w:color="auto" w:fill="FFFFFF"/>
        </w:rPr>
        <w:t>ostatnich trzech lat</w:t>
      </w:r>
      <w:r>
        <w:rPr>
          <w:color w:val="000000"/>
          <w:shd w:val="clear" w:color="auto" w:fill="FFFFFF"/>
        </w:rPr>
        <w:t xml:space="preserve"> przeszkoliła </w:t>
      </w:r>
    </w:p>
    <w:p w14:paraId="4B14B232" w14:textId="631599D4" w:rsidR="00B33645" w:rsidRDefault="00B33645" w:rsidP="0001441A">
      <w:pPr>
        <w:widowControl w:val="0"/>
        <w:jc w:val="both"/>
        <w:rPr>
          <w:color w:val="000000"/>
          <w:shd w:val="clear" w:color="auto" w:fill="FFFFFF"/>
        </w:rPr>
      </w:pPr>
      <w:r w:rsidRPr="00B33645">
        <w:rPr>
          <w:b/>
          <w:color w:val="000000"/>
          <w:shd w:val="clear" w:color="auto" w:fill="FFFFFF"/>
        </w:rPr>
        <w:t>…….</w:t>
      </w:r>
      <w:r>
        <w:rPr>
          <w:color w:val="000000"/>
          <w:shd w:val="clear" w:color="auto" w:fill="FFFFFF"/>
        </w:rPr>
        <w:t xml:space="preserve"> </w:t>
      </w:r>
      <w:r w:rsidRPr="00B33645">
        <w:rPr>
          <w:b/>
          <w:color w:val="000000"/>
          <w:shd w:val="clear" w:color="auto" w:fill="FFFFFF"/>
        </w:rPr>
        <w:t>osób</w:t>
      </w:r>
      <w:r>
        <w:rPr>
          <w:color w:val="000000"/>
          <w:shd w:val="clear" w:color="auto" w:fill="FFFFFF"/>
        </w:rPr>
        <w:t xml:space="preserve"> </w:t>
      </w:r>
      <w:r w:rsidRPr="00B33645">
        <w:rPr>
          <w:i/>
          <w:color w:val="000000"/>
          <w:sz w:val="20"/>
          <w:szCs w:val="20"/>
          <w:shd w:val="clear" w:color="auto" w:fill="FFFFFF"/>
        </w:rPr>
        <w:t>(proszę wpisać ilość</w:t>
      </w:r>
      <w:r>
        <w:rPr>
          <w:color w:val="000000"/>
          <w:shd w:val="clear" w:color="auto" w:fill="FFFFFF"/>
        </w:rPr>
        <w:t xml:space="preserve">)  </w:t>
      </w:r>
      <w:r w:rsidRPr="00B33645">
        <w:rPr>
          <w:color w:val="000000"/>
          <w:shd w:val="clear" w:color="auto" w:fill="FFFFFF"/>
        </w:rPr>
        <w:t xml:space="preserve">w zakresie metody </w:t>
      </w:r>
      <w:proofErr w:type="spellStart"/>
      <w:r w:rsidRPr="00B33645">
        <w:rPr>
          <w:color w:val="000000"/>
          <w:shd w:val="clear" w:color="auto" w:fill="FFFFFF"/>
        </w:rPr>
        <w:t>case</w:t>
      </w:r>
      <w:proofErr w:type="spellEnd"/>
      <w:r w:rsidRPr="00B33645">
        <w:rPr>
          <w:color w:val="000000"/>
          <w:shd w:val="clear" w:color="auto" w:fill="FFFFFF"/>
        </w:rPr>
        <w:t xml:space="preserve"> </w:t>
      </w:r>
      <w:proofErr w:type="spellStart"/>
      <w:r w:rsidRPr="00B33645">
        <w:rPr>
          <w:color w:val="000000"/>
          <w:shd w:val="clear" w:color="auto" w:fill="FFFFFF"/>
        </w:rPr>
        <w:t>teaching</w:t>
      </w:r>
      <w:proofErr w:type="spellEnd"/>
      <w:r w:rsidRPr="00B33645">
        <w:rPr>
          <w:color w:val="000000"/>
          <w:shd w:val="clear" w:color="auto" w:fill="FFFFFF"/>
        </w:rPr>
        <w:t>.</w:t>
      </w:r>
    </w:p>
    <w:p w14:paraId="3D8D9395" w14:textId="7B638E39" w:rsidR="00B33645" w:rsidRDefault="00B33645" w:rsidP="0001441A">
      <w:pPr>
        <w:widowControl w:val="0"/>
        <w:jc w:val="both"/>
        <w:rPr>
          <w:b/>
          <w:sz w:val="20"/>
          <w:szCs w:val="20"/>
        </w:rPr>
      </w:pPr>
    </w:p>
    <w:p w14:paraId="290DDE79" w14:textId="3707336D" w:rsidR="008D2AB8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bookmarkStart w:id="2" w:name="_GoBack"/>
      <w:bookmarkEnd w:id="2"/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4CAE6C" w14:textId="5ACC2632" w:rsidR="000F5D6B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64E23882" w14:textId="77777777" w:rsidR="000F5D6B" w:rsidRPr="00C81224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9"/>
      <w:footerReference w:type="default" r:id="rId10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D2CA1" w14:textId="77777777" w:rsidR="00A37721" w:rsidRDefault="00A37721">
      <w:r>
        <w:separator/>
      </w:r>
    </w:p>
  </w:endnote>
  <w:endnote w:type="continuationSeparator" w:id="0">
    <w:p w14:paraId="2C341912" w14:textId="77777777" w:rsidR="00A37721" w:rsidRDefault="00A37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16E52" w14:textId="77777777" w:rsidR="00A37721" w:rsidRDefault="00A37721">
      <w:r>
        <w:separator/>
      </w:r>
    </w:p>
  </w:footnote>
  <w:footnote w:type="continuationSeparator" w:id="0">
    <w:p w14:paraId="07836762" w14:textId="77777777" w:rsidR="00A37721" w:rsidRDefault="00A37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A226C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A3C2A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B04FA9"/>
    <w:rsid w:val="00B33645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04DD2"/>
    <w:rsid w:val="00D223B9"/>
    <w:rsid w:val="00D24208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F5BAD-F990-4B32-BFA0-E56C6565B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551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2021-11-10T07:22:00Z</cp:lastPrinted>
  <dcterms:created xsi:type="dcterms:W3CDTF">2021-11-10T07:23:00Z</dcterms:created>
  <dcterms:modified xsi:type="dcterms:W3CDTF">2021-11-10T07:23:00Z</dcterms:modified>
</cp:coreProperties>
</file>