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E4091F" w14:textId="5194C51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73E97E5" w14:textId="63679A74" w:rsidR="008D2AB8" w:rsidRDefault="00BD3097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14:paraId="33346C57" w14:textId="7D2D1C25" w:rsidR="00A34688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BAD5402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37CC3D0" w14:textId="77777777" w:rsidR="00A34688" w:rsidRPr="00FA50AF" w:rsidRDefault="00A34688" w:rsidP="00A3468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47102C5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E83EAF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5D94CA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C5DD351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680BCEA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3DC4BD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555D04A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824A3CA" w14:textId="77777777" w:rsidR="00A34688" w:rsidRPr="002A16E2" w:rsidRDefault="00A34688" w:rsidP="00A3468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0AC4E5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D46C7F6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F71E61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F958D6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75F4C91" w14:textId="77777777" w:rsidR="00A34688" w:rsidRPr="002A16E2" w:rsidRDefault="00A34688" w:rsidP="00A3468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E09128C" w14:textId="77777777" w:rsidR="00A34688" w:rsidRPr="002A16E2" w:rsidRDefault="00A34688" w:rsidP="00A34688">
      <w:pPr>
        <w:ind w:firstLine="3969"/>
        <w:rPr>
          <w:b/>
          <w:sz w:val="22"/>
          <w:szCs w:val="22"/>
        </w:rPr>
      </w:pPr>
    </w:p>
    <w:p w14:paraId="0D193D5C" w14:textId="761FFBC8" w:rsidR="00A34688" w:rsidRPr="00BD3097" w:rsidRDefault="00A34688" w:rsidP="00BD3097">
      <w:pPr>
        <w:jc w:val="both"/>
        <w:rPr>
          <w:b/>
          <w:sz w:val="28"/>
        </w:rPr>
      </w:pPr>
      <w:r w:rsidRPr="002A16E2">
        <w:rPr>
          <w:sz w:val="22"/>
          <w:szCs w:val="22"/>
        </w:rPr>
        <w:t>Przystępując do postępowania o udzielenie zamówienia publicznego, którego przedmiotem jest</w:t>
      </w:r>
      <w:r w:rsidR="00BD3097">
        <w:rPr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  <w:r w:rsidR="00EC499A" w:rsidRPr="00EC499A">
        <w:rPr>
          <w:b/>
        </w:rPr>
        <w:t xml:space="preserve">Dostawa mikroskopu skaningowego – Platforma technik obrazowania dla WO AGH- </w:t>
      </w:r>
      <w:r w:rsidR="00D903CA">
        <w:rPr>
          <w:b/>
        </w:rPr>
        <w:br/>
      </w:r>
      <w:r w:rsidR="00EC499A" w:rsidRPr="00EC499A">
        <w:rPr>
          <w:b/>
        </w:rPr>
        <w:t>KC-zp.272-645/21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 xml:space="preserve">oferuję realizację przedmiotu zamówienia, zgodnie z zasadami określonymi </w:t>
      </w:r>
      <w:r w:rsidR="00EC499A">
        <w:rPr>
          <w:sz w:val="22"/>
          <w:szCs w:val="22"/>
        </w:rPr>
        <w:br/>
      </w:r>
      <w:r w:rsidRPr="002A16E2">
        <w:rPr>
          <w:sz w:val="22"/>
          <w:szCs w:val="22"/>
        </w:rPr>
        <w:t>w specyfikacji istotnych warunków zamówienia.</w:t>
      </w:r>
    </w:p>
    <w:p w14:paraId="5F26A681" w14:textId="4C720379" w:rsidR="00A34688" w:rsidRDefault="00A34688" w:rsidP="00A34688">
      <w:pPr>
        <w:tabs>
          <w:tab w:val="right" w:pos="9000"/>
        </w:tabs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235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098"/>
        <w:gridCol w:w="853"/>
        <w:gridCol w:w="877"/>
        <w:gridCol w:w="1399"/>
        <w:gridCol w:w="1010"/>
        <w:gridCol w:w="993"/>
        <w:gridCol w:w="1417"/>
      </w:tblGrid>
      <w:tr w:rsidR="00EC499A" w:rsidRPr="002E5F4C" w14:paraId="0ACB10B3" w14:textId="77777777" w:rsidTr="0061738D">
        <w:trPr>
          <w:trHeight w:val="7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CB993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Lp.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825AD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 xml:space="preserve">Nazwa elementu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3F8F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 xml:space="preserve">Ilość  szt. 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FF07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 xml:space="preserve">Ilość razem 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8A495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Cena jednostkowa netto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EB77B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1AAE0" w14:textId="6C88E739" w:rsidR="00EC499A" w:rsidRPr="002E5F4C" w:rsidRDefault="00EC499A" w:rsidP="00334603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Podatek VAT</w:t>
            </w:r>
            <w:r w:rsidR="004149CC">
              <w:rPr>
                <w:b/>
                <w:sz w:val="20"/>
                <w:szCs w:val="18"/>
              </w:rPr>
              <w:t xml:space="preserve"> [należy podać stawkę i wartość]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507E6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Wartość brutto</w:t>
            </w:r>
          </w:p>
          <w:p w14:paraId="24DCE90F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[PLN]</w:t>
            </w:r>
          </w:p>
          <w:p w14:paraId="49E5AA82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(z doliczonym VAT)</w:t>
            </w:r>
          </w:p>
        </w:tc>
      </w:tr>
      <w:tr w:rsidR="0061738D" w:rsidRPr="002E5F4C" w14:paraId="334F3466" w14:textId="77777777" w:rsidTr="0061738D">
        <w:trPr>
          <w:trHeight w:val="1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2B4C63D8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2C9F0D84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CD655B2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75A27836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4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74EA94D8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5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65D0B97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1A929A11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052D3B79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8</w:t>
            </w:r>
          </w:p>
        </w:tc>
      </w:tr>
      <w:tr w:rsidR="0061738D" w:rsidRPr="002E5F4C" w14:paraId="4CC510E2" w14:textId="77777777" w:rsidTr="0061738D">
        <w:trPr>
          <w:trHeight w:val="209"/>
        </w:trPr>
        <w:tc>
          <w:tcPr>
            <w:tcW w:w="92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2E95741" w14:textId="2943CF03" w:rsidR="0061738D" w:rsidRPr="0061738D" w:rsidRDefault="0061738D" w:rsidP="0061738D">
            <w:pPr>
              <w:widowControl w:val="0"/>
              <w:ind w:left="708" w:right="1"/>
              <w:jc w:val="center"/>
              <w:rPr>
                <w:b/>
                <w:sz w:val="20"/>
              </w:rPr>
            </w:pPr>
            <w:r w:rsidRPr="0061738D">
              <w:rPr>
                <w:b/>
                <w:sz w:val="22"/>
              </w:rPr>
              <w:t>Etap I</w:t>
            </w:r>
          </w:p>
        </w:tc>
      </w:tr>
      <w:tr w:rsidR="00EC499A" w:rsidRPr="002E5F4C" w14:paraId="6E310C4B" w14:textId="77777777" w:rsidTr="0061738D">
        <w:trPr>
          <w:trHeight w:val="20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A03AD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sz w:val="20"/>
              </w:rPr>
            </w:pPr>
            <w:r w:rsidRPr="002E5F4C">
              <w:rPr>
                <w:sz w:val="2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BB66D" w14:textId="3C8D4E9C" w:rsidR="00EC499A" w:rsidRPr="002E5F4C" w:rsidRDefault="0061738D" w:rsidP="0061738D">
            <w:pPr>
              <w:rPr>
                <w:color w:val="000000"/>
                <w:sz w:val="20"/>
                <w:szCs w:val="22"/>
              </w:rPr>
            </w:pPr>
            <w:bookmarkStart w:id="1" w:name="_Hlk87255539"/>
            <w:r>
              <w:rPr>
                <w:color w:val="000000"/>
                <w:sz w:val="20"/>
                <w:szCs w:val="22"/>
              </w:rPr>
              <w:t>Skaningowy mikroskop elektronowy</w:t>
            </w:r>
            <w:bookmarkEnd w:id="1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3E61" w14:textId="48B007AD" w:rsidR="00EC499A" w:rsidRPr="002E5F4C" w:rsidRDefault="0061738D" w:rsidP="00334603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D8DC" w14:textId="05C9A116" w:rsidR="00EC499A" w:rsidRPr="002E5F4C" w:rsidRDefault="0061738D" w:rsidP="0061738D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F21F0" w14:textId="77777777" w:rsidR="00EC499A" w:rsidRPr="002E5F4C" w:rsidRDefault="00EC499A" w:rsidP="00334603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5C43F" w14:textId="77777777" w:rsidR="00EC499A" w:rsidRPr="002E5F4C" w:rsidRDefault="00EC499A" w:rsidP="00334603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9520" w14:textId="77777777" w:rsidR="00EC499A" w:rsidRPr="002E5F4C" w:rsidRDefault="00EC499A" w:rsidP="00334603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F092" w14:textId="77777777" w:rsidR="00EC499A" w:rsidRPr="002E5F4C" w:rsidRDefault="00EC499A" w:rsidP="00334603">
            <w:pPr>
              <w:widowControl w:val="0"/>
              <w:ind w:right="1"/>
              <w:rPr>
                <w:sz w:val="20"/>
              </w:rPr>
            </w:pPr>
          </w:p>
        </w:tc>
      </w:tr>
      <w:tr w:rsidR="00EC499A" w:rsidRPr="002E5F4C" w14:paraId="3D3C6B5E" w14:textId="77777777" w:rsidTr="0061738D">
        <w:trPr>
          <w:trHeight w:val="1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91CE" w14:textId="77777777" w:rsidR="00EC499A" w:rsidRPr="002E5F4C" w:rsidRDefault="00EC499A" w:rsidP="00334603">
            <w:pPr>
              <w:widowControl w:val="0"/>
              <w:ind w:right="1"/>
              <w:jc w:val="center"/>
              <w:rPr>
                <w:sz w:val="20"/>
              </w:rPr>
            </w:pPr>
            <w:r w:rsidRPr="002E5F4C">
              <w:rPr>
                <w:sz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36FB7" w14:textId="1CB455ED" w:rsidR="00EC499A" w:rsidRPr="002E5F4C" w:rsidRDefault="0061738D" w:rsidP="0061738D">
            <w:pPr>
              <w:rPr>
                <w:color w:val="000000"/>
                <w:sz w:val="20"/>
                <w:szCs w:val="22"/>
              </w:rPr>
            </w:pPr>
            <w:proofErr w:type="spellStart"/>
            <w:r>
              <w:rPr>
                <w:color w:val="000000"/>
                <w:sz w:val="20"/>
                <w:szCs w:val="22"/>
              </w:rPr>
              <w:t>Mikrofedometr</w:t>
            </w:r>
            <w:proofErr w:type="spellEnd"/>
            <w:r>
              <w:rPr>
                <w:color w:val="000000"/>
                <w:sz w:val="20"/>
                <w:szCs w:val="22"/>
              </w:rPr>
              <w:t xml:space="preserve"> do nieniszczącej analizy </w:t>
            </w:r>
            <w:proofErr w:type="spellStart"/>
            <w:r>
              <w:rPr>
                <w:color w:val="000000"/>
                <w:sz w:val="20"/>
                <w:szCs w:val="22"/>
              </w:rPr>
              <w:t>światłotrwałości</w:t>
            </w:r>
            <w:proofErr w:type="spellEnd"/>
            <w:r>
              <w:rPr>
                <w:color w:val="000000"/>
                <w:sz w:val="20"/>
                <w:szCs w:val="22"/>
              </w:rPr>
              <w:t xml:space="preserve"> w mikroskali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9E32" w14:textId="24234134" w:rsidR="00EC499A" w:rsidRPr="002E5F4C" w:rsidRDefault="0061738D" w:rsidP="00334603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880E" w14:textId="23357E0B" w:rsidR="00EC499A" w:rsidRPr="002E5F4C" w:rsidRDefault="0061738D" w:rsidP="0061738D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65B26" w14:textId="77777777" w:rsidR="00EC499A" w:rsidRPr="002E5F4C" w:rsidRDefault="00EC499A" w:rsidP="00334603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3A762" w14:textId="77777777" w:rsidR="00EC499A" w:rsidRPr="002E5F4C" w:rsidRDefault="00EC499A" w:rsidP="00334603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27A0" w14:textId="77777777" w:rsidR="00EC499A" w:rsidRPr="002E5F4C" w:rsidRDefault="00EC499A" w:rsidP="00334603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1AD7" w14:textId="77777777" w:rsidR="00EC499A" w:rsidRPr="002E5F4C" w:rsidRDefault="00EC499A" w:rsidP="00334603">
            <w:pPr>
              <w:widowControl w:val="0"/>
              <w:ind w:right="1"/>
              <w:rPr>
                <w:sz w:val="20"/>
              </w:rPr>
            </w:pPr>
          </w:p>
        </w:tc>
      </w:tr>
      <w:tr w:rsidR="0061738D" w:rsidRPr="002E5F4C" w14:paraId="144A75E9" w14:textId="77777777" w:rsidTr="0061738D">
        <w:trPr>
          <w:trHeight w:val="198"/>
        </w:trPr>
        <w:tc>
          <w:tcPr>
            <w:tcW w:w="92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68981EE" w14:textId="4C573599" w:rsidR="0061738D" w:rsidRPr="0061738D" w:rsidRDefault="0061738D" w:rsidP="0061738D">
            <w:pPr>
              <w:widowControl w:val="0"/>
              <w:ind w:left="708" w:right="1"/>
              <w:jc w:val="center"/>
              <w:rPr>
                <w:b/>
                <w:sz w:val="20"/>
              </w:rPr>
            </w:pPr>
            <w:r w:rsidRPr="0061738D">
              <w:rPr>
                <w:b/>
                <w:sz w:val="22"/>
              </w:rPr>
              <w:t>Etap II</w:t>
            </w:r>
          </w:p>
        </w:tc>
      </w:tr>
      <w:tr w:rsidR="00EC499A" w:rsidRPr="002E5F4C" w14:paraId="431B019B" w14:textId="77777777" w:rsidTr="0061738D">
        <w:trPr>
          <w:trHeight w:val="1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153C" w14:textId="66ABA01D" w:rsidR="00EC499A" w:rsidRPr="002E5F4C" w:rsidRDefault="0061738D" w:rsidP="00334603">
            <w:pPr>
              <w:widowControl w:val="0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4B01" w14:textId="52B7AADA" w:rsidR="00EC499A" w:rsidRPr="002E5F4C" w:rsidRDefault="0061738D" w:rsidP="0061738D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 xml:space="preserve">System dyspersji energii promieniowania </w:t>
            </w:r>
            <w:proofErr w:type="spellStart"/>
            <w:r>
              <w:rPr>
                <w:color w:val="000000"/>
                <w:sz w:val="20"/>
                <w:szCs w:val="22"/>
              </w:rPr>
              <w:t>charakterystycznedo</w:t>
            </w:r>
            <w:proofErr w:type="spellEnd"/>
            <w:r>
              <w:rPr>
                <w:color w:val="000000"/>
                <w:sz w:val="20"/>
                <w:szCs w:val="22"/>
              </w:rPr>
              <w:t xml:space="preserve"> EDS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45A6" w14:textId="34B86BF7" w:rsidR="00EC499A" w:rsidRPr="002E5F4C" w:rsidRDefault="0061738D" w:rsidP="00334603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B471" w14:textId="5631368C" w:rsidR="00EC499A" w:rsidRPr="002E5F4C" w:rsidRDefault="0061738D" w:rsidP="0061738D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E234C" w14:textId="77777777" w:rsidR="00EC499A" w:rsidRPr="002E5F4C" w:rsidRDefault="00EC499A" w:rsidP="00334603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090E" w14:textId="77777777" w:rsidR="00EC499A" w:rsidRPr="002E5F4C" w:rsidRDefault="00EC499A" w:rsidP="00334603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2DE3" w14:textId="77777777" w:rsidR="00EC499A" w:rsidRPr="002E5F4C" w:rsidRDefault="00EC499A" w:rsidP="00334603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2219" w14:textId="77777777" w:rsidR="00EC499A" w:rsidRPr="002E5F4C" w:rsidRDefault="00EC499A" w:rsidP="00334603">
            <w:pPr>
              <w:widowControl w:val="0"/>
              <w:ind w:right="1"/>
              <w:rPr>
                <w:sz w:val="20"/>
              </w:rPr>
            </w:pPr>
          </w:p>
        </w:tc>
      </w:tr>
      <w:tr w:rsidR="00EC499A" w:rsidRPr="002E5F4C" w14:paraId="03888D93" w14:textId="77777777" w:rsidTr="0061738D">
        <w:trPr>
          <w:trHeight w:val="1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800E" w14:textId="34A577C7" w:rsidR="00EC499A" w:rsidRPr="002E5F4C" w:rsidRDefault="0061738D" w:rsidP="00334603">
            <w:pPr>
              <w:widowControl w:val="0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96BE" w14:textId="2DA22EEB" w:rsidR="00EC499A" w:rsidRPr="002E5F4C" w:rsidRDefault="0061738D" w:rsidP="0061738D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System dyfrakcji elektronów wstecznie rozproszonych EBSD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C208" w14:textId="2212A0EC" w:rsidR="00EC499A" w:rsidRPr="002E5F4C" w:rsidRDefault="0061738D" w:rsidP="00334603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5990" w14:textId="39068ECC" w:rsidR="00EC499A" w:rsidRPr="002E5F4C" w:rsidRDefault="0061738D" w:rsidP="0061738D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DCD0C" w14:textId="77777777" w:rsidR="00EC499A" w:rsidRPr="002E5F4C" w:rsidRDefault="00EC499A" w:rsidP="00334603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006C6" w14:textId="77777777" w:rsidR="00EC499A" w:rsidRPr="002E5F4C" w:rsidRDefault="00EC499A" w:rsidP="00334603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0A35B" w14:textId="77777777" w:rsidR="00EC499A" w:rsidRPr="002E5F4C" w:rsidRDefault="00EC499A" w:rsidP="00334603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DA90" w14:textId="77777777" w:rsidR="00EC499A" w:rsidRPr="002E5F4C" w:rsidRDefault="00EC499A" w:rsidP="00334603">
            <w:pPr>
              <w:widowControl w:val="0"/>
              <w:ind w:right="1"/>
              <w:rPr>
                <w:sz w:val="20"/>
              </w:rPr>
            </w:pPr>
          </w:p>
        </w:tc>
      </w:tr>
      <w:tr w:rsidR="00E61957" w:rsidRPr="002E5F4C" w14:paraId="756A4855" w14:textId="77777777" w:rsidTr="0061738D">
        <w:trPr>
          <w:trHeight w:val="1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4A32" w14:textId="0965E6E2" w:rsidR="00E61957" w:rsidRDefault="00E61957" w:rsidP="00E61957">
            <w:pPr>
              <w:widowControl w:val="0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53FFF" w14:textId="52AEE5EA" w:rsidR="00E61957" w:rsidRDefault="00E61957" w:rsidP="00E61957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 xml:space="preserve">Zestaw do obrazowania </w:t>
            </w:r>
            <w:proofErr w:type="spellStart"/>
            <w:r>
              <w:rPr>
                <w:color w:val="000000"/>
                <w:sz w:val="20"/>
                <w:szCs w:val="22"/>
              </w:rPr>
              <w:t>multispektralnego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FFB1" w14:textId="21205ED4" w:rsidR="00E61957" w:rsidRDefault="00E61957" w:rsidP="00E61957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EBEA" w14:textId="71E2AFB9" w:rsidR="00E61957" w:rsidRDefault="00E61957" w:rsidP="00E61957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35D7" w14:textId="77777777" w:rsidR="00E61957" w:rsidRPr="002E5F4C" w:rsidRDefault="00E61957" w:rsidP="00E61957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25E08" w14:textId="77777777" w:rsidR="00E61957" w:rsidRPr="002E5F4C" w:rsidRDefault="00E61957" w:rsidP="00E61957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4C72" w14:textId="77777777" w:rsidR="00E61957" w:rsidRPr="002E5F4C" w:rsidRDefault="00E61957" w:rsidP="00E61957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78EB3" w14:textId="77777777" w:rsidR="00E61957" w:rsidRPr="002E5F4C" w:rsidRDefault="00E61957" w:rsidP="00E61957">
            <w:pPr>
              <w:widowControl w:val="0"/>
              <w:ind w:right="1"/>
              <w:rPr>
                <w:sz w:val="20"/>
              </w:rPr>
            </w:pPr>
          </w:p>
        </w:tc>
      </w:tr>
      <w:tr w:rsidR="00E61957" w:rsidRPr="002E5F4C" w14:paraId="384E4D1A" w14:textId="77777777" w:rsidTr="0061738D">
        <w:trPr>
          <w:trHeight w:val="198"/>
        </w:trPr>
        <w:tc>
          <w:tcPr>
            <w:tcW w:w="92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DE654C0" w14:textId="771CA2FB" w:rsidR="00E61957" w:rsidRPr="0061738D" w:rsidRDefault="00E61957" w:rsidP="00E61957">
            <w:pPr>
              <w:widowControl w:val="0"/>
              <w:ind w:left="708" w:right="1"/>
              <w:jc w:val="center"/>
              <w:rPr>
                <w:b/>
                <w:sz w:val="20"/>
              </w:rPr>
            </w:pPr>
            <w:r w:rsidRPr="0061738D">
              <w:rPr>
                <w:b/>
                <w:sz w:val="22"/>
              </w:rPr>
              <w:t>Etap III</w:t>
            </w:r>
          </w:p>
        </w:tc>
      </w:tr>
      <w:tr w:rsidR="00E61957" w:rsidRPr="002E5F4C" w14:paraId="1FCBE5EC" w14:textId="77777777" w:rsidTr="0061738D">
        <w:trPr>
          <w:trHeight w:val="1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7152" w14:textId="1106D144" w:rsidR="00E61957" w:rsidRPr="002E5F4C" w:rsidRDefault="00E61957" w:rsidP="00E61957">
            <w:pPr>
              <w:widowControl w:val="0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2889" w14:textId="62A064B1" w:rsidR="00E61957" w:rsidRPr="002E5F4C" w:rsidRDefault="00E61957" w:rsidP="00E61957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 xml:space="preserve">Urządzenie do </w:t>
            </w:r>
            <w:proofErr w:type="spellStart"/>
            <w:r>
              <w:rPr>
                <w:color w:val="000000"/>
                <w:sz w:val="20"/>
                <w:szCs w:val="22"/>
              </w:rPr>
              <w:t>nanoindentacji</w:t>
            </w:r>
            <w:proofErr w:type="spellEnd"/>
            <w:r>
              <w:rPr>
                <w:color w:val="000000"/>
                <w:sz w:val="20"/>
                <w:szCs w:val="22"/>
              </w:rPr>
              <w:t xml:space="preserve"> i analizy własności fizycznych powierzchni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F022" w14:textId="3FB44E6F" w:rsidR="00E61957" w:rsidRPr="002E5F4C" w:rsidRDefault="00E61957" w:rsidP="00E61957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EC18" w14:textId="4BA0FE34" w:rsidR="00E61957" w:rsidRPr="002E5F4C" w:rsidRDefault="00E61957" w:rsidP="00E61957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020D8" w14:textId="77777777" w:rsidR="00E61957" w:rsidRPr="002E5F4C" w:rsidRDefault="00E61957" w:rsidP="00E61957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8ED4B" w14:textId="77777777" w:rsidR="00E61957" w:rsidRPr="002E5F4C" w:rsidRDefault="00E61957" w:rsidP="00E61957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FC28" w14:textId="77777777" w:rsidR="00E61957" w:rsidRPr="002E5F4C" w:rsidRDefault="00E61957" w:rsidP="00E61957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874A" w14:textId="77777777" w:rsidR="00E61957" w:rsidRPr="002E5F4C" w:rsidRDefault="00E61957" w:rsidP="00E61957">
            <w:pPr>
              <w:widowControl w:val="0"/>
              <w:ind w:right="1"/>
              <w:rPr>
                <w:sz w:val="20"/>
              </w:rPr>
            </w:pPr>
          </w:p>
        </w:tc>
      </w:tr>
      <w:tr w:rsidR="00E61957" w:rsidRPr="002E5F4C" w14:paraId="7F4F3E5C" w14:textId="77777777" w:rsidTr="0061738D">
        <w:trPr>
          <w:trHeight w:val="1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3FDA" w14:textId="2D73886E" w:rsidR="00E61957" w:rsidRDefault="00E61957" w:rsidP="00E61957">
            <w:pPr>
              <w:widowControl w:val="0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8499E" w14:textId="4779E807" w:rsidR="00E61957" w:rsidRDefault="00E61957" w:rsidP="00E61957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Oprogramowanie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E774" w14:textId="2AC7416A" w:rsidR="00E61957" w:rsidRPr="002E5F4C" w:rsidRDefault="00E61957" w:rsidP="00E61957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F154" w14:textId="74397348" w:rsidR="00E61957" w:rsidRPr="002E5F4C" w:rsidRDefault="00E61957" w:rsidP="00E61957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1974" w14:textId="77777777" w:rsidR="00E61957" w:rsidRPr="002E5F4C" w:rsidRDefault="00E61957" w:rsidP="00E61957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4D3C" w14:textId="77777777" w:rsidR="00E61957" w:rsidRPr="002E5F4C" w:rsidRDefault="00E61957" w:rsidP="00E61957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C553" w14:textId="77777777" w:rsidR="00E61957" w:rsidRPr="002E5F4C" w:rsidRDefault="00E61957" w:rsidP="00E61957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C26B" w14:textId="77777777" w:rsidR="00E61957" w:rsidRPr="002E5F4C" w:rsidRDefault="00E61957" w:rsidP="00E61957">
            <w:pPr>
              <w:widowControl w:val="0"/>
              <w:ind w:right="1"/>
              <w:rPr>
                <w:sz w:val="20"/>
              </w:rPr>
            </w:pPr>
          </w:p>
        </w:tc>
      </w:tr>
      <w:tr w:rsidR="00E61957" w:rsidRPr="002E5F4C" w14:paraId="77EA99D0" w14:textId="77777777" w:rsidTr="0061738D">
        <w:trPr>
          <w:trHeight w:val="4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E9EA" w14:textId="77777777" w:rsidR="00E61957" w:rsidRPr="002E5F4C" w:rsidRDefault="00E61957" w:rsidP="00E61957">
            <w:pPr>
              <w:widowControl w:val="0"/>
              <w:ind w:right="1"/>
              <w:jc w:val="center"/>
              <w:rPr>
                <w:sz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9819C" w14:textId="77777777" w:rsidR="00E61957" w:rsidRPr="002E5F4C" w:rsidRDefault="00E61957" w:rsidP="00E61957">
            <w:pPr>
              <w:widowControl w:val="0"/>
              <w:ind w:right="1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RAZEM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72E2213" w14:textId="77777777" w:rsidR="00E61957" w:rsidRPr="002E5F4C" w:rsidRDefault="00E61957" w:rsidP="00E61957">
            <w:pPr>
              <w:widowControl w:val="0"/>
              <w:ind w:right="1"/>
              <w:jc w:val="center"/>
              <w:rPr>
                <w:sz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4FDE1C07" w14:textId="77777777" w:rsidR="00E61957" w:rsidRPr="002E5F4C" w:rsidRDefault="00E61957" w:rsidP="00E61957">
            <w:pPr>
              <w:widowControl w:val="0"/>
              <w:ind w:right="1"/>
              <w:jc w:val="center"/>
              <w:rPr>
                <w:sz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16E60C51" w14:textId="77777777" w:rsidR="00E61957" w:rsidRPr="002E5F4C" w:rsidRDefault="00E61957" w:rsidP="00E61957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127335C0" w14:textId="77777777" w:rsidR="00E61957" w:rsidRPr="002E5F4C" w:rsidRDefault="00E61957" w:rsidP="00E61957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8E1D4AC" w14:textId="77777777" w:rsidR="00E61957" w:rsidRPr="002E5F4C" w:rsidRDefault="00E61957" w:rsidP="00E61957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AA8C717" w14:textId="77777777" w:rsidR="00E61957" w:rsidRPr="002E5F4C" w:rsidRDefault="00E61957" w:rsidP="00E61957">
            <w:pPr>
              <w:widowControl w:val="0"/>
              <w:ind w:right="1"/>
              <w:rPr>
                <w:sz w:val="20"/>
              </w:rPr>
            </w:pPr>
          </w:p>
        </w:tc>
      </w:tr>
    </w:tbl>
    <w:p w14:paraId="7E6220D6" w14:textId="77777777" w:rsidR="00EC499A" w:rsidRDefault="00EC499A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6782C7D" w14:textId="2105601C" w:rsidR="00BD3097" w:rsidRPr="00BD3097" w:rsidRDefault="00BD3097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</w:t>
      </w:r>
      <w:r w:rsidRPr="00BD3097">
        <w:rPr>
          <w:b/>
          <w:sz w:val="22"/>
          <w:szCs w:val="22"/>
        </w:rPr>
        <w:t xml:space="preserve"> netto</w:t>
      </w:r>
      <w:r>
        <w:rPr>
          <w:b/>
          <w:sz w:val="22"/>
          <w:szCs w:val="22"/>
        </w:rPr>
        <w:t xml:space="preserve"> za całość przedmiotu zamówienia</w:t>
      </w:r>
      <w:r w:rsidRPr="00BD3097">
        <w:rPr>
          <w:b/>
          <w:sz w:val="22"/>
          <w:szCs w:val="22"/>
        </w:rPr>
        <w:t>:   ..................................................................</w:t>
      </w:r>
      <w:r w:rsidR="00947150">
        <w:rPr>
          <w:b/>
          <w:sz w:val="22"/>
          <w:szCs w:val="22"/>
        </w:rPr>
        <w:t>.</w:t>
      </w:r>
      <w:r w:rsidRPr="00BD3097">
        <w:rPr>
          <w:b/>
          <w:sz w:val="22"/>
          <w:szCs w:val="22"/>
        </w:rPr>
        <w:t xml:space="preserve">.......PLN </w:t>
      </w:r>
    </w:p>
    <w:p w14:paraId="6B4F772C" w14:textId="77777777" w:rsidR="00BD3097" w:rsidRPr="00BD3097" w:rsidRDefault="00BD3097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29BC2ED" w14:textId="192BC89C" w:rsidR="00BD3097" w:rsidRPr="00BD3097" w:rsidRDefault="00BD3097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</w:t>
      </w:r>
      <w:r w:rsidRPr="00BD3097">
        <w:rPr>
          <w:b/>
          <w:sz w:val="22"/>
          <w:szCs w:val="22"/>
        </w:rPr>
        <w:t xml:space="preserve"> brutto </w:t>
      </w:r>
      <w:r>
        <w:rPr>
          <w:b/>
          <w:sz w:val="22"/>
          <w:szCs w:val="22"/>
        </w:rPr>
        <w:t>za całość przedmiotu zamówienia</w:t>
      </w:r>
      <w:r w:rsidRPr="00BD3097">
        <w:rPr>
          <w:b/>
          <w:sz w:val="22"/>
          <w:szCs w:val="22"/>
        </w:rPr>
        <w:t>:   ........................................................................PLN</w:t>
      </w:r>
    </w:p>
    <w:p w14:paraId="0C91E654" w14:textId="77777777" w:rsidR="00BD3097" w:rsidRPr="00BD3097" w:rsidRDefault="00BD3097" w:rsidP="00BD309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43DCB07" w14:textId="7D0C4588" w:rsidR="00BD3097" w:rsidRPr="00BD3097" w:rsidRDefault="00BD3097" w:rsidP="00BD309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D3097">
        <w:rPr>
          <w:sz w:val="22"/>
          <w:szCs w:val="22"/>
        </w:rPr>
        <w:t>Słownie brutto</w:t>
      </w:r>
      <w:r>
        <w:rPr>
          <w:sz w:val="22"/>
          <w:szCs w:val="22"/>
        </w:rPr>
        <w:t xml:space="preserve"> </w:t>
      </w:r>
      <w:r w:rsidRPr="00BD3097">
        <w:rPr>
          <w:sz w:val="22"/>
          <w:szCs w:val="22"/>
        </w:rPr>
        <w:t>:.......................................................................................................................</w:t>
      </w:r>
      <w:r>
        <w:rPr>
          <w:sz w:val="22"/>
          <w:szCs w:val="22"/>
        </w:rPr>
        <w:t>............</w:t>
      </w:r>
    </w:p>
    <w:p w14:paraId="61A2B351" w14:textId="5B1B5CBB" w:rsidR="00BD3097" w:rsidRDefault="00BD3097" w:rsidP="00BD3097">
      <w:pPr>
        <w:pStyle w:val="Tekstpodstawowy"/>
        <w:spacing w:before="120"/>
        <w:rPr>
          <w:sz w:val="22"/>
          <w:szCs w:val="22"/>
        </w:rPr>
      </w:pPr>
      <w:bookmarkStart w:id="2" w:name="_Hlk87255438"/>
      <w:r w:rsidRPr="00BD3097">
        <w:rPr>
          <w:sz w:val="22"/>
          <w:szCs w:val="22"/>
        </w:rPr>
        <w:t>Powyższa cena zawiera podatek VAT w wysokości 23 % tj.…………………….PLN</w:t>
      </w:r>
    </w:p>
    <w:bookmarkEnd w:id="2"/>
    <w:p w14:paraId="43C168D8" w14:textId="75A1AC6D" w:rsidR="004149CC" w:rsidRDefault="004149CC" w:rsidP="00BD3097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w tym:</w:t>
      </w:r>
    </w:p>
    <w:p w14:paraId="46FCB6E9" w14:textId="58D5E6D5" w:rsidR="004149CC" w:rsidRDefault="004149CC" w:rsidP="00BD3097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Cena netto za przedmiot zamówienia w etapie  </w:t>
      </w:r>
      <w:r w:rsidRPr="00BD3097">
        <w:rPr>
          <w:sz w:val="22"/>
          <w:szCs w:val="22"/>
        </w:rPr>
        <w:t>...............................................................</w:t>
      </w:r>
      <w:r w:rsidR="00947150">
        <w:rPr>
          <w:sz w:val="22"/>
          <w:szCs w:val="22"/>
        </w:rPr>
        <w:t>...</w:t>
      </w:r>
      <w:r w:rsidRPr="00BD3097">
        <w:rPr>
          <w:sz w:val="22"/>
          <w:szCs w:val="22"/>
        </w:rPr>
        <w:t>.........PLN</w:t>
      </w:r>
    </w:p>
    <w:p w14:paraId="538CF77E" w14:textId="61FF8D9D" w:rsidR="004149CC" w:rsidRPr="004149CC" w:rsidRDefault="004149CC" w:rsidP="004149CC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Cena brutto za przedmiot zamówienia w etapie I </w:t>
      </w:r>
      <w:r w:rsidRPr="00BD3097">
        <w:rPr>
          <w:sz w:val="22"/>
          <w:szCs w:val="22"/>
        </w:rPr>
        <w:t>........................................................................PLN</w:t>
      </w:r>
      <w:r w:rsidRPr="004149CC">
        <w:rPr>
          <w:sz w:val="22"/>
          <w:szCs w:val="22"/>
        </w:rPr>
        <w:t xml:space="preserve"> Powyższa cena zawiera podatek VAT w wysokości 23 % tj.…………………….PLN</w:t>
      </w:r>
    </w:p>
    <w:p w14:paraId="209F4D44" w14:textId="77777777" w:rsidR="004149CC" w:rsidRDefault="004149CC" w:rsidP="004149CC">
      <w:pPr>
        <w:pStyle w:val="Tekstpodstawowy"/>
        <w:spacing w:before="120"/>
        <w:rPr>
          <w:sz w:val="22"/>
          <w:szCs w:val="22"/>
        </w:rPr>
      </w:pPr>
    </w:p>
    <w:p w14:paraId="7E40F683" w14:textId="090388A0" w:rsidR="004149CC" w:rsidRDefault="004149CC" w:rsidP="004149CC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Cena netto za przedmiot zamówienia w etapie II</w:t>
      </w:r>
      <w:r w:rsidRPr="00BD3097">
        <w:rPr>
          <w:sz w:val="22"/>
          <w:szCs w:val="22"/>
        </w:rPr>
        <w:t>.......................................................</w:t>
      </w:r>
      <w:r w:rsidR="00947150">
        <w:rPr>
          <w:sz w:val="22"/>
          <w:szCs w:val="22"/>
        </w:rPr>
        <w:t>.</w:t>
      </w:r>
      <w:r w:rsidRPr="00BD3097">
        <w:rPr>
          <w:sz w:val="22"/>
          <w:szCs w:val="22"/>
        </w:rPr>
        <w:t>.................PLN</w:t>
      </w:r>
    </w:p>
    <w:p w14:paraId="308E9394" w14:textId="0B8BB09F" w:rsidR="004149CC" w:rsidRPr="004149CC" w:rsidRDefault="004149CC" w:rsidP="004149CC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Cena brutto za przedmiot zamówienia w etapie II</w:t>
      </w:r>
      <w:r w:rsidRPr="00BD3097">
        <w:rPr>
          <w:sz w:val="22"/>
          <w:szCs w:val="22"/>
        </w:rPr>
        <w:t>.......................................................................PLN</w:t>
      </w:r>
      <w:r w:rsidRPr="004149CC">
        <w:rPr>
          <w:sz w:val="22"/>
          <w:szCs w:val="22"/>
        </w:rPr>
        <w:t xml:space="preserve"> Powyższa cena zawiera podatek VAT w wysokości 23 % tj.…………………….PLN</w:t>
      </w:r>
    </w:p>
    <w:p w14:paraId="1D3DFA06" w14:textId="289A7FB6" w:rsidR="004149CC" w:rsidRDefault="004149CC" w:rsidP="004149CC">
      <w:pPr>
        <w:pStyle w:val="Tekstpodstawowy"/>
        <w:spacing w:before="120"/>
        <w:rPr>
          <w:sz w:val="22"/>
          <w:szCs w:val="22"/>
        </w:rPr>
      </w:pPr>
    </w:p>
    <w:p w14:paraId="6DAD8A86" w14:textId="499245C7" w:rsidR="004149CC" w:rsidRDefault="004149CC" w:rsidP="004149CC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Cena netto za przedmiot zamówienia w etapie III </w:t>
      </w:r>
      <w:r w:rsidRPr="00BD3097">
        <w:rPr>
          <w:sz w:val="22"/>
          <w:szCs w:val="22"/>
        </w:rPr>
        <w:t>.......................................................................PLN</w:t>
      </w:r>
    </w:p>
    <w:p w14:paraId="00504CA2" w14:textId="6A4DE68B" w:rsidR="004149CC" w:rsidRPr="004149CC" w:rsidRDefault="004149CC" w:rsidP="004149CC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Cena brutto za przedmiot zamówienia w etapie III </w:t>
      </w:r>
      <w:r w:rsidRPr="00BD3097">
        <w:rPr>
          <w:sz w:val="22"/>
          <w:szCs w:val="22"/>
        </w:rPr>
        <w:t>.................................................</w:t>
      </w:r>
      <w:r w:rsidR="00947150">
        <w:rPr>
          <w:sz w:val="22"/>
          <w:szCs w:val="22"/>
        </w:rPr>
        <w:t>.</w:t>
      </w:r>
      <w:r w:rsidRPr="00BD3097">
        <w:rPr>
          <w:sz w:val="22"/>
          <w:szCs w:val="22"/>
        </w:rPr>
        <w:t>...................PLN</w:t>
      </w:r>
      <w:r w:rsidRPr="004149CC">
        <w:rPr>
          <w:sz w:val="22"/>
          <w:szCs w:val="22"/>
        </w:rPr>
        <w:t xml:space="preserve"> Powyższa cena zawiera podatek VAT w wysokości 23 % tj.…………………….PLN</w:t>
      </w:r>
    </w:p>
    <w:p w14:paraId="18E7D2D2" w14:textId="54DB3EC1" w:rsidR="004149CC" w:rsidRPr="00BD3097" w:rsidRDefault="004149CC" w:rsidP="00BD3097">
      <w:pPr>
        <w:pStyle w:val="Tekstpodstawowy"/>
        <w:spacing w:before="120"/>
        <w:rPr>
          <w:sz w:val="22"/>
          <w:szCs w:val="22"/>
        </w:rPr>
      </w:pPr>
    </w:p>
    <w:p w14:paraId="7A053B84" w14:textId="095D9A59" w:rsidR="00D903CA" w:rsidRDefault="00BD3097" w:rsidP="004149CC">
      <w:pPr>
        <w:pStyle w:val="Akapitzlist"/>
        <w:numPr>
          <w:ilvl w:val="0"/>
          <w:numId w:val="7"/>
        </w:numPr>
        <w:tabs>
          <w:tab w:val="right" w:pos="9000"/>
        </w:tabs>
        <w:jc w:val="both"/>
        <w:rPr>
          <w:sz w:val="22"/>
          <w:szCs w:val="22"/>
        </w:rPr>
      </w:pPr>
      <w:r w:rsidRPr="00590133">
        <w:rPr>
          <w:b/>
          <w:sz w:val="22"/>
          <w:szCs w:val="22"/>
        </w:rPr>
        <w:t xml:space="preserve">Typ/producent/model zaoferowanego </w:t>
      </w:r>
      <w:r w:rsidR="00590133" w:rsidRPr="00590133">
        <w:rPr>
          <w:b/>
          <w:sz w:val="22"/>
          <w:szCs w:val="22"/>
        </w:rPr>
        <w:t>skaningowego mikroskopu elektronowego</w:t>
      </w:r>
      <w:r w:rsidRPr="00590133">
        <w:rPr>
          <w:sz w:val="22"/>
          <w:szCs w:val="22"/>
        </w:rPr>
        <w:t xml:space="preserve">: </w:t>
      </w:r>
      <w:r w:rsidR="00D903CA">
        <w:rPr>
          <w:sz w:val="22"/>
          <w:szCs w:val="22"/>
        </w:rPr>
        <w:br/>
      </w:r>
      <w:r w:rsidR="00D903CA">
        <w:rPr>
          <w:sz w:val="22"/>
          <w:szCs w:val="22"/>
        </w:rPr>
        <w:br/>
      </w:r>
      <w:r w:rsidR="00D903CA" w:rsidRPr="00D903CA">
        <w:rPr>
          <w:b/>
          <w:szCs w:val="22"/>
        </w:rPr>
        <w:t>……………………………………………………….</w:t>
      </w:r>
    </w:p>
    <w:p w14:paraId="5E39A1EE" w14:textId="12C5777C" w:rsidR="00D903CA" w:rsidRPr="00D903CA" w:rsidRDefault="00590133" w:rsidP="004149CC">
      <w:pPr>
        <w:pStyle w:val="Akapitzlist"/>
        <w:numPr>
          <w:ilvl w:val="0"/>
          <w:numId w:val="7"/>
        </w:numPr>
        <w:tabs>
          <w:tab w:val="right" w:pos="9000"/>
        </w:tabs>
        <w:jc w:val="both"/>
        <w:rPr>
          <w:sz w:val="22"/>
          <w:szCs w:val="22"/>
        </w:rPr>
      </w:pPr>
      <w:r w:rsidRPr="00D903CA">
        <w:rPr>
          <w:b/>
          <w:sz w:val="22"/>
          <w:szCs w:val="22"/>
        </w:rPr>
        <w:t xml:space="preserve">Typ/producent/model zaoferowanego </w:t>
      </w:r>
      <w:proofErr w:type="spellStart"/>
      <w:r w:rsidRPr="00D903CA">
        <w:rPr>
          <w:b/>
          <w:color w:val="000000"/>
          <w:sz w:val="20"/>
          <w:szCs w:val="22"/>
        </w:rPr>
        <w:t>mikrofedometru</w:t>
      </w:r>
      <w:proofErr w:type="spellEnd"/>
      <w:r w:rsidRPr="00D903CA">
        <w:rPr>
          <w:b/>
          <w:color w:val="000000"/>
          <w:sz w:val="20"/>
          <w:szCs w:val="22"/>
        </w:rPr>
        <w:t xml:space="preserve"> do nieniszczącej analizy </w:t>
      </w:r>
      <w:proofErr w:type="spellStart"/>
      <w:r w:rsidRPr="00D903CA">
        <w:rPr>
          <w:b/>
          <w:color w:val="000000"/>
          <w:sz w:val="20"/>
          <w:szCs w:val="22"/>
        </w:rPr>
        <w:t>światłotrwałości</w:t>
      </w:r>
      <w:proofErr w:type="spellEnd"/>
      <w:r w:rsidRPr="00D903CA">
        <w:rPr>
          <w:b/>
          <w:color w:val="000000"/>
          <w:sz w:val="20"/>
          <w:szCs w:val="22"/>
        </w:rPr>
        <w:t xml:space="preserve"> w mikroskali</w:t>
      </w:r>
      <w:r w:rsidR="004149CC">
        <w:rPr>
          <w:b/>
          <w:color w:val="000000"/>
          <w:sz w:val="20"/>
          <w:szCs w:val="22"/>
        </w:rPr>
        <w:tab/>
      </w:r>
      <w:r w:rsidR="00D903CA">
        <w:rPr>
          <w:b/>
          <w:color w:val="000000"/>
          <w:sz w:val="20"/>
          <w:szCs w:val="22"/>
        </w:rPr>
        <w:br/>
      </w:r>
      <w:r w:rsidR="00D903CA">
        <w:rPr>
          <w:b/>
          <w:color w:val="000000"/>
          <w:sz w:val="20"/>
          <w:szCs w:val="22"/>
        </w:rPr>
        <w:br/>
      </w:r>
      <w:r w:rsidR="00D903CA" w:rsidRPr="00D903CA">
        <w:rPr>
          <w:b/>
          <w:szCs w:val="22"/>
        </w:rPr>
        <w:t>……………………………………………………….</w:t>
      </w:r>
    </w:p>
    <w:p w14:paraId="4F99BA80" w14:textId="3C859475" w:rsidR="00D903CA" w:rsidRPr="00D903CA" w:rsidRDefault="00590133" w:rsidP="004149CC">
      <w:pPr>
        <w:pStyle w:val="Akapitzlist"/>
        <w:numPr>
          <w:ilvl w:val="0"/>
          <w:numId w:val="7"/>
        </w:numPr>
        <w:tabs>
          <w:tab w:val="right" w:pos="9000"/>
        </w:tabs>
        <w:jc w:val="both"/>
        <w:rPr>
          <w:sz w:val="22"/>
          <w:szCs w:val="22"/>
        </w:rPr>
      </w:pPr>
      <w:r w:rsidRPr="00D903CA">
        <w:rPr>
          <w:b/>
          <w:sz w:val="22"/>
          <w:szCs w:val="22"/>
        </w:rPr>
        <w:t>Typ/producent/model zaoferowanego</w:t>
      </w:r>
      <w:r w:rsidRPr="00D903CA">
        <w:rPr>
          <w:b/>
          <w:color w:val="000000"/>
          <w:sz w:val="20"/>
          <w:szCs w:val="22"/>
        </w:rPr>
        <w:t xml:space="preserve"> systemu dyspersji energii promieniowania </w:t>
      </w:r>
      <w:proofErr w:type="spellStart"/>
      <w:r w:rsidRPr="00D903CA">
        <w:rPr>
          <w:b/>
          <w:color w:val="000000"/>
          <w:sz w:val="20"/>
          <w:szCs w:val="22"/>
        </w:rPr>
        <w:t>charakterystycznedo</w:t>
      </w:r>
      <w:proofErr w:type="spellEnd"/>
      <w:r w:rsidRPr="00D903CA">
        <w:rPr>
          <w:b/>
          <w:color w:val="000000"/>
          <w:sz w:val="20"/>
          <w:szCs w:val="22"/>
        </w:rPr>
        <w:t xml:space="preserve"> EDS</w:t>
      </w:r>
      <w:r w:rsidR="004149CC">
        <w:rPr>
          <w:b/>
          <w:color w:val="000000"/>
          <w:sz w:val="20"/>
          <w:szCs w:val="22"/>
        </w:rPr>
        <w:tab/>
      </w:r>
      <w:r w:rsidR="00D903CA">
        <w:rPr>
          <w:b/>
          <w:color w:val="000000"/>
          <w:sz w:val="20"/>
          <w:szCs w:val="22"/>
        </w:rPr>
        <w:br/>
      </w:r>
      <w:r w:rsidR="00D903CA">
        <w:rPr>
          <w:b/>
          <w:color w:val="000000"/>
          <w:sz w:val="20"/>
          <w:szCs w:val="22"/>
        </w:rPr>
        <w:br/>
      </w:r>
      <w:r w:rsidR="00D903CA" w:rsidRPr="00D903CA">
        <w:rPr>
          <w:b/>
          <w:szCs w:val="22"/>
        </w:rPr>
        <w:t>……………………………………………………….</w:t>
      </w:r>
    </w:p>
    <w:p w14:paraId="7DE2EBFC" w14:textId="5A9226F7" w:rsidR="00D903CA" w:rsidRPr="00E61957" w:rsidRDefault="00590133" w:rsidP="004149CC">
      <w:pPr>
        <w:pStyle w:val="Akapitzlist"/>
        <w:numPr>
          <w:ilvl w:val="0"/>
          <w:numId w:val="7"/>
        </w:numPr>
        <w:tabs>
          <w:tab w:val="right" w:pos="9000"/>
        </w:tabs>
        <w:jc w:val="both"/>
        <w:rPr>
          <w:sz w:val="22"/>
          <w:szCs w:val="22"/>
        </w:rPr>
      </w:pPr>
      <w:r w:rsidRPr="00D903CA">
        <w:rPr>
          <w:b/>
          <w:sz w:val="22"/>
          <w:szCs w:val="22"/>
        </w:rPr>
        <w:t>Typ/producent/model zaoferowanego</w:t>
      </w:r>
      <w:r w:rsidRPr="00D903CA">
        <w:rPr>
          <w:b/>
          <w:color w:val="000000"/>
          <w:sz w:val="20"/>
          <w:szCs w:val="22"/>
        </w:rPr>
        <w:t xml:space="preserve"> systemu dyfrakcji elektronów wstecznie rozproszonych EBSD</w:t>
      </w:r>
      <w:r w:rsidR="00D903CA">
        <w:rPr>
          <w:b/>
          <w:color w:val="000000"/>
          <w:sz w:val="20"/>
          <w:szCs w:val="22"/>
        </w:rPr>
        <w:br/>
      </w:r>
      <w:r w:rsidR="00D903CA">
        <w:rPr>
          <w:b/>
          <w:color w:val="000000"/>
          <w:sz w:val="20"/>
          <w:szCs w:val="22"/>
        </w:rPr>
        <w:br/>
      </w:r>
      <w:r w:rsidR="00D903CA" w:rsidRPr="00D903CA">
        <w:rPr>
          <w:b/>
          <w:szCs w:val="22"/>
        </w:rPr>
        <w:t>……………………………………………………….</w:t>
      </w:r>
    </w:p>
    <w:p w14:paraId="33EDB9E2" w14:textId="0BEADD00" w:rsidR="00E61957" w:rsidRPr="00D903CA" w:rsidRDefault="00E61957" w:rsidP="004149CC">
      <w:pPr>
        <w:pStyle w:val="Akapitzlist"/>
        <w:numPr>
          <w:ilvl w:val="0"/>
          <w:numId w:val="7"/>
        </w:numPr>
        <w:tabs>
          <w:tab w:val="right" w:pos="9000"/>
        </w:tabs>
        <w:jc w:val="both"/>
        <w:rPr>
          <w:sz w:val="22"/>
          <w:szCs w:val="22"/>
        </w:rPr>
      </w:pPr>
      <w:r w:rsidRPr="00D903CA">
        <w:rPr>
          <w:b/>
          <w:sz w:val="22"/>
          <w:szCs w:val="22"/>
        </w:rPr>
        <w:lastRenderedPageBreak/>
        <w:t xml:space="preserve">Typ/producent/model zaoferowanego </w:t>
      </w:r>
      <w:r w:rsidRPr="00D903CA">
        <w:rPr>
          <w:b/>
          <w:color w:val="000000"/>
          <w:sz w:val="20"/>
          <w:szCs w:val="22"/>
        </w:rPr>
        <w:t xml:space="preserve">zestawu do obrazowania </w:t>
      </w:r>
      <w:proofErr w:type="spellStart"/>
      <w:r w:rsidRPr="00D903CA">
        <w:rPr>
          <w:b/>
          <w:color w:val="000000"/>
          <w:sz w:val="20"/>
          <w:szCs w:val="22"/>
        </w:rPr>
        <w:t>multispektralnego</w:t>
      </w:r>
      <w:proofErr w:type="spellEnd"/>
      <w:r w:rsidRPr="00D903CA">
        <w:rPr>
          <w:b/>
          <w:color w:val="000000"/>
          <w:sz w:val="20"/>
          <w:szCs w:val="22"/>
        </w:rPr>
        <w:t xml:space="preserve"> </w:t>
      </w:r>
      <w:r>
        <w:rPr>
          <w:b/>
          <w:color w:val="000000"/>
          <w:sz w:val="20"/>
          <w:szCs w:val="22"/>
        </w:rPr>
        <w:br/>
      </w:r>
      <w:r>
        <w:rPr>
          <w:b/>
          <w:color w:val="000000"/>
          <w:sz w:val="20"/>
          <w:szCs w:val="22"/>
        </w:rPr>
        <w:br/>
      </w:r>
      <w:r w:rsidRPr="00D903CA">
        <w:rPr>
          <w:b/>
          <w:szCs w:val="22"/>
        </w:rPr>
        <w:t>……………………………………………………….</w:t>
      </w:r>
    </w:p>
    <w:p w14:paraId="33BFCC04" w14:textId="1D8573DA" w:rsidR="00D903CA" w:rsidRPr="00E61957" w:rsidRDefault="00590133" w:rsidP="00E61957">
      <w:pPr>
        <w:pStyle w:val="Akapitzlist"/>
        <w:numPr>
          <w:ilvl w:val="0"/>
          <w:numId w:val="7"/>
        </w:numPr>
        <w:tabs>
          <w:tab w:val="right" w:pos="9000"/>
        </w:tabs>
        <w:jc w:val="both"/>
        <w:rPr>
          <w:sz w:val="22"/>
          <w:szCs w:val="22"/>
        </w:rPr>
      </w:pPr>
      <w:r w:rsidRPr="00D903CA">
        <w:rPr>
          <w:b/>
          <w:sz w:val="22"/>
          <w:szCs w:val="22"/>
        </w:rPr>
        <w:t xml:space="preserve">Typ/producent/model zaoferowanego </w:t>
      </w:r>
      <w:r w:rsidRPr="00D903CA">
        <w:rPr>
          <w:b/>
          <w:color w:val="000000"/>
          <w:sz w:val="20"/>
          <w:szCs w:val="22"/>
        </w:rPr>
        <w:t xml:space="preserve">urządzenia do </w:t>
      </w:r>
      <w:proofErr w:type="spellStart"/>
      <w:r w:rsidRPr="00D903CA">
        <w:rPr>
          <w:b/>
          <w:color w:val="000000"/>
          <w:sz w:val="20"/>
          <w:szCs w:val="22"/>
        </w:rPr>
        <w:t>nanoindentacji</w:t>
      </w:r>
      <w:proofErr w:type="spellEnd"/>
      <w:r w:rsidRPr="00D903CA">
        <w:rPr>
          <w:b/>
          <w:color w:val="000000"/>
          <w:sz w:val="20"/>
          <w:szCs w:val="22"/>
        </w:rPr>
        <w:t xml:space="preserve"> i analizy własności fizycznych powierzchni</w:t>
      </w:r>
      <w:r w:rsidR="004149CC">
        <w:rPr>
          <w:b/>
          <w:color w:val="000000"/>
          <w:sz w:val="20"/>
          <w:szCs w:val="22"/>
        </w:rPr>
        <w:tab/>
      </w:r>
      <w:r w:rsidR="00D903CA">
        <w:rPr>
          <w:b/>
          <w:color w:val="000000"/>
          <w:sz w:val="20"/>
          <w:szCs w:val="22"/>
        </w:rPr>
        <w:br/>
      </w:r>
      <w:r w:rsidR="00D903CA">
        <w:rPr>
          <w:b/>
          <w:color w:val="000000"/>
          <w:sz w:val="20"/>
          <w:szCs w:val="22"/>
        </w:rPr>
        <w:br/>
      </w:r>
      <w:r w:rsidR="00D903CA" w:rsidRPr="00D903CA">
        <w:rPr>
          <w:b/>
          <w:szCs w:val="22"/>
        </w:rPr>
        <w:t>……………………………………………………….</w:t>
      </w:r>
      <w:r w:rsidR="00D903CA" w:rsidRPr="00E61957">
        <w:rPr>
          <w:b/>
          <w:szCs w:val="22"/>
        </w:rPr>
        <w:br/>
      </w:r>
    </w:p>
    <w:p w14:paraId="62176253" w14:textId="60027D75" w:rsidR="00D903CA" w:rsidRPr="00D903CA" w:rsidRDefault="00D903CA" w:rsidP="004149CC">
      <w:pPr>
        <w:pStyle w:val="Akapitzlist"/>
        <w:numPr>
          <w:ilvl w:val="0"/>
          <w:numId w:val="7"/>
        </w:numPr>
        <w:tabs>
          <w:tab w:val="right" w:pos="9000"/>
        </w:tabs>
        <w:jc w:val="both"/>
        <w:rPr>
          <w:sz w:val="22"/>
          <w:szCs w:val="22"/>
        </w:rPr>
      </w:pPr>
      <w:r w:rsidRPr="00D903CA">
        <w:rPr>
          <w:b/>
          <w:szCs w:val="22"/>
        </w:rPr>
        <w:t>Nazwa oprogramowania: ……………………………………………………….</w:t>
      </w:r>
    </w:p>
    <w:p w14:paraId="5A93E0B2" w14:textId="77777777" w:rsidR="00D903CA" w:rsidRPr="00D903CA" w:rsidRDefault="00D903CA" w:rsidP="00D903CA">
      <w:pPr>
        <w:pStyle w:val="Akapitzlist"/>
        <w:tabs>
          <w:tab w:val="right" w:pos="9000"/>
        </w:tabs>
        <w:rPr>
          <w:sz w:val="22"/>
          <w:szCs w:val="22"/>
        </w:rPr>
      </w:pPr>
    </w:p>
    <w:p w14:paraId="1E4FBB2A" w14:textId="77777777" w:rsidR="00EC499A" w:rsidRDefault="001F7A2A" w:rsidP="001F7A2A">
      <w:pPr>
        <w:tabs>
          <w:tab w:val="right" w:pos="9000"/>
        </w:tabs>
        <w:rPr>
          <w:b/>
          <w:bCs/>
          <w:szCs w:val="22"/>
        </w:rPr>
      </w:pPr>
      <w:r w:rsidRPr="001F7A2A">
        <w:rPr>
          <w:b/>
          <w:szCs w:val="22"/>
        </w:rPr>
        <w:t>Termin realizacji zamówienia</w:t>
      </w:r>
      <w:r w:rsidR="00EC499A">
        <w:rPr>
          <w:b/>
          <w:bCs/>
          <w:szCs w:val="22"/>
        </w:rPr>
        <w:t>:</w:t>
      </w:r>
    </w:p>
    <w:p w14:paraId="57506E8E" w14:textId="77777777" w:rsidR="00DB4BDE" w:rsidRDefault="00DB4BDE" w:rsidP="00DB4BDE">
      <w:pPr>
        <w:pStyle w:val="Akapitzlist"/>
        <w:numPr>
          <w:ilvl w:val="0"/>
          <w:numId w:val="8"/>
        </w:numPr>
        <w:snapToGrid w:val="0"/>
        <w:spacing w:after="160" w:line="256" w:lineRule="auto"/>
        <w:rPr>
          <w:b/>
          <w:iCs/>
          <w:color w:val="000000"/>
          <w:szCs w:val="22"/>
        </w:rPr>
      </w:pPr>
      <w:r>
        <w:rPr>
          <w:b/>
          <w:iCs/>
          <w:color w:val="000000"/>
        </w:rPr>
        <w:t>I etap do 20.12.2021 r.</w:t>
      </w:r>
    </w:p>
    <w:p w14:paraId="43AE2822" w14:textId="77777777" w:rsidR="00DB4BDE" w:rsidRDefault="00DB4BDE" w:rsidP="00DB4BDE">
      <w:pPr>
        <w:pStyle w:val="Akapitzlist"/>
        <w:numPr>
          <w:ilvl w:val="0"/>
          <w:numId w:val="8"/>
        </w:numPr>
        <w:snapToGrid w:val="0"/>
        <w:spacing w:after="160" w:line="256" w:lineRule="auto"/>
        <w:rPr>
          <w:b/>
          <w:iCs/>
          <w:color w:val="000000"/>
        </w:rPr>
      </w:pPr>
      <w:r>
        <w:rPr>
          <w:b/>
          <w:iCs/>
          <w:color w:val="000000"/>
        </w:rPr>
        <w:t>II etap do 90 dni od daty zawarcia umowy.</w:t>
      </w:r>
    </w:p>
    <w:p w14:paraId="0B46856F" w14:textId="77777777" w:rsidR="00DB4BDE" w:rsidRDefault="00DB4BDE" w:rsidP="00DB4BDE">
      <w:pPr>
        <w:pStyle w:val="Akapitzlist"/>
        <w:numPr>
          <w:ilvl w:val="0"/>
          <w:numId w:val="8"/>
        </w:numPr>
        <w:snapToGrid w:val="0"/>
        <w:spacing w:after="160" w:line="256" w:lineRule="auto"/>
        <w:rPr>
          <w:b/>
          <w:iCs/>
          <w:color w:val="000000"/>
        </w:rPr>
      </w:pPr>
      <w:r>
        <w:rPr>
          <w:b/>
        </w:rPr>
        <w:t xml:space="preserve">III etap do 120 dni </w:t>
      </w:r>
      <w:r>
        <w:rPr>
          <w:b/>
          <w:iCs/>
          <w:color w:val="000000"/>
        </w:rPr>
        <w:t>od daty zawarcia umowy.</w:t>
      </w:r>
    </w:p>
    <w:p w14:paraId="3AC83E75" w14:textId="77777777" w:rsidR="001F7A2A" w:rsidRDefault="001F7A2A" w:rsidP="00A34688">
      <w:pPr>
        <w:tabs>
          <w:tab w:val="right" w:pos="9000"/>
        </w:tabs>
        <w:rPr>
          <w:b/>
          <w:szCs w:val="22"/>
        </w:rPr>
      </w:pPr>
    </w:p>
    <w:p w14:paraId="1DE8C244" w14:textId="2C5BFCC7" w:rsidR="00BD3097" w:rsidRDefault="001F7A2A" w:rsidP="00A34688">
      <w:pPr>
        <w:tabs>
          <w:tab w:val="right" w:pos="9000"/>
        </w:tabs>
        <w:rPr>
          <w:sz w:val="22"/>
          <w:szCs w:val="22"/>
        </w:rPr>
      </w:pPr>
      <w:r w:rsidRPr="001F7A2A">
        <w:rPr>
          <w:b/>
          <w:szCs w:val="22"/>
        </w:rPr>
        <w:t>Okres gwarancji</w:t>
      </w:r>
      <w:r w:rsidR="004149CC">
        <w:rPr>
          <w:b/>
          <w:szCs w:val="22"/>
        </w:rPr>
        <w:t xml:space="preserve"> na całość przedmiotu zamówienia</w:t>
      </w:r>
      <w:r w:rsidRPr="00BD3097">
        <w:rPr>
          <w:b/>
          <w:bCs/>
          <w:szCs w:val="22"/>
        </w:rPr>
        <w:t>………… miesięcy</w:t>
      </w:r>
      <w:r w:rsidRPr="001F7A2A">
        <w:rPr>
          <w:b/>
          <w:color w:val="FF0000"/>
          <w:szCs w:val="22"/>
        </w:rPr>
        <w:t xml:space="preserve"> </w:t>
      </w:r>
      <w:r>
        <w:rPr>
          <w:b/>
          <w:color w:val="FF0000"/>
          <w:szCs w:val="22"/>
        </w:rPr>
        <w:t>/</w:t>
      </w:r>
      <w:r w:rsidRPr="00BD3097">
        <w:rPr>
          <w:b/>
          <w:color w:val="FF0000"/>
          <w:szCs w:val="22"/>
        </w:rPr>
        <w:t>kryteri</w:t>
      </w:r>
      <w:r>
        <w:rPr>
          <w:b/>
          <w:color w:val="FF0000"/>
          <w:szCs w:val="22"/>
        </w:rPr>
        <w:t>um</w:t>
      </w:r>
      <w:r w:rsidRPr="00BD3097">
        <w:rPr>
          <w:b/>
          <w:color w:val="FF0000"/>
          <w:szCs w:val="22"/>
        </w:rPr>
        <w:t xml:space="preserve"> oceny ofert</w:t>
      </w:r>
      <w:r>
        <w:rPr>
          <w:b/>
          <w:color w:val="FF0000"/>
          <w:szCs w:val="22"/>
        </w:rPr>
        <w:t>/</w:t>
      </w:r>
    </w:p>
    <w:p w14:paraId="693DB3CF" w14:textId="77777777" w:rsidR="00A34688" w:rsidRPr="002A16E2" w:rsidRDefault="00A34688" w:rsidP="00A3468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F27F46C" w14:textId="05AA5230" w:rsidR="00A34688" w:rsidRPr="002A16E2" w:rsidRDefault="00A34688" w:rsidP="00BD3097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="00EC499A" w:rsidRPr="00EC499A">
        <w:rPr>
          <w:sz w:val="22"/>
          <w:szCs w:val="22"/>
        </w:rPr>
        <w:t>wynagrodzenie za zrealizowanie przedmiotu zamówienia, będzie wypłacane każdorazowo po realizacji dostaw I, II oraz III etapu</w:t>
      </w:r>
      <w:r w:rsidR="00EC499A">
        <w:rPr>
          <w:b/>
          <w:sz w:val="22"/>
          <w:szCs w:val="22"/>
        </w:rPr>
        <w:t xml:space="preserve">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942F7E2" w14:textId="57419AAC" w:rsidR="00A34688" w:rsidRPr="002A16E2" w:rsidRDefault="00A34688" w:rsidP="00A34688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092C7079" w14:textId="1B85530F" w:rsidR="00A34688" w:rsidRPr="002A16E2" w:rsidRDefault="00A34688" w:rsidP="00A3468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436F26">
        <w:rPr>
          <w:color w:val="000000"/>
          <w:sz w:val="22"/>
          <w:szCs w:val="22"/>
          <w:lang w:eastAsia="ar-SA"/>
        </w:rPr>
        <w:t>wskazany w SWZ.</w:t>
      </w:r>
    </w:p>
    <w:p w14:paraId="08E37D7E" w14:textId="64D014C1" w:rsidR="00A34688" w:rsidRDefault="00A34688" w:rsidP="00A346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B8ABA34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164CB0" w14:textId="27A957B7" w:rsidR="00A34688" w:rsidRPr="002A16E2" w:rsidRDefault="00A34688" w:rsidP="00A3468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</w:t>
      </w:r>
      <w:r w:rsidR="00045344">
        <w:rPr>
          <w:i/>
          <w:sz w:val="22"/>
          <w:szCs w:val="22"/>
        </w:rPr>
        <w:br/>
      </w:r>
      <w:r w:rsidRPr="002A16E2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88AFB7" w14:textId="77777777" w:rsidR="00A34688" w:rsidRPr="002A16E2" w:rsidRDefault="00A34688" w:rsidP="00A3468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C9C6AA" w14:textId="77777777" w:rsidR="00A34688" w:rsidRPr="002A16E2" w:rsidRDefault="00A34688" w:rsidP="00A3468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34688" w:rsidRPr="002A16E2" w14:paraId="14174A38" w14:textId="77777777" w:rsidTr="00810D6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730AA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2B97B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14287B6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D3DC4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34688" w:rsidRPr="002A16E2" w14:paraId="1C30C7D8" w14:textId="77777777" w:rsidTr="00810D6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6FACB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02BA6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74C8E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688" w:rsidRPr="002A16E2" w14:paraId="75CABFF9" w14:textId="77777777" w:rsidTr="00810D6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F5E4C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13F42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4A2E9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E33B30E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0692D2E" w14:textId="77777777" w:rsidR="00A34688" w:rsidRPr="002A16E2" w:rsidRDefault="00A34688" w:rsidP="00A3468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DF6F262" w14:textId="77777777" w:rsidR="00A34688" w:rsidRPr="002A16E2" w:rsidRDefault="00A34688" w:rsidP="00A3468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5BD8E0B" w14:textId="77777777" w:rsidR="00A34688" w:rsidRPr="002A16E2" w:rsidRDefault="00A34688" w:rsidP="00A3468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3FEF9F6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7C83485" w14:textId="77777777" w:rsidR="00A34688" w:rsidRPr="002A16E2" w:rsidRDefault="00A34688" w:rsidP="00A3468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lastRenderedPageBreak/>
        <w:t>……………………………………………………...........................……które dołączamy do oferty.</w:t>
      </w:r>
    </w:p>
    <w:p w14:paraId="5693D092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FB54D6C" w14:textId="77777777" w:rsidR="00A34688" w:rsidRPr="002A16E2" w:rsidRDefault="00A34688" w:rsidP="00A346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9682703" w14:textId="77777777" w:rsidR="00A34688" w:rsidRPr="002A16E2" w:rsidRDefault="00A34688" w:rsidP="00A346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2682657" w14:textId="643FE905" w:rsidR="00A34688" w:rsidRDefault="00A34688" w:rsidP="00D903CA">
      <w:pPr>
        <w:jc w:val="both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A34688" w:rsidSect="00BD3097">
      <w:footerReference w:type="default" r:id="rId8"/>
      <w:pgSz w:w="11906" w:h="16838"/>
      <w:pgMar w:top="47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CF75D0" w14:textId="77777777" w:rsidR="00E6010D" w:rsidRDefault="00E6010D">
      <w:r>
        <w:separator/>
      </w:r>
    </w:p>
  </w:endnote>
  <w:endnote w:type="continuationSeparator" w:id="0">
    <w:p w14:paraId="68CE5294" w14:textId="77777777" w:rsidR="00E6010D" w:rsidRDefault="00E60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BE43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F3B851" w14:textId="77777777" w:rsidR="00E6010D" w:rsidRDefault="00E6010D">
      <w:r>
        <w:separator/>
      </w:r>
    </w:p>
  </w:footnote>
  <w:footnote w:type="continuationSeparator" w:id="0">
    <w:p w14:paraId="287C148E" w14:textId="77777777" w:rsidR="00E6010D" w:rsidRDefault="00E601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82023"/>
    <w:multiLevelType w:val="hybridMultilevel"/>
    <w:tmpl w:val="0BE80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8260C"/>
    <w:multiLevelType w:val="hybridMultilevel"/>
    <w:tmpl w:val="B34864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3164F9"/>
    <w:multiLevelType w:val="hybridMultilevel"/>
    <w:tmpl w:val="CEBEDD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6"/>
  </w:num>
  <w:num w:numId="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D1C"/>
    <w:rsid w:val="00012286"/>
    <w:rsid w:val="00045344"/>
    <w:rsid w:val="00071CCC"/>
    <w:rsid w:val="000B731D"/>
    <w:rsid w:val="000D6134"/>
    <w:rsid w:val="000E09C7"/>
    <w:rsid w:val="000F6589"/>
    <w:rsid w:val="00100FEB"/>
    <w:rsid w:val="00106636"/>
    <w:rsid w:val="00116EC6"/>
    <w:rsid w:val="001801DD"/>
    <w:rsid w:val="001D4612"/>
    <w:rsid w:val="001F7A2A"/>
    <w:rsid w:val="00207E98"/>
    <w:rsid w:val="002723B0"/>
    <w:rsid w:val="002B0461"/>
    <w:rsid w:val="002B46FE"/>
    <w:rsid w:val="00315A4A"/>
    <w:rsid w:val="00360FBF"/>
    <w:rsid w:val="004149CC"/>
    <w:rsid w:val="00436F26"/>
    <w:rsid w:val="004B7300"/>
    <w:rsid w:val="004C6753"/>
    <w:rsid w:val="00583F35"/>
    <w:rsid w:val="00590133"/>
    <w:rsid w:val="00595C87"/>
    <w:rsid w:val="005D2C65"/>
    <w:rsid w:val="005E6D94"/>
    <w:rsid w:val="0061738D"/>
    <w:rsid w:val="00621D4E"/>
    <w:rsid w:val="0063384F"/>
    <w:rsid w:val="00643C6F"/>
    <w:rsid w:val="00646202"/>
    <w:rsid w:val="0065290F"/>
    <w:rsid w:val="006815F6"/>
    <w:rsid w:val="007748F0"/>
    <w:rsid w:val="007A4321"/>
    <w:rsid w:val="007C5C68"/>
    <w:rsid w:val="007F31A9"/>
    <w:rsid w:val="00833933"/>
    <w:rsid w:val="00853083"/>
    <w:rsid w:val="008B2F0C"/>
    <w:rsid w:val="008B4928"/>
    <w:rsid w:val="008D2AB8"/>
    <w:rsid w:val="008F1C66"/>
    <w:rsid w:val="00947150"/>
    <w:rsid w:val="00970FE4"/>
    <w:rsid w:val="009D78F5"/>
    <w:rsid w:val="00A0022B"/>
    <w:rsid w:val="00A34688"/>
    <w:rsid w:val="00A346FE"/>
    <w:rsid w:val="00A409BB"/>
    <w:rsid w:val="00A47B4D"/>
    <w:rsid w:val="00A83018"/>
    <w:rsid w:val="00AF4AC6"/>
    <w:rsid w:val="00B774DC"/>
    <w:rsid w:val="00BD3097"/>
    <w:rsid w:val="00BF11AA"/>
    <w:rsid w:val="00C969A6"/>
    <w:rsid w:val="00CA7D36"/>
    <w:rsid w:val="00D24208"/>
    <w:rsid w:val="00D45648"/>
    <w:rsid w:val="00D60C38"/>
    <w:rsid w:val="00D66893"/>
    <w:rsid w:val="00D903CA"/>
    <w:rsid w:val="00D90ACB"/>
    <w:rsid w:val="00DB4BDE"/>
    <w:rsid w:val="00DC1500"/>
    <w:rsid w:val="00E44371"/>
    <w:rsid w:val="00E6010D"/>
    <w:rsid w:val="00E61957"/>
    <w:rsid w:val="00E87D1C"/>
    <w:rsid w:val="00E949B0"/>
    <w:rsid w:val="00EC499A"/>
    <w:rsid w:val="00F00591"/>
    <w:rsid w:val="00F51688"/>
    <w:rsid w:val="00F53146"/>
    <w:rsid w:val="00F53FF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68B1D1"/>
  <w15:chartTrackingRefBased/>
  <w15:docId w15:val="{9D272F5D-3F70-486F-B9E2-F222E569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C49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60F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F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C71FD-8F64-42BA-B1C8-7DC3DC271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1006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2021-11-09T07:13:00Z</cp:lastPrinted>
  <dcterms:created xsi:type="dcterms:W3CDTF">2021-11-09T07:14:00Z</dcterms:created>
  <dcterms:modified xsi:type="dcterms:W3CDTF">2021-11-09T12:26:00Z</dcterms:modified>
</cp:coreProperties>
</file>