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2DBB" w14:textId="7CF7E65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41862B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8F1D5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B660C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E8CF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271E7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6CAB9B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A43A5B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039C14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140C50">
        <w:rPr>
          <w:sz w:val="22"/>
          <w:lang w:val="en-US"/>
        </w:rPr>
        <w:t>……………………………………………………………………………………………..</w:t>
      </w:r>
    </w:p>
    <w:p w14:paraId="02B8086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40C50">
        <w:rPr>
          <w:sz w:val="22"/>
          <w:lang w:val="en-US"/>
        </w:rPr>
        <w:t>…………………………………………………………………………………………….</w:t>
      </w:r>
    </w:p>
    <w:p w14:paraId="692606F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2E625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2395B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D8A030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2A3C7EA" w14:textId="77777777" w:rsidR="00487E42" w:rsidRPr="00140C50" w:rsidRDefault="00487E42" w:rsidP="00140C50">
      <w:pPr>
        <w:ind w:right="-110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Akademia Górniczo - Hutnicza</w:t>
      </w:r>
    </w:p>
    <w:p w14:paraId="403943C9" w14:textId="77777777" w:rsidR="00487E42" w:rsidRPr="00140C50" w:rsidRDefault="00487E42" w:rsidP="00140C50">
      <w:pPr>
        <w:ind w:right="-110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im. Stanisława Staszica w Krakowie</w:t>
      </w:r>
    </w:p>
    <w:p w14:paraId="6FEA3F72" w14:textId="77777777" w:rsidR="008D2AB8" w:rsidRPr="00140C50" w:rsidRDefault="00487E42" w:rsidP="00140C50">
      <w:pPr>
        <w:ind w:right="-110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Dział Zamówień Publicznych</w:t>
      </w:r>
      <w:r w:rsidR="008D2AB8" w:rsidRPr="00140C50">
        <w:rPr>
          <w:b/>
          <w:sz w:val="22"/>
          <w:szCs w:val="22"/>
        </w:rPr>
        <w:t xml:space="preserve">  </w:t>
      </w:r>
    </w:p>
    <w:p w14:paraId="3CAA16A1" w14:textId="3A8BB185" w:rsidR="008D2AB8" w:rsidRPr="00140C50" w:rsidRDefault="00487E42" w:rsidP="00140C50">
      <w:pPr>
        <w:ind w:right="-110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Al. Mickiewicza</w:t>
      </w:r>
      <w:r w:rsidR="008D2AB8" w:rsidRPr="00140C50">
        <w:rPr>
          <w:b/>
          <w:sz w:val="22"/>
          <w:szCs w:val="22"/>
        </w:rPr>
        <w:t xml:space="preserve"> </w:t>
      </w:r>
      <w:r w:rsidRPr="00140C50">
        <w:rPr>
          <w:b/>
          <w:sz w:val="22"/>
          <w:szCs w:val="22"/>
        </w:rPr>
        <w:t>30</w:t>
      </w:r>
      <w:r w:rsidR="00140C50" w:rsidRPr="00140C50">
        <w:rPr>
          <w:b/>
          <w:sz w:val="22"/>
          <w:szCs w:val="22"/>
        </w:rPr>
        <w:t xml:space="preserve">, </w:t>
      </w:r>
      <w:r w:rsidRPr="00140C50">
        <w:rPr>
          <w:b/>
          <w:sz w:val="22"/>
          <w:szCs w:val="22"/>
        </w:rPr>
        <w:t>30-059</w:t>
      </w:r>
      <w:r w:rsidR="008D2AB8" w:rsidRPr="00140C50">
        <w:rPr>
          <w:b/>
          <w:sz w:val="22"/>
          <w:szCs w:val="22"/>
        </w:rPr>
        <w:t xml:space="preserve"> </w:t>
      </w:r>
      <w:r w:rsidRPr="00140C50">
        <w:rPr>
          <w:b/>
          <w:sz w:val="22"/>
          <w:szCs w:val="22"/>
        </w:rPr>
        <w:t>Kraków</w:t>
      </w:r>
      <w:r w:rsidR="008D2AB8" w:rsidRPr="00140C50">
        <w:rPr>
          <w:b/>
          <w:sz w:val="22"/>
          <w:szCs w:val="22"/>
        </w:rPr>
        <w:t xml:space="preserve">,  </w:t>
      </w:r>
    </w:p>
    <w:p w14:paraId="6432EE5C" w14:textId="77777777" w:rsidR="008D2AB8" w:rsidRPr="00140C50" w:rsidRDefault="008D2AB8" w:rsidP="00140C50">
      <w:pPr>
        <w:ind w:firstLine="3969"/>
        <w:rPr>
          <w:b/>
          <w:sz w:val="22"/>
          <w:szCs w:val="22"/>
        </w:rPr>
      </w:pPr>
    </w:p>
    <w:p w14:paraId="10EF3164" w14:textId="78B227C2" w:rsidR="008D2AB8" w:rsidRPr="00140C50" w:rsidRDefault="008D2AB8" w:rsidP="00140C50">
      <w:pPr>
        <w:widowControl w:val="0"/>
        <w:ind w:right="1"/>
        <w:jc w:val="both"/>
        <w:rPr>
          <w:sz w:val="22"/>
          <w:szCs w:val="22"/>
        </w:rPr>
      </w:pPr>
      <w:r w:rsidRPr="00140C50">
        <w:rPr>
          <w:sz w:val="22"/>
          <w:szCs w:val="22"/>
        </w:rPr>
        <w:t xml:space="preserve">Przystępując do postępowania o udzielenie zamówienia publicznego, którego przedmiotem jest </w:t>
      </w:r>
      <w:r w:rsidR="00487E42" w:rsidRPr="00140C50">
        <w:rPr>
          <w:b/>
          <w:sz w:val="22"/>
          <w:szCs w:val="22"/>
        </w:rPr>
        <w:t>Dostawa urządzeń wielofunkcyjnych - 2 szt. oraz integracja 3 szt. drukarek z systemem zarządzania drukiem - KC-zp.272-604/21</w:t>
      </w:r>
      <w:r w:rsidRPr="00140C50">
        <w:rPr>
          <w:b/>
          <w:sz w:val="22"/>
          <w:szCs w:val="22"/>
        </w:rPr>
        <w:t xml:space="preserve">, </w:t>
      </w:r>
      <w:r w:rsidRPr="00140C5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346875E" w14:textId="77777777" w:rsidR="008D2AB8" w:rsidRPr="00140C50" w:rsidRDefault="008D2AB8" w:rsidP="00140C50">
      <w:pPr>
        <w:tabs>
          <w:tab w:val="right" w:pos="9000"/>
        </w:tabs>
        <w:rPr>
          <w:sz w:val="22"/>
          <w:szCs w:val="22"/>
        </w:rPr>
      </w:pPr>
    </w:p>
    <w:p w14:paraId="03C40A47" w14:textId="0982D02E" w:rsidR="008D2AB8" w:rsidRPr="00140C50" w:rsidRDefault="008D2AB8" w:rsidP="00140C50">
      <w:pPr>
        <w:widowControl w:val="0"/>
        <w:ind w:right="1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Cena netto</w:t>
      </w:r>
      <w:r w:rsidR="00140C50" w:rsidRPr="00140C50">
        <w:rPr>
          <w:b/>
          <w:sz w:val="22"/>
          <w:szCs w:val="22"/>
        </w:rPr>
        <w:t xml:space="preserve"> za całość przedmiotu zamówienia</w:t>
      </w:r>
      <w:r w:rsidRPr="00140C50">
        <w:rPr>
          <w:b/>
          <w:sz w:val="22"/>
          <w:szCs w:val="22"/>
        </w:rPr>
        <w:t>:   .............................................................PLN</w:t>
      </w:r>
    </w:p>
    <w:p w14:paraId="12CAF334" w14:textId="77777777" w:rsidR="008D2AB8" w:rsidRPr="00140C50" w:rsidRDefault="008D2AB8" w:rsidP="00140C50">
      <w:pPr>
        <w:widowControl w:val="0"/>
        <w:ind w:right="1"/>
        <w:rPr>
          <w:b/>
          <w:sz w:val="22"/>
          <w:szCs w:val="22"/>
        </w:rPr>
      </w:pPr>
    </w:p>
    <w:p w14:paraId="0EE0C838" w14:textId="5675B067" w:rsidR="008D2AB8" w:rsidRPr="00140C50" w:rsidRDefault="008D2AB8" w:rsidP="00140C50">
      <w:pPr>
        <w:widowControl w:val="0"/>
        <w:ind w:right="1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Cena brutto</w:t>
      </w:r>
      <w:r w:rsidR="00140C50" w:rsidRPr="00140C50">
        <w:rPr>
          <w:b/>
          <w:sz w:val="22"/>
          <w:szCs w:val="22"/>
        </w:rPr>
        <w:t xml:space="preserve"> za całość przedmiotu zamówienia</w:t>
      </w:r>
      <w:r w:rsidRPr="00140C50">
        <w:rPr>
          <w:b/>
          <w:sz w:val="22"/>
          <w:szCs w:val="22"/>
        </w:rPr>
        <w:t>: .............................................................PLN</w:t>
      </w:r>
    </w:p>
    <w:p w14:paraId="606DB3E7" w14:textId="77777777" w:rsidR="008D2AB8" w:rsidRPr="00140C50" w:rsidRDefault="008D2AB8" w:rsidP="00140C50">
      <w:pPr>
        <w:widowControl w:val="0"/>
        <w:ind w:right="1"/>
        <w:jc w:val="both"/>
        <w:rPr>
          <w:b/>
          <w:sz w:val="22"/>
          <w:szCs w:val="22"/>
        </w:rPr>
      </w:pPr>
    </w:p>
    <w:p w14:paraId="6B9BA185" w14:textId="2CF1AEB4" w:rsidR="008D2AB8" w:rsidRPr="00140C50" w:rsidRDefault="008D2AB8" w:rsidP="00140C50">
      <w:pPr>
        <w:widowControl w:val="0"/>
        <w:ind w:right="1"/>
        <w:jc w:val="both"/>
        <w:rPr>
          <w:sz w:val="22"/>
          <w:szCs w:val="22"/>
        </w:rPr>
      </w:pPr>
      <w:r w:rsidRPr="00140C5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2755E11" w14:textId="77777777" w:rsidR="00140C50" w:rsidRPr="00140C50" w:rsidRDefault="00140C50" w:rsidP="00140C50">
      <w:pPr>
        <w:pStyle w:val="Tekstpodstawowy"/>
        <w:spacing w:line="240" w:lineRule="auto"/>
        <w:rPr>
          <w:sz w:val="22"/>
          <w:szCs w:val="22"/>
        </w:rPr>
      </w:pPr>
    </w:p>
    <w:p w14:paraId="691D04DD" w14:textId="19508E72" w:rsidR="00140C50" w:rsidRPr="00140C50" w:rsidRDefault="00140C50" w:rsidP="00140C50">
      <w:pPr>
        <w:pStyle w:val="Tekstpodstawowy"/>
        <w:spacing w:line="240" w:lineRule="auto"/>
        <w:rPr>
          <w:sz w:val="22"/>
          <w:szCs w:val="22"/>
        </w:rPr>
      </w:pPr>
      <w:r w:rsidRPr="00140C50">
        <w:rPr>
          <w:sz w:val="22"/>
          <w:szCs w:val="22"/>
        </w:rPr>
        <w:t>Powyższa cena zawiera podatek VAT w wysokości .......... % tj.…………………….PLN</w:t>
      </w:r>
    </w:p>
    <w:p w14:paraId="07DC98F6" w14:textId="77777777" w:rsidR="00264FE3" w:rsidRDefault="00264FE3" w:rsidP="00140C50">
      <w:pPr>
        <w:widowControl w:val="0"/>
        <w:ind w:right="1"/>
        <w:jc w:val="both"/>
        <w:rPr>
          <w:sz w:val="22"/>
          <w:szCs w:val="22"/>
        </w:rPr>
      </w:pPr>
    </w:p>
    <w:p w14:paraId="4A89D4D7" w14:textId="34E4D4D5" w:rsidR="00264FE3" w:rsidRPr="00140C50" w:rsidRDefault="00264FE3" w:rsidP="00140C50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w tym:</w:t>
      </w:r>
    </w:p>
    <w:tbl>
      <w:tblPr>
        <w:tblW w:w="89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152"/>
        <w:gridCol w:w="1700"/>
      </w:tblGrid>
      <w:tr w:rsidR="00140C50" w:rsidRPr="00140C50" w14:paraId="0C369E68" w14:textId="77777777" w:rsidTr="00140C5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F0129D" w14:textId="3C9DB157" w:rsidR="00140C50" w:rsidRPr="00140C50" w:rsidRDefault="00140C50" w:rsidP="00140C50">
            <w:pPr>
              <w:jc w:val="center"/>
              <w:rPr>
                <w:sz w:val="22"/>
                <w:szCs w:val="22"/>
              </w:rPr>
            </w:pPr>
            <w:r w:rsidRPr="00140C50">
              <w:rPr>
                <w:b/>
                <w:sz w:val="22"/>
                <w:szCs w:val="22"/>
              </w:rPr>
              <w:t xml:space="preserve"> </w:t>
            </w:r>
            <w:r w:rsidRPr="00140C50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0701E1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DFDD7E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4112ED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Ilość</w:t>
            </w:r>
          </w:p>
          <w:p w14:paraId="797FD401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F51643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140C50">
              <w:rPr>
                <w:sz w:val="22"/>
                <w:szCs w:val="22"/>
              </w:rPr>
              <w:t xml:space="preserve">[PLN] </w:t>
            </w: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AF2717B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VAT</w:t>
            </w:r>
          </w:p>
          <w:p w14:paraId="21F86915" w14:textId="77777777" w:rsidR="00140C50" w:rsidRPr="00140C50" w:rsidRDefault="00140C50" w:rsidP="00140C50">
            <w:pPr>
              <w:jc w:val="center"/>
              <w:rPr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>[%]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E40599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3B7968D" w14:textId="77777777" w:rsidR="00140C50" w:rsidRPr="00140C50" w:rsidRDefault="00140C50" w:rsidP="00140C50">
            <w:pPr>
              <w:jc w:val="center"/>
              <w:rPr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>[PLN]</w:t>
            </w:r>
          </w:p>
          <w:p w14:paraId="25175C24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 xml:space="preserve"> (z doliczonym </w:t>
            </w:r>
            <w:r w:rsidRPr="00140C50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40C50" w:rsidRPr="00140C50" w14:paraId="47F17AB2" w14:textId="77777777" w:rsidTr="00140C5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67C0A4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562AA4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AED855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ADE702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83FF0E" w14:textId="7777777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BD39CD" w14:textId="22BA4E37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5F594B" w14:textId="128AB795" w:rsidR="00140C50" w:rsidRPr="00140C50" w:rsidRDefault="00140C50" w:rsidP="00140C50">
            <w:pPr>
              <w:jc w:val="center"/>
              <w:rPr>
                <w:b/>
                <w:bCs/>
                <w:sz w:val="22"/>
                <w:szCs w:val="22"/>
              </w:rPr>
            </w:pPr>
            <w:r w:rsidRPr="00140C50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140C50" w:rsidRPr="00140C50" w14:paraId="62D37446" w14:textId="77777777" w:rsidTr="00140C5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E073" w14:textId="77777777" w:rsidR="00140C50" w:rsidRPr="00140C50" w:rsidRDefault="00140C50" w:rsidP="00140C5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B50D4" w14:textId="71894AAF" w:rsidR="00140C50" w:rsidRPr="00140C50" w:rsidRDefault="00140C50" w:rsidP="00140C50">
            <w:pPr>
              <w:rPr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>Urządzenie wielofunkcyjne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89F91" w14:textId="77777777" w:rsidR="00140C50" w:rsidRPr="00140C50" w:rsidRDefault="00140C50" w:rsidP="00140C50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739D" w14:textId="77777777" w:rsidR="00140C50" w:rsidRPr="00140C50" w:rsidRDefault="00140C50" w:rsidP="00140C50">
            <w:pPr>
              <w:rPr>
                <w:sz w:val="22"/>
                <w:szCs w:val="22"/>
              </w:rPr>
            </w:pPr>
          </w:p>
          <w:p w14:paraId="76162446" w14:textId="77777777" w:rsidR="00140C50" w:rsidRPr="00140C50" w:rsidRDefault="00140C50" w:rsidP="00140C50">
            <w:pPr>
              <w:rPr>
                <w:sz w:val="22"/>
                <w:szCs w:val="22"/>
              </w:rPr>
            </w:pPr>
            <w:r w:rsidRPr="00140C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441" w14:textId="77777777" w:rsidR="00140C50" w:rsidRPr="00140C50" w:rsidRDefault="00140C50" w:rsidP="00140C50">
            <w:pPr>
              <w:rPr>
                <w:sz w:val="22"/>
                <w:szCs w:val="22"/>
              </w:rPr>
            </w:pPr>
          </w:p>
        </w:tc>
        <w:tc>
          <w:tcPr>
            <w:tcW w:w="1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19B8FC" w14:textId="77777777" w:rsidR="00140C50" w:rsidRPr="00140C50" w:rsidRDefault="00140C50" w:rsidP="00140C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DA6EA4" w14:textId="77777777" w:rsidR="00140C50" w:rsidRPr="00140C50" w:rsidRDefault="00140C50" w:rsidP="00140C5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1C41C0E" w14:textId="3B030539" w:rsidR="00140C50" w:rsidRPr="00140C50" w:rsidRDefault="00140C50" w:rsidP="00140C50">
      <w:pPr>
        <w:widowControl w:val="0"/>
        <w:ind w:right="1"/>
        <w:jc w:val="both"/>
        <w:rPr>
          <w:b/>
          <w:sz w:val="22"/>
          <w:szCs w:val="22"/>
        </w:rPr>
      </w:pPr>
    </w:p>
    <w:p w14:paraId="539A0813" w14:textId="52C0ADEB" w:rsidR="008D2AB8" w:rsidRPr="00140C50" w:rsidRDefault="008D2AB8" w:rsidP="00140C50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 xml:space="preserve">Termin realizacji umowy: </w:t>
      </w:r>
      <w:r w:rsidRPr="00140C50">
        <w:rPr>
          <w:sz w:val="22"/>
          <w:szCs w:val="22"/>
        </w:rPr>
        <w:t>…………</w:t>
      </w:r>
      <w:r w:rsidR="00140C50" w:rsidRPr="00140C50">
        <w:rPr>
          <w:sz w:val="22"/>
          <w:szCs w:val="22"/>
        </w:rPr>
        <w:t xml:space="preserve">dni od daty podpisania umowy </w:t>
      </w:r>
      <w:r w:rsidRPr="00140C50">
        <w:rPr>
          <w:i/>
          <w:sz w:val="22"/>
          <w:szCs w:val="22"/>
          <w:highlight w:val="yellow"/>
        </w:rPr>
        <w:t>(kryterium oceny ofert)</w:t>
      </w:r>
    </w:p>
    <w:p w14:paraId="5734ABAD" w14:textId="364310C1" w:rsidR="008D2AB8" w:rsidRPr="00140C50" w:rsidRDefault="008D2AB8" w:rsidP="00140C50">
      <w:pPr>
        <w:widowControl w:val="0"/>
        <w:ind w:right="1"/>
        <w:jc w:val="both"/>
        <w:rPr>
          <w:b/>
          <w:sz w:val="22"/>
          <w:szCs w:val="22"/>
        </w:rPr>
      </w:pPr>
      <w:r w:rsidRPr="00140C50">
        <w:rPr>
          <w:b/>
          <w:sz w:val="22"/>
          <w:szCs w:val="22"/>
        </w:rPr>
        <w:t>Okres udzielonej gwarancji wynosi:</w:t>
      </w:r>
      <w:r w:rsidRPr="00140C50">
        <w:rPr>
          <w:sz w:val="22"/>
          <w:szCs w:val="22"/>
        </w:rPr>
        <w:t xml:space="preserve"> </w:t>
      </w:r>
      <w:r w:rsidR="00140C50" w:rsidRPr="00140C50">
        <w:rPr>
          <w:sz w:val="22"/>
          <w:szCs w:val="22"/>
        </w:rPr>
        <w:t>36 miesięcy</w:t>
      </w:r>
    </w:p>
    <w:p w14:paraId="61257CA3" w14:textId="77777777" w:rsidR="00140C50" w:rsidRPr="00140C50" w:rsidRDefault="00140C50" w:rsidP="00140C50">
      <w:pPr>
        <w:tabs>
          <w:tab w:val="left" w:pos="426"/>
        </w:tabs>
        <w:jc w:val="both"/>
        <w:rPr>
          <w:b/>
          <w:sz w:val="22"/>
          <w:szCs w:val="22"/>
        </w:rPr>
      </w:pPr>
      <w:r w:rsidRPr="00140C50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40C50">
        <w:rPr>
          <w:b/>
          <w:sz w:val="22"/>
          <w:szCs w:val="22"/>
        </w:rPr>
        <w:t xml:space="preserve"> TAK/NIE</w:t>
      </w:r>
    </w:p>
    <w:p w14:paraId="762B5F0A" w14:textId="77777777" w:rsidR="00140C50" w:rsidRPr="00140C50" w:rsidRDefault="00140C50" w:rsidP="00140C50">
      <w:pPr>
        <w:tabs>
          <w:tab w:val="left" w:pos="426"/>
        </w:tabs>
        <w:jc w:val="both"/>
        <w:rPr>
          <w:sz w:val="22"/>
          <w:szCs w:val="22"/>
        </w:rPr>
      </w:pPr>
      <w:r w:rsidRPr="00140C50">
        <w:rPr>
          <w:b/>
          <w:sz w:val="22"/>
          <w:szCs w:val="22"/>
        </w:rPr>
        <w:lastRenderedPageBreak/>
        <w:t xml:space="preserve">Termin płatności: </w:t>
      </w:r>
      <w:r w:rsidRPr="00140C5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8E9FD10" w14:textId="77777777" w:rsidR="00140C50" w:rsidRDefault="00140C50" w:rsidP="00140C50">
      <w:pPr>
        <w:jc w:val="both"/>
        <w:rPr>
          <w:sz w:val="18"/>
          <w:szCs w:val="18"/>
        </w:rPr>
      </w:pPr>
    </w:p>
    <w:p w14:paraId="439E4786" w14:textId="77777777" w:rsidR="00140C50" w:rsidRDefault="00140C50" w:rsidP="00140C5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A2AAB22" w14:textId="77777777" w:rsidR="00140C50" w:rsidRDefault="00140C50" w:rsidP="00140C5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1F40DD2" w14:textId="77777777" w:rsidR="00140C50" w:rsidRDefault="00140C50" w:rsidP="00140C5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058C06F" w14:textId="77777777" w:rsidR="00140C50" w:rsidRDefault="00140C50" w:rsidP="00140C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DB3319" w14:textId="77777777" w:rsidR="00140C50" w:rsidRDefault="00140C50" w:rsidP="00140C5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441895" w14:textId="77777777" w:rsidR="00140C50" w:rsidRDefault="00140C50" w:rsidP="00140C5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6FBF15" w14:textId="77777777" w:rsidR="00140C50" w:rsidRDefault="00140C50" w:rsidP="00140C5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0C50" w14:paraId="0B173708" w14:textId="77777777" w:rsidTr="00140C5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24FE3" w14:textId="77777777" w:rsidR="00140C50" w:rsidRDefault="00140C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BF8756" w14:textId="77777777" w:rsidR="00140C50" w:rsidRDefault="00140C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9B7E036" w14:textId="77777777" w:rsidR="00140C50" w:rsidRDefault="00140C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135BB" w14:textId="77777777" w:rsidR="00140C50" w:rsidRDefault="00140C5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140C50" w14:paraId="38BF96F0" w14:textId="77777777" w:rsidTr="00140C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6D732" w14:textId="77777777" w:rsidR="00140C50" w:rsidRDefault="00140C5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A4FDC" w14:textId="77777777" w:rsidR="00140C50" w:rsidRDefault="00140C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69BB0" w14:textId="77777777" w:rsidR="00140C50" w:rsidRDefault="00140C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40C50" w14:paraId="0DDA0AE8" w14:textId="77777777" w:rsidTr="00140C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E5386" w14:textId="77777777" w:rsidR="00140C50" w:rsidRDefault="00140C5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70975" w14:textId="77777777" w:rsidR="00140C50" w:rsidRDefault="00140C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295D0" w14:textId="77777777" w:rsidR="00140C50" w:rsidRDefault="00140C5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E11E8E" w14:textId="77777777" w:rsidR="00140C50" w:rsidRDefault="00140C50" w:rsidP="00140C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75DF0DF" w14:textId="77777777" w:rsidR="00140C50" w:rsidRDefault="00140C50" w:rsidP="00140C5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9EE7933" w14:textId="77777777" w:rsidR="00140C50" w:rsidRDefault="00140C50" w:rsidP="00140C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CAC64D4" w14:textId="77777777" w:rsidR="00140C50" w:rsidRDefault="00140C50" w:rsidP="00140C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CA507E8" w14:textId="77777777" w:rsidR="00140C50" w:rsidRDefault="00140C50" w:rsidP="00140C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2D48E4" w14:textId="77777777" w:rsidR="00140C50" w:rsidRDefault="00140C50" w:rsidP="00140C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E522519" w14:textId="77777777" w:rsidR="00140C50" w:rsidRDefault="00140C50" w:rsidP="00140C5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661ADC" w14:textId="77777777" w:rsidR="00140C50" w:rsidRDefault="00140C50" w:rsidP="00140C5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821172E" w14:textId="77777777" w:rsidR="00140C50" w:rsidRDefault="00140C50" w:rsidP="00140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8830E75" w14:textId="77777777" w:rsidR="00140C50" w:rsidRDefault="00140C50" w:rsidP="00140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6CE9B0A" w14:textId="77777777" w:rsidR="00140C50" w:rsidRDefault="00140C50" w:rsidP="00140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F1E7DC3" w14:textId="77777777" w:rsidR="00140C50" w:rsidRDefault="00140C50" w:rsidP="00140C5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7F5D4C" w14:textId="76538F8A" w:rsidR="00FE545C" w:rsidRDefault="00140C50" w:rsidP="00FE545C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75DE1" w14:textId="77777777" w:rsidR="0076433F" w:rsidRDefault="0076433F">
      <w:r>
        <w:separator/>
      </w:r>
    </w:p>
  </w:endnote>
  <w:endnote w:type="continuationSeparator" w:id="0">
    <w:p w14:paraId="00E0C402" w14:textId="77777777" w:rsidR="0076433F" w:rsidRDefault="0076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19A2" w14:textId="77777777" w:rsidR="00487E42" w:rsidRDefault="00487E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C1DB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5905" w14:textId="77777777" w:rsidR="00487E42" w:rsidRDefault="00487E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2F33" w14:textId="77777777" w:rsidR="0076433F" w:rsidRDefault="0076433F">
      <w:r>
        <w:separator/>
      </w:r>
    </w:p>
  </w:footnote>
  <w:footnote w:type="continuationSeparator" w:id="0">
    <w:p w14:paraId="64454C79" w14:textId="77777777" w:rsidR="0076433F" w:rsidRDefault="00764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2136" w14:textId="77777777" w:rsidR="00487E42" w:rsidRDefault="00487E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91B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20CED" w14:textId="77777777" w:rsidR="00487E42" w:rsidRDefault="00487E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33F"/>
    <w:rsid w:val="00012286"/>
    <w:rsid w:val="00071CCC"/>
    <w:rsid w:val="000B731D"/>
    <w:rsid w:val="000D6134"/>
    <w:rsid w:val="000E09C7"/>
    <w:rsid w:val="000F6589"/>
    <w:rsid w:val="00106636"/>
    <w:rsid w:val="00116EC6"/>
    <w:rsid w:val="00140C50"/>
    <w:rsid w:val="001801DD"/>
    <w:rsid w:val="001D4612"/>
    <w:rsid w:val="00207E98"/>
    <w:rsid w:val="00264FE3"/>
    <w:rsid w:val="002723B0"/>
    <w:rsid w:val="00315A4A"/>
    <w:rsid w:val="00487E4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433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FE308"/>
  <w15:chartTrackingRefBased/>
  <w15:docId w15:val="{8D5EDA19-EC5A-43EF-9A0D-2EFDECE3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2021-11-04T10:24:00Z</cp:lastPrinted>
  <dcterms:created xsi:type="dcterms:W3CDTF">2021-11-04T10:24:00Z</dcterms:created>
  <dcterms:modified xsi:type="dcterms:W3CDTF">2021-11-04T10:24:00Z</dcterms:modified>
</cp:coreProperties>
</file>