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822B55E" w14:textId="77777777" w:rsidR="00456B03" w:rsidRDefault="00456B03" w:rsidP="005741C5">
      <w:pPr>
        <w:widowControl w:val="0"/>
        <w:adjustRightInd w:val="0"/>
        <w:jc w:val="both"/>
        <w:textAlignment w:val="baseline"/>
        <w:rPr>
          <w:b/>
        </w:rPr>
      </w:pPr>
      <w:r>
        <w:rPr>
          <w:b/>
        </w:rPr>
        <w:t>Dostawa urządzeń wielofunkcyjnych - 2 szt. oraz integracja 3 szt. drukarek z systemem zarządzania drukiem - KC-zp.272-604/21</w:t>
      </w:r>
    </w:p>
    <w:p w14:paraId="3222F92C" w14:textId="5124B438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0700F32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5EB65" w14:textId="77777777" w:rsidR="005056FC" w:rsidRDefault="005056FC">
      <w:pPr>
        <w:spacing w:after="0" w:line="240" w:lineRule="auto"/>
      </w:pPr>
      <w:r>
        <w:separator/>
      </w:r>
    </w:p>
  </w:endnote>
  <w:endnote w:type="continuationSeparator" w:id="0">
    <w:p w14:paraId="59B7BF8C" w14:textId="77777777"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456B0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456B03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456B03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9264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456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3DC0" w14:textId="77777777"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14:paraId="11F579C5" w14:textId="77777777" w:rsidR="005056FC" w:rsidRDefault="005056F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456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456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456B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927537"/>
    <w:rsid w:val="0093180B"/>
    <w:rsid w:val="00B62B64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2021-10-28T09:24:00Z</dcterms:created>
  <dcterms:modified xsi:type="dcterms:W3CDTF">2021-10-28T09:24:00Z</dcterms:modified>
</cp:coreProperties>
</file>