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21E7C" w14:textId="391AE80F" w:rsidR="00135F54" w:rsidRDefault="00135F54" w:rsidP="00135F54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5D7596">
        <w:rPr>
          <w:b/>
          <w:sz w:val="24"/>
        </w:rPr>
        <w:t>618</w:t>
      </w:r>
      <w:r>
        <w:rPr>
          <w:b/>
          <w:sz w:val="24"/>
        </w:rPr>
        <w:t>/21</w:t>
      </w:r>
    </w:p>
    <w:p w14:paraId="3AC84334" w14:textId="77777777" w:rsidR="00135F54" w:rsidRDefault="00135F54" w:rsidP="00135F54">
      <w:pPr>
        <w:pStyle w:val="Nagwek3"/>
        <w:ind w:left="0"/>
        <w:jc w:val="left"/>
        <w:rPr>
          <w:sz w:val="28"/>
        </w:rPr>
      </w:pPr>
    </w:p>
    <w:p w14:paraId="2FC6F8A9" w14:textId="77777777" w:rsidR="00135F54" w:rsidRDefault="00135F54" w:rsidP="00135F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7F3E2BE7" w14:textId="77777777" w:rsidR="00135F54" w:rsidRDefault="00135F54" w:rsidP="00135F54">
      <w:pPr>
        <w:jc w:val="center"/>
        <w:rPr>
          <w:b/>
          <w:sz w:val="28"/>
          <w:szCs w:val="28"/>
        </w:rPr>
      </w:pPr>
    </w:p>
    <w:p w14:paraId="0F274C2F" w14:textId="77777777" w:rsidR="00135F54" w:rsidRDefault="00135F54" w:rsidP="00135F5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1A265F0" w14:textId="77777777" w:rsidR="00135F54" w:rsidRDefault="00135F54" w:rsidP="00135F54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E2D913C" w14:textId="77777777" w:rsidR="00135F54" w:rsidRDefault="00135F54" w:rsidP="00135F54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5299E1D" w14:textId="77777777" w:rsidR="00135F54" w:rsidRDefault="00135F54" w:rsidP="00135F54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18A386FE" w14:textId="222BBFB8" w:rsidR="00135F54" w:rsidRPr="005D7596" w:rsidRDefault="005D7596" w:rsidP="005D7596">
      <w:pPr>
        <w:spacing w:before="60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0" w:name="_Hlk65614689"/>
      <w:r w:rsidRPr="005D7596">
        <w:rPr>
          <w:b/>
          <w:sz w:val="24"/>
          <w:szCs w:val="24"/>
        </w:rPr>
        <w:t>Dostawa</w:t>
      </w:r>
      <w:bookmarkEnd w:id="0"/>
      <w:r w:rsidRPr="005D7596">
        <w:rPr>
          <w:b/>
          <w:sz w:val="24"/>
          <w:szCs w:val="24"/>
          <w:shd w:val="clear" w:color="auto" w:fill="FFFFFF"/>
        </w:rPr>
        <w:t xml:space="preserve"> tabletów – 6 szt.  - KC-</w:t>
      </w:r>
      <w:proofErr w:type="spellStart"/>
      <w:r w:rsidRPr="005D7596">
        <w:rPr>
          <w:b/>
          <w:sz w:val="24"/>
          <w:szCs w:val="24"/>
          <w:shd w:val="clear" w:color="auto" w:fill="FFFFFF"/>
        </w:rPr>
        <w:t>zp</w:t>
      </w:r>
      <w:proofErr w:type="spellEnd"/>
      <w:r w:rsidRPr="005D7596">
        <w:rPr>
          <w:b/>
          <w:sz w:val="24"/>
          <w:szCs w:val="24"/>
          <w:shd w:val="clear" w:color="auto" w:fill="FFFFFF"/>
        </w:rPr>
        <w:t>. 272-618/21</w:t>
      </w:r>
      <w:r w:rsidR="00135F54" w:rsidRPr="005D7596">
        <w:rPr>
          <w:b/>
          <w:bCs/>
          <w:iCs/>
          <w:sz w:val="24"/>
          <w:szCs w:val="24"/>
        </w:rPr>
        <w:t xml:space="preserve">, </w:t>
      </w:r>
      <w:r w:rsidR="00135F54" w:rsidRPr="005D7596">
        <w:rPr>
          <w:sz w:val="24"/>
          <w:szCs w:val="24"/>
        </w:rPr>
        <w:t xml:space="preserve">prowadzonego przez Akademię Górniczo-Hutniczą w Krakowie, </w:t>
      </w:r>
    </w:p>
    <w:p w14:paraId="547E8A8D" w14:textId="77777777" w:rsidR="00135F54" w:rsidRDefault="00135F54" w:rsidP="00135F54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596199E" w14:textId="77777777" w:rsidR="00135F54" w:rsidRDefault="00135F54" w:rsidP="00135F5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A61866F" w14:textId="77777777" w:rsidR="00135F54" w:rsidRDefault="00135F54" w:rsidP="00135F5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A6F2777" w14:textId="77777777" w:rsidR="00135F54" w:rsidRDefault="00135F54" w:rsidP="00135F54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549E396" w14:textId="77777777" w:rsidR="00135F54" w:rsidRDefault="00135F54" w:rsidP="00135F54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EACC5CA" w14:textId="77777777" w:rsidR="00135F54" w:rsidRDefault="00135F54" w:rsidP="00135F54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52C971E" w14:textId="77777777" w:rsidR="00135F54" w:rsidRDefault="00135F54" w:rsidP="00135F54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AAE57B3" w14:textId="77777777" w:rsidR="00135F54" w:rsidRDefault="00135F54" w:rsidP="00135F54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35F54" w14:paraId="379E3BE6" w14:textId="77777777" w:rsidTr="00271A4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76D42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740F0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075D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35F54" w14:paraId="154E258F" w14:textId="77777777" w:rsidTr="00271A4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CBA79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9E96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7FD1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</w:tr>
      <w:tr w:rsidR="00135F54" w14:paraId="586EB1C1" w14:textId="77777777" w:rsidTr="00271A4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A501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1133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927E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</w:tr>
      <w:tr w:rsidR="00135F54" w14:paraId="41E6DE17" w14:textId="77777777" w:rsidTr="00271A4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62BFB" w14:textId="77777777" w:rsidR="00135F54" w:rsidRDefault="00135F54" w:rsidP="00271A42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011E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B9EE" w14:textId="77777777" w:rsidR="00135F54" w:rsidRDefault="00135F54" w:rsidP="00271A42">
            <w:pPr>
              <w:widowControl w:val="0"/>
              <w:spacing w:line="360" w:lineRule="auto"/>
              <w:jc w:val="both"/>
            </w:pPr>
          </w:p>
        </w:tc>
      </w:tr>
    </w:tbl>
    <w:p w14:paraId="50E2F14B" w14:textId="77777777" w:rsidR="00135F54" w:rsidRDefault="00135F54" w:rsidP="00135F54">
      <w:pPr>
        <w:widowControl w:val="0"/>
        <w:spacing w:line="360" w:lineRule="auto"/>
        <w:jc w:val="both"/>
      </w:pPr>
    </w:p>
    <w:p w14:paraId="2D4FBB64" w14:textId="77777777" w:rsidR="00135F54" w:rsidRDefault="00135F54" w:rsidP="00135F54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6D4A971" w14:textId="77777777" w:rsidR="00135F54" w:rsidRDefault="00135F54" w:rsidP="00135F54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7754426" w14:textId="77777777" w:rsidR="00135F54" w:rsidRDefault="00135F54" w:rsidP="00135F54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8C40F17" w14:textId="77777777" w:rsidR="00135F54" w:rsidRDefault="00135F54" w:rsidP="00135F54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483C26A" w14:textId="77777777" w:rsidR="00135F54" w:rsidRDefault="00135F54" w:rsidP="00135F54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DC64D46" w14:textId="77777777" w:rsidR="00135F54" w:rsidRDefault="00135F54" w:rsidP="00135F54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B8F5E6F" w14:textId="77777777" w:rsidR="00135F54" w:rsidRPr="00D82098" w:rsidRDefault="00135F54" w:rsidP="00135F5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6626804B" w14:textId="77777777" w:rsidR="00135F54" w:rsidRDefault="00135F54" w:rsidP="00135F54">
      <w:pPr>
        <w:rPr>
          <w:rFonts w:eastAsia="Times New Roman"/>
          <w:lang w:eastAsia="pl-PL"/>
        </w:rPr>
      </w:pPr>
    </w:p>
    <w:p w14:paraId="6E14B162" w14:textId="77777777" w:rsidR="00135F54" w:rsidRDefault="00135F54" w:rsidP="00135F54"/>
    <w:p w14:paraId="2AE5EB46" w14:textId="77777777" w:rsidR="00135F54" w:rsidRPr="00DD1F3F" w:rsidRDefault="00135F54" w:rsidP="00135F54"/>
    <w:p w14:paraId="517F9AD8" w14:textId="77777777" w:rsidR="00135F54" w:rsidRPr="00667DD0" w:rsidRDefault="00135F54" w:rsidP="00135F54"/>
    <w:p w14:paraId="27643613" w14:textId="77777777" w:rsidR="00135F54" w:rsidRPr="001D7BE1" w:rsidRDefault="00135F54" w:rsidP="00135F54"/>
    <w:p w14:paraId="77DFCB57" w14:textId="7BBAE37A" w:rsidR="00106AC7" w:rsidRPr="00855A6E" w:rsidRDefault="00106AC7" w:rsidP="00855A6E"/>
    <w:sectPr w:rsidR="00106AC7" w:rsidRPr="00855A6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69D43" w14:textId="77777777" w:rsidR="00975072" w:rsidRDefault="00975072">
      <w:r>
        <w:separator/>
      </w:r>
    </w:p>
  </w:endnote>
  <w:endnote w:type="continuationSeparator" w:id="0">
    <w:p w14:paraId="7B4D7D7A" w14:textId="77777777" w:rsidR="00975072" w:rsidRDefault="00975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5296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41EDF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0B28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E3CE4EA" w14:textId="77777777" w:rsidR="00336EEB" w:rsidRDefault="00975072" w:rsidP="00336EEB">
    <w:pPr>
      <w:pStyle w:val="Stopka"/>
      <w:tabs>
        <w:tab w:val="clear" w:pos="4536"/>
      </w:tabs>
      <w:jc w:val="center"/>
    </w:pPr>
    <w:r>
      <w:rPr>
        <w:noProof/>
      </w:rPr>
      <w:pict w14:anchorId="333CF769">
        <v:line id="_x0000_s1025" style="position:absolute;left:0;text-align:left;z-index:1" from="-3.85pt,8.7pt" to="455.15pt,8.7pt"/>
      </w:pict>
    </w:r>
  </w:p>
  <w:p w14:paraId="0126CDF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557DB" w14:textId="77777777" w:rsidR="004A6AA2" w:rsidRDefault="004A6A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3179D" w14:textId="77777777" w:rsidR="00975072" w:rsidRDefault="00975072">
      <w:r>
        <w:separator/>
      </w:r>
    </w:p>
  </w:footnote>
  <w:footnote w:type="continuationSeparator" w:id="0">
    <w:p w14:paraId="4CE66E0A" w14:textId="77777777" w:rsidR="00975072" w:rsidRDefault="00975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66C4" w14:textId="77777777" w:rsidR="004A6AA2" w:rsidRDefault="004A6A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AF81E" w14:textId="77777777" w:rsidR="004A6AA2" w:rsidRDefault="004A6A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FA078" w14:textId="77777777" w:rsidR="004A6AA2" w:rsidRDefault="004A6A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FAF"/>
    <w:rsid w:val="0000184A"/>
    <w:rsid w:val="00012997"/>
    <w:rsid w:val="000621A2"/>
    <w:rsid w:val="00074FAF"/>
    <w:rsid w:val="00075CEC"/>
    <w:rsid w:val="00101474"/>
    <w:rsid w:val="00106AC7"/>
    <w:rsid w:val="00111985"/>
    <w:rsid w:val="00135F54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6AA2"/>
    <w:rsid w:val="004C55DE"/>
    <w:rsid w:val="004D5C77"/>
    <w:rsid w:val="00533E9F"/>
    <w:rsid w:val="00542D0B"/>
    <w:rsid w:val="0056132E"/>
    <w:rsid w:val="005A5013"/>
    <w:rsid w:val="005C0D5A"/>
    <w:rsid w:val="005C3627"/>
    <w:rsid w:val="005D7596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5A6E"/>
    <w:rsid w:val="00876732"/>
    <w:rsid w:val="00882E9F"/>
    <w:rsid w:val="008843C0"/>
    <w:rsid w:val="008A0D67"/>
    <w:rsid w:val="008B3C7B"/>
    <w:rsid w:val="008D4CAF"/>
    <w:rsid w:val="008E370F"/>
    <w:rsid w:val="00952336"/>
    <w:rsid w:val="00975072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B4E7D5"/>
  <w15:chartTrackingRefBased/>
  <w15:docId w15:val="{63F6E94D-1228-442C-89C3-4940122DE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35F5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35F54"/>
    <w:rPr>
      <w:b/>
      <w:sz w:val="24"/>
    </w:rPr>
  </w:style>
  <w:style w:type="character" w:customStyle="1" w:styleId="NagwekZnak">
    <w:name w:val="Nagłówek Znak"/>
    <w:link w:val="Nagwek"/>
    <w:rsid w:val="00135F54"/>
  </w:style>
  <w:style w:type="paragraph" w:styleId="Akapitzlist">
    <w:name w:val="List Paragraph"/>
    <w:basedOn w:val="Normalny"/>
    <w:uiPriority w:val="34"/>
    <w:qFormat/>
    <w:rsid w:val="00135F5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Patrycja Droździel</cp:lastModifiedBy>
  <cp:revision>5</cp:revision>
  <cp:lastPrinted>2010-01-07T09:39:00Z</cp:lastPrinted>
  <dcterms:created xsi:type="dcterms:W3CDTF">2021-08-27T07:09:00Z</dcterms:created>
  <dcterms:modified xsi:type="dcterms:W3CDTF">2021-11-03T11:52:00Z</dcterms:modified>
</cp:coreProperties>
</file>