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7A138" w14:textId="77777777" w:rsidR="001F196C" w:rsidRPr="002A16E2" w:rsidRDefault="00F600EE" w:rsidP="001F196C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50038B66">
          <v:roundrect id="AutoShape 2" o:spid="_x0000_s1026" style="position:absolute;left:0;text-align:left;margin-left:-25.5pt;margin-top:-13.15pt;width:162pt;height:1in;z-index: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1F196C" w:rsidRPr="002A16E2">
        <w:rPr>
          <w:rFonts w:ascii="Times New Roman" w:hAnsi="Times New Roman"/>
          <w:b w:val="0"/>
          <w:sz w:val="22"/>
          <w:szCs w:val="22"/>
        </w:rPr>
        <w:tab/>
      </w:r>
      <w:r w:rsidR="001F196C" w:rsidRPr="002A16E2">
        <w:rPr>
          <w:rFonts w:ascii="Times New Roman" w:hAnsi="Times New Roman"/>
          <w:b w:val="0"/>
          <w:sz w:val="22"/>
          <w:szCs w:val="22"/>
        </w:rPr>
        <w:tab/>
      </w:r>
      <w:r w:rsidR="001F196C" w:rsidRPr="002A16E2">
        <w:rPr>
          <w:rFonts w:ascii="Times New Roman" w:hAnsi="Times New Roman"/>
          <w:b w:val="0"/>
          <w:sz w:val="22"/>
          <w:szCs w:val="22"/>
        </w:rPr>
        <w:tab/>
      </w:r>
      <w:r w:rsidR="001F196C" w:rsidRPr="002A16E2">
        <w:rPr>
          <w:rFonts w:ascii="Times New Roman" w:hAnsi="Times New Roman"/>
          <w:b w:val="0"/>
          <w:sz w:val="22"/>
          <w:szCs w:val="22"/>
        </w:rPr>
        <w:tab/>
      </w:r>
      <w:r w:rsidR="001F196C" w:rsidRPr="002A16E2">
        <w:rPr>
          <w:rFonts w:ascii="Times New Roman" w:hAnsi="Times New Roman"/>
          <w:b w:val="0"/>
          <w:sz w:val="22"/>
          <w:szCs w:val="22"/>
        </w:rPr>
        <w:tab/>
      </w:r>
      <w:r w:rsidR="001F196C" w:rsidRPr="002A16E2">
        <w:rPr>
          <w:rFonts w:ascii="Times New Roman" w:hAnsi="Times New Roman"/>
          <w:b w:val="0"/>
          <w:sz w:val="22"/>
          <w:szCs w:val="22"/>
        </w:rPr>
        <w:tab/>
      </w:r>
      <w:r w:rsidR="001F196C" w:rsidRPr="002A16E2">
        <w:rPr>
          <w:rFonts w:ascii="Times New Roman" w:hAnsi="Times New Roman"/>
          <w:b w:val="0"/>
          <w:sz w:val="22"/>
          <w:szCs w:val="22"/>
        </w:rPr>
        <w:tab/>
      </w:r>
      <w:r w:rsidR="001F196C" w:rsidRPr="002A16E2">
        <w:rPr>
          <w:rFonts w:ascii="Times New Roman" w:hAnsi="Times New Roman"/>
          <w:sz w:val="22"/>
          <w:szCs w:val="22"/>
        </w:rPr>
        <w:t>Załącznik nr 1</w:t>
      </w:r>
    </w:p>
    <w:p w14:paraId="46C0C107" w14:textId="77777777" w:rsidR="001F196C" w:rsidRPr="002A16E2" w:rsidRDefault="001F196C" w:rsidP="001F196C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BBA01A8" w14:textId="77777777" w:rsidR="001F196C" w:rsidRPr="002A16E2" w:rsidRDefault="001F196C" w:rsidP="001F196C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59DE7B3F" w14:textId="77777777" w:rsidR="001F196C" w:rsidRPr="002A16E2" w:rsidRDefault="001F196C" w:rsidP="001F196C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72B0B69" w14:textId="77777777" w:rsidR="001F196C" w:rsidRPr="00FA56C2" w:rsidRDefault="001F196C" w:rsidP="001F196C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A56C2">
        <w:rPr>
          <w:sz w:val="20"/>
          <w:szCs w:val="20"/>
        </w:rPr>
        <w:t>NAZWA WYKONAWCY:……………………………………………………………………..</w:t>
      </w:r>
    </w:p>
    <w:p w14:paraId="596187B8" w14:textId="77777777" w:rsidR="001F196C" w:rsidRPr="00FA56C2" w:rsidRDefault="001F196C" w:rsidP="001F196C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FA56C2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DA0901D" w14:textId="77777777" w:rsidR="001F196C" w:rsidRPr="00FA56C2" w:rsidRDefault="001F196C" w:rsidP="001F196C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A56C2">
        <w:rPr>
          <w:sz w:val="20"/>
          <w:szCs w:val="20"/>
        </w:rPr>
        <w:t>ADRES:…………………………………………………………………………………………</w:t>
      </w:r>
    </w:p>
    <w:p w14:paraId="63C55C15" w14:textId="77777777" w:rsidR="001F196C" w:rsidRPr="00FA56C2" w:rsidRDefault="001F196C" w:rsidP="001F196C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A56C2">
        <w:rPr>
          <w:sz w:val="20"/>
          <w:szCs w:val="20"/>
        </w:rPr>
        <w:t>WOJEWÓDZTWO ……………………………............................................................................</w:t>
      </w:r>
    </w:p>
    <w:p w14:paraId="256A90A2" w14:textId="77777777" w:rsidR="001F196C" w:rsidRPr="00FA56C2" w:rsidRDefault="001F196C" w:rsidP="001F196C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A56C2">
        <w:rPr>
          <w:sz w:val="20"/>
          <w:szCs w:val="20"/>
          <w:lang w:val="de-DE"/>
        </w:rPr>
        <w:t>TEL.</w:t>
      </w:r>
      <w:r w:rsidRPr="00FA56C2">
        <w:rPr>
          <w:sz w:val="20"/>
          <w:szCs w:val="20"/>
        </w:rPr>
        <w:t>……………………………………………………………………………………………..</w:t>
      </w:r>
    </w:p>
    <w:p w14:paraId="043B6C20" w14:textId="77777777" w:rsidR="001F196C" w:rsidRPr="00FA56C2" w:rsidRDefault="001F196C" w:rsidP="001F196C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A56C2">
        <w:rPr>
          <w:sz w:val="20"/>
          <w:szCs w:val="20"/>
          <w:lang w:val="de-DE"/>
        </w:rPr>
        <w:t xml:space="preserve">FAX </w:t>
      </w:r>
      <w:r w:rsidRPr="00FA56C2">
        <w:rPr>
          <w:sz w:val="20"/>
          <w:szCs w:val="20"/>
        </w:rPr>
        <w:t>…………………………………………………………………………………………….</w:t>
      </w:r>
    </w:p>
    <w:p w14:paraId="76AFAFDC" w14:textId="77777777" w:rsidR="001F196C" w:rsidRPr="00FA56C2" w:rsidRDefault="001F196C" w:rsidP="001F196C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A56C2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4CFA7984" w14:textId="77777777" w:rsidR="001F196C" w:rsidRPr="00FA56C2" w:rsidRDefault="001F196C" w:rsidP="001F196C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A56C2">
        <w:rPr>
          <w:sz w:val="20"/>
          <w:szCs w:val="20"/>
          <w:lang w:val="de-DE"/>
        </w:rPr>
        <w:t xml:space="preserve">NIP…………………………………. </w:t>
      </w:r>
      <w:r w:rsidRPr="00FA56C2">
        <w:rPr>
          <w:sz w:val="20"/>
          <w:szCs w:val="20"/>
        </w:rPr>
        <w:t>REGON:………………………………………………...</w:t>
      </w:r>
    </w:p>
    <w:p w14:paraId="40149AB0" w14:textId="77777777" w:rsidR="001F196C" w:rsidRPr="00FA56C2" w:rsidRDefault="001F196C" w:rsidP="001F196C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A56C2">
        <w:rPr>
          <w:sz w:val="20"/>
          <w:szCs w:val="20"/>
        </w:rPr>
        <w:t>BANK/ NR KONTA ……………………………………………………………………………</w:t>
      </w:r>
    </w:p>
    <w:p w14:paraId="717F34B1" w14:textId="77777777" w:rsidR="001F196C" w:rsidRPr="00FA56C2" w:rsidRDefault="001F196C" w:rsidP="001F196C">
      <w:pPr>
        <w:spacing w:line="360" w:lineRule="auto"/>
        <w:rPr>
          <w:sz w:val="20"/>
          <w:szCs w:val="20"/>
        </w:rPr>
      </w:pPr>
      <w:r w:rsidRPr="00FA56C2">
        <w:rPr>
          <w:sz w:val="20"/>
          <w:szCs w:val="20"/>
        </w:rPr>
        <w:t>Do: Nazwa i siedziba Zamawiającego:</w:t>
      </w:r>
    </w:p>
    <w:p w14:paraId="38155393" w14:textId="77777777" w:rsidR="001F196C" w:rsidRPr="00FA56C2" w:rsidRDefault="001F196C" w:rsidP="001F196C">
      <w:pPr>
        <w:ind w:right="-110"/>
        <w:rPr>
          <w:b/>
          <w:sz w:val="20"/>
          <w:szCs w:val="20"/>
        </w:rPr>
      </w:pPr>
      <w:r w:rsidRPr="00FA56C2">
        <w:rPr>
          <w:b/>
          <w:sz w:val="20"/>
          <w:szCs w:val="20"/>
        </w:rPr>
        <w:t>Akademia Górniczo - Hutnicza</w:t>
      </w:r>
    </w:p>
    <w:p w14:paraId="25341030" w14:textId="77777777" w:rsidR="001F196C" w:rsidRPr="00FA56C2" w:rsidRDefault="001F196C" w:rsidP="001F196C">
      <w:pPr>
        <w:ind w:right="-110"/>
        <w:rPr>
          <w:b/>
          <w:sz w:val="20"/>
          <w:szCs w:val="20"/>
        </w:rPr>
      </w:pPr>
      <w:r w:rsidRPr="00FA56C2">
        <w:rPr>
          <w:b/>
          <w:sz w:val="20"/>
          <w:szCs w:val="20"/>
        </w:rPr>
        <w:t>im. Stanisława Staszica w Krakowie</w:t>
      </w:r>
    </w:p>
    <w:p w14:paraId="595DB67C" w14:textId="77777777" w:rsidR="001F196C" w:rsidRPr="00FA56C2" w:rsidRDefault="001F196C" w:rsidP="001F196C">
      <w:pPr>
        <w:ind w:right="-110"/>
        <w:rPr>
          <w:b/>
          <w:sz w:val="20"/>
          <w:szCs w:val="20"/>
        </w:rPr>
      </w:pPr>
      <w:r w:rsidRPr="00FA56C2">
        <w:rPr>
          <w:b/>
          <w:sz w:val="20"/>
          <w:szCs w:val="20"/>
        </w:rPr>
        <w:t xml:space="preserve">Dział Zamówień Publicznych  </w:t>
      </w:r>
    </w:p>
    <w:p w14:paraId="7B2EA3F6" w14:textId="77777777" w:rsidR="001F196C" w:rsidRPr="00FA56C2" w:rsidRDefault="001F196C" w:rsidP="001F196C">
      <w:pPr>
        <w:ind w:right="-110"/>
        <w:rPr>
          <w:b/>
          <w:sz w:val="20"/>
          <w:szCs w:val="20"/>
        </w:rPr>
      </w:pPr>
      <w:r w:rsidRPr="00FA56C2">
        <w:rPr>
          <w:b/>
          <w:sz w:val="20"/>
          <w:szCs w:val="20"/>
        </w:rPr>
        <w:t xml:space="preserve">Al. Mickiewicza 30 </w:t>
      </w:r>
    </w:p>
    <w:p w14:paraId="47550A4E" w14:textId="77777777" w:rsidR="001F196C" w:rsidRPr="00FA56C2" w:rsidRDefault="001F196C" w:rsidP="001F196C">
      <w:pPr>
        <w:rPr>
          <w:b/>
          <w:sz w:val="20"/>
          <w:szCs w:val="20"/>
        </w:rPr>
      </w:pPr>
      <w:r w:rsidRPr="00FA56C2">
        <w:rPr>
          <w:b/>
          <w:sz w:val="20"/>
          <w:szCs w:val="20"/>
        </w:rPr>
        <w:t xml:space="preserve">30-059 Kraków,  </w:t>
      </w:r>
    </w:p>
    <w:p w14:paraId="24792895" w14:textId="77777777" w:rsidR="001F196C" w:rsidRPr="00FA56C2" w:rsidRDefault="001F196C" w:rsidP="001F196C">
      <w:pPr>
        <w:ind w:firstLine="3969"/>
        <w:rPr>
          <w:b/>
          <w:sz w:val="20"/>
          <w:szCs w:val="20"/>
        </w:rPr>
      </w:pPr>
    </w:p>
    <w:p w14:paraId="5D90C7DC" w14:textId="10E0ABC0" w:rsidR="00FA56C2" w:rsidRPr="00FA56C2" w:rsidRDefault="001F196C" w:rsidP="00CD6618">
      <w:pPr>
        <w:spacing w:before="600"/>
        <w:rPr>
          <w:sz w:val="20"/>
          <w:szCs w:val="20"/>
        </w:rPr>
      </w:pPr>
      <w:r w:rsidRPr="00FA56C2">
        <w:rPr>
          <w:sz w:val="20"/>
          <w:szCs w:val="20"/>
        </w:rPr>
        <w:t xml:space="preserve">Przystępując do postępowania o udzielenie zamówienia publicznego, którego przedmiotem jest </w:t>
      </w:r>
      <w:bookmarkStart w:id="0" w:name="_Hlk65614689"/>
      <w:r w:rsidR="00CD6618" w:rsidRPr="00FA56C2">
        <w:rPr>
          <w:b/>
          <w:sz w:val="20"/>
          <w:szCs w:val="20"/>
        </w:rPr>
        <w:t>dostawa</w:t>
      </w:r>
      <w:bookmarkEnd w:id="0"/>
      <w:r w:rsidR="00CD6618" w:rsidRPr="00FA56C2">
        <w:rPr>
          <w:b/>
          <w:sz w:val="20"/>
          <w:szCs w:val="20"/>
          <w:shd w:val="clear" w:color="auto" w:fill="FFFFFF"/>
        </w:rPr>
        <w:t xml:space="preserve"> tabletów – 6 szt.  - KC-zp. 272-618/21</w:t>
      </w:r>
      <w:r w:rsidRPr="00FA56C2">
        <w:rPr>
          <w:b/>
          <w:sz w:val="20"/>
          <w:szCs w:val="20"/>
        </w:rPr>
        <w:t xml:space="preserve">, </w:t>
      </w:r>
      <w:r w:rsidRPr="00FA56C2">
        <w:rPr>
          <w:sz w:val="20"/>
          <w:szCs w:val="20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7"/>
        <w:gridCol w:w="2326"/>
        <w:gridCol w:w="2633"/>
        <w:gridCol w:w="1159"/>
        <w:gridCol w:w="1325"/>
        <w:gridCol w:w="691"/>
        <w:gridCol w:w="1294"/>
      </w:tblGrid>
      <w:tr w:rsidR="00DC3A85" w:rsidRPr="00FA56C2" w14:paraId="71865CA5" w14:textId="77777777" w:rsidTr="004D5C30">
        <w:trPr>
          <w:trHeight w:val="632"/>
        </w:trPr>
        <w:tc>
          <w:tcPr>
            <w:tcW w:w="997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/>
            <w:vAlign w:val="center"/>
          </w:tcPr>
          <w:p w14:paraId="63633F75" w14:textId="77777777" w:rsidR="00DC3A85" w:rsidRPr="00FA56C2" w:rsidRDefault="00DC3A85" w:rsidP="004D5C30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C3A85" w:rsidRPr="00FA56C2" w14:paraId="337DC77D" w14:textId="77777777" w:rsidTr="004D5C30">
        <w:trPr>
          <w:trHeight w:val="632"/>
        </w:trPr>
        <w:tc>
          <w:tcPr>
            <w:tcW w:w="5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9D0A6C" w14:textId="77777777" w:rsidR="00DC3A85" w:rsidRPr="00FA56C2" w:rsidRDefault="00DC3A85" w:rsidP="004D5C30">
            <w:pPr>
              <w:jc w:val="center"/>
              <w:rPr>
                <w:b/>
                <w:sz w:val="20"/>
                <w:szCs w:val="20"/>
              </w:rPr>
            </w:pPr>
            <w:r w:rsidRPr="00FA56C2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23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A59B0B" w14:textId="77777777" w:rsidR="00DC3A85" w:rsidRPr="00FA56C2" w:rsidRDefault="00DC3A85" w:rsidP="004D5C30">
            <w:pPr>
              <w:jc w:val="center"/>
              <w:rPr>
                <w:b/>
                <w:sz w:val="20"/>
                <w:szCs w:val="20"/>
              </w:rPr>
            </w:pPr>
            <w:r w:rsidRPr="00FA56C2">
              <w:rPr>
                <w:b/>
                <w:sz w:val="20"/>
                <w:szCs w:val="20"/>
              </w:rPr>
              <w:t>Nazwa elementu</w:t>
            </w:r>
          </w:p>
          <w:p w14:paraId="3D39A540" w14:textId="77777777" w:rsidR="00DC3A85" w:rsidRPr="00FA56C2" w:rsidRDefault="00DC3A85" w:rsidP="004D5C30">
            <w:pPr>
              <w:jc w:val="center"/>
              <w:rPr>
                <w:b/>
                <w:sz w:val="20"/>
                <w:szCs w:val="20"/>
              </w:rPr>
            </w:pPr>
            <w:r w:rsidRPr="00FA56C2"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26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856130" w14:textId="77777777" w:rsidR="00DC3A85" w:rsidRPr="00FA56C2" w:rsidRDefault="00DC3A85" w:rsidP="004D5C30">
            <w:pPr>
              <w:jc w:val="center"/>
              <w:rPr>
                <w:b/>
                <w:sz w:val="20"/>
                <w:szCs w:val="20"/>
              </w:rPr>
            </w:pPr>
            <w:r w:rsidRPr="00FA56C2">
              <w:rPr>
                <w:b/>
                <w:sz w:val="20"/>
                <w:szCs w:val="20"/>
              </w:rPr>
              <w:t>Producent, model</w:t>
            </w:r>
          </w:p>
        </w:tc>
        <w:tc>
          <w:tcPr>
            <w:tcW w:w="11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EE5F95" w14:textId="77777777" w:rsidR="00DC3A85" w:rsidRPr="00FA56C2" w:rsidRDefault="00DC3A85" w:rsidP="004D5C30">
            <w:pPr>
              <w:jc w:val="center"/>
              <w:rPr>
                <w:b/>
                <w:sz w:val="20"/>
                <w:szCs w:val="20"/>
              </w:rPr>
            </w:pPr>
            <w:r w:rsidRPr="00FA56C2"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D5953F" w14:textId="77777777" w:rsidR="00DC3A85" w:rsidRPr="00FA56C2" w:rsidRDefault="00DC3A85" w:rsidP="004D5C30">
            <w:pPr>
              <w:jc w:val="center"/>
              <w:rPr>
                <w:b/>
                <w:sz w:val="20"/>
                <w:szCs w:val="20"/>
              </w:rPr>
            </w:pPr>
            <w:r w:rsidRPr="00FA56C2">
              <w:rPr>
                <w:b/>
                <w:sz w:val="20"/>
                <w:szCs w:val="20"/>
              </w:rPr>
              <w:t>Wartość netto</w:t>
            </w:r>
          </w:p>
          <w:p w14:paraId="55CB5B9E" w14:textId="77777777" w:rsidR="00DC3A85" w:rsidRPr="00FA56C2" w:rsidRDefault="00DC3A85" w:rsidP="004D5C30">
            <w:pPr>
              <w:jc w:val="center"/>
              <w:rPr>
                <w:b/>
                <w:sz w:val="20"/>
                <w:szCs w:val="20"/>
              </w:rPr>
            </w:pPr>
            <w:r w:rsidRPr="00FA56C2">
              <w:rPr>
                <w:b/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86A30C" w14:textId="77777777" w:rsidR="00DC3A85" w:rsidRPr="00FA56C2" w:rsidRDefault="00DC3A85" w:rsidP="004D5C30">
            <w:pPr>
              <w:jc w:val="center"/>
              <w:rPr>
                <w:b/>
                <w:sz w:val="20"/>
                <w:szCs w:val="20"/>
              </w:rPr>
            </w:pPr>
            <w:r w:rsidRPr="00FA56C2">
              <w:rPr>
                <w:b/>
                <w:sz w:val="20"/>
                <w:szCs w:val="20"/>
              </w:rPr>
              <w:t>VAT</w:t>
            </w:r>
          </w:p>
          <w:p w14:paraId="4929FDB8" w14:textId="77777777" w:rsidR="00DC3A85" w:rsidRPr="00FA56C2" w:rsidRDefault="00DC3A85" w:rsidP="004D5C30">
            <w:pPr>
              <w:jc w:val="center"/>
              <w:rPr>
                <w:b/>
                <w:sz w:val="20"/>
                <w:szCs w:val="20"/>
              </w:rPr>
            </w:pPr>
            <w:r w:rsidRPr="00FA56C2">
              <w:rPr>
                <w:b/>
                <w:sz w:val="20"/>
                <w:szCs w:val="20"/>
              </w:rPr>
              <w:t>[%]</w:t>
            </w:r>
          </w:p>
        </w:tc>
        <w:tc>
          <w:tcPr>
            <w:tcW w:w="1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AF74725" w14:textId="77777777" w:rsidR="00DC3A85" w:rsidRPr="00FA56C2" w:rsidRDefault="00DC3A85" w:rsidP="004D5C30">
            <w:pPr>
              <w:jc w:val="center"/>
              <w:rPr>
                <w:b/>
                <w:sz w:val="20"/>
                <w:szCs w:val="20"/>
              </w:rPr>
            </w:pPr>
            <w:r w:rsidRPr="00FA56C2">
              <w:rPr>
                <w:b/>
                <w:sz w:val="20"/>
                <w:szCs w:val="20"/>
              </w:rPr>
              <w:t xml:space="preserve">Wartość brutto </w:t>
            </w:r>
          </w:p>
          <w:p w14:paraId="2B714556" w14:textId="77777777" w:rsidR="00DC3A85" w:rsidRPr="00FA56C2" w:rsidRDefault="00DC3A85" w:rsidP="004D5C30">
            <w:pPr>
              <w:jc w:val="center"/>
              <w:rPr>
                <w:b/>
                <w:sz w:val="20"/>
                <w:szCs w:val="20"/>
              </w:rPr>
            </w:pPr>
            <w:r w:rsidRPr="00FA56C2">
              <w:rPr>
                <w:b/>
                <w:sz w:val="20"/>
                <w:szCs w:val="20"/>
              </w:rPr>
              <w:t xml:space="preserve">[PLN] </w:t>
            </w:r>
            <w:r w:rsidRPr="00FA56C2">
              <w:rPr>
                <w:b/>
                <w:sz w:val="20"/>
                <w:szCs w:val="20"/>
              </w:rPr>
              <w:br/>
              <w:t>(z VAT)</w:t>
            </w:r>
          </w:p>
        </w:tc>
      </w:tr>
      <w:tr w:rsidR="00DC3A85" w:rsidRPr="00FA56C2" w14:paraId="0ECF5C68" w14:textId="77777777" w:rsidTr="004D5C30">
        <w:trPr>
          <w:trHeight w:val="229"/>
        </w:trPr>
        <w:tc>
          <w:tcPr>
            <w:tcW w:w="54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5AD8AE" w14:textId="77777777" w:rsidR="00DC3A85" w:rsidRPr="00FA56C2" w:rsidRDefault="00DC3A85" w:rsidP="004D5C30">
            <w:pPr>
              <w:jc w:val="center"/>
              <w:rPr>
                <w:b/>
                <w:sz w:val="20"/>
                <w:szCs w:val="20"/>
              </w:rPr>
            </w:pPr>
            <w:r w:rsidRPr="00FA56C2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3775FB" w14:textId="77777777" w:rsidR="00DC3A85" w:rsidRPr="00FA56C2" w:rsidRDefault="00DC3A85" w:rsidP="004D5C30">
            <w:pPr>
              <w:jc w:val="center"/>
              <w:rPr>
                <w:b/>
                <w:sz w:val="20"/>
                <w:szCs w:val="20"/>
              </w:rPr>
            </w:pPr>
            <w:r w:rsidRPr="00FA56C2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B6183E" w14:textId="77777777" w:rsidR="00DC3A85" w:rsidRPr="00FA56C2" w:rsidRDefault="00DC3A85" w:rsidP="004D5C30">
            <w:pPr>
              <w:jc w:val="center"/>
              <w:rPr>
                <w:b/>
                <w:sz w:val="20"/>
                <w:szCs w:val="20"/>
              </w:rPr>
            </w:pPr>
            <w:r w:rsidRPr="00FA56C2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5CCD83E" w14:textId="77777777" w:rsidR="00DC3A85" w:rsidRPr="00FA56C2" w:rsidRDefault="00DC3A85" w:rsidP="004D5C30">
            <w:pPr>
              <w:jc w:val="center"/>
              <w:rPr>
                <w:b/>
                <w:sz w:val="20"/>
                <w:szCs w:val="20"/>
              </w:rPr>
            </w:pPr>
            <w:r w:rsidRPr="00FA56C2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909492" w14:textId="77777777" w:rsidR="00DC3A85" w:rsidRPr="00FA56C2" w:rsidRDefault="00DC3A85" w:rsidP="004D5C30">
            <w:pPr>
              <w:jc w:val="center"/>
              <w:rPr>
                <w:b/>
                <w:sz w:val="20"/>
                <w:szCs w:val="20"/>
              </w:rPr>
            </w:pPr>
            <w:r w:rsidRPr="00FA56C2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A07AE8" w14:textId="77777777" w:rsidR="00DC3A85" w:rsidRPr="00FA56C2" w:rsidRDefault="00DC3A85" w:rsidP="004D5C30">
            <w:pPr>
              <w:jc w:val="center"/>
              <w:rPr>
                <w:b/>
                <w:sz w:val="20"/>
                <w:szCs w:val="20"/>
              </w:rPr>
            </w:pPr>
            <w:r w:rsidRPr="00FA56C2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697F645" w14:textId="77777777" w:rsidR="00DC3A85" w:rsidRPr="00FA56C2" w:rsidRDefault="00DC3A85" w:rsidP="004D5C30">
            <w:pPr>
              <w:jc w:val="center"/>
              <w:rPr>
                <w:b/>
                <w:sz w:val="20"/>
                <w:szCs w:val="20"/>
              </w:rPr>
            </w:pPr>
            <w:r w:rsidRPr="00FA56C2">
              <w:rPr>
                <w:b/>
                <w:sz w:val="20"/>
                <w:szCs w:val="20"/>
              </w:rPr>
              <w:t>7</w:t>
            </w:r>
          </w:p>
        </w:tc>
      </w:tr>
      <w:tr w:rsidR="00DC3A85" w:rsidRPr="00FA56C2" w14:paraId="74471A0E" w14:textId="77777777" w:rsidTr="004D5C30">
        <w:trPr>
          <w:trHeight w:val="159"/>
        </w:trPr>
        <w:tc>
          <w:tcPr>
            <w:tcW w:w="5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418C31E" w14:textId="77777777" w:rsidR="00DC3A85" w:rsidRPr="00FA56C2" w:rsidRDefault="00DC3A85" w:rsidP="004D5C30">
            <w:pPr>
              <w:ind w:right="425"/>
              <w:jc w:val="center"/>
              <w:rPr>
                <w:b/>
                <w:sz w:val="20"/>
                <w:szCs w:val="20"/>
              </w:rPr>
            </w:pPr>
            <w:r w:rsidRPr="00FA56C2">
              <w:rPr>
                <w:b/>
                <w:sz w:val="20"/>
                <w:szCs w:val="20"/>
              </w:rPr>
              <w:t>1</w:t>
            </w:r>
          </w:p>
          <w:p w14:paraId="05023EBA" w14:textId="77777777" w:rsidR="00DC3A85" w:rsidRPr="00FA56C2" w:rsidRDefault="00DC3A85" w:rsidP="004D5C30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23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6F1931E" w14:textId="77777777" w:rsidR="00DC3A85" w:rsidRPr="00FA56C2" w:rsidRDefault="00DC3A85" w:rsidP="00DC3A85">
            <w:pPr>
              <w:keepNext/>
              <w:outlineLvl w:val="3"/>
              <w:rPr>
                <w:b/>
                <w:sz w:val="20"/>
                <w:szCs w:val="20"/>
              </w:rPr>
            </w:pPr>
            <w:r w:rsidRPr="00FA56C2">
              <w:rPr>
                <w:b/>
                <w:sz w:val="20"/>
                <w:szCs w:val="20"/>
              </w:rPr>
              <w:t xml:space="preserve">Tablet </w:t>
            </w:r>
          </w:p>
          <w:p w14:paraId="422D1D78" w14:textId="6CA5B7B8" w:rsidR="00DC3A85" w:rsidRPr="00FA56C2" w:rsidRDefault="00DC3A85" w:rsidP="00DC3A85">
            <w:pPr>
              <w:pStyle w:val="Nagwek2"/>
              <w:spacing w:before="0"/>
              <w:ind w:left="680" w:hanging="6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A56C2">
              <w:rPr>
                <w:rFonts w:ascii="Times New Roman" w:hAnsi="Times New Roman"/>
                <w:color w:val="auto"/>
                <w:sz w:val="20"/>
                <w:szCs w:val="20"/>
              </w:rPr>
              <w:t>12–14”</w:t>
            </w:r>
          </w:p>
        </w:tc>
        <w:tc>
          <w:tcPr>
            <w:tcW w:w="26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7D04B66" w14:textId="77777777" w:rsidR="00DC3A85" w:rsidRPr="00FA56C2" w:rsidRDefault="00DC3A85" w:rsidP="004D5C30">
            <w:pPr>
              <w:ind w:right="425"/>
              <w:rPr>
                <w:b/>
                <w:sz w:val="20"/>
                <w:szCs w:val="20"/>
              </w:rPr>
            </w:pPr>
          </w:p>
          <w:p w14:paraId="6CE97AD8" w14:textId="77777777" w:rsidR="00DC3A85" w:rsidRPr="00FA56C2" w:rsidRDefault="00DC3A85" w:rsidP="004D5C30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1A94CC" w14:textId="7E8DF992" w:rsidR="00DC3A85" w:rsidRPr="00FA56C2" w:rsidRDefault="00DC3A85" w:rsidP="004D5C30">
            <w:pPr>
              <w:rPr>
                <w:b/>
                <w:sz w:val="20"/>
                <w:szCs w:val="20"/>
              </w:rPr>
            </w:pPr>
            <w:r w:rsidRPr="00FA56C2">
              <w:rPr>
                <w:b/>
                <w:sz w:val="20"/>
                <w:szCs w:val="20"/>
              </w:rPr>
              <w:t>1 szt.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ACB3858" w14:textId="77777777" w:rsidR="00DC3A85" w:rsidRPr="00FA56C2" w:rsidRDefault="00DC3A85" w:rsidP="004D5C30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13D4078" w14:textId="77777777" w:rsidR="00DC3A85" w:rsidRPr="00FA56C2" w:rsidRDefault="00DC3A85" w:rsidP="004D5C30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5DEED6C" w14:textId="77777777" w:rsidR="00DC3A85" w:rsidRPr="00FA56C2" w:rsidRDefault="00DC3A85" w:rsidP="004D5C30">
            <w:pPr>
              <w:ind w:right="425"/>
              <w:rPr>
                <w:b/>
                <w:sz w:val="20"/>
                <w:szCs w:val="20"/>
              </w:rPr>
            </w:pPr>
          </w:p>
        </w:tc>
      </w:tr>
      <w:tr w:rsidR="00DC3A85" w:rsidRPr="00FA56C2" w14:paraId="407A65E4" w14:textId="77777777" w:rsidTr="004D5C30">
        <w:trPr>
          <w:trHeight w:val="159"/>
        </w:trPr>
        <w:tc>
          <w:tcPr>
            <w:tcW w:w="5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2C33ABD" w14:textId="32A3AA34" w:rsidR="00DC3A85" w:rsidRPr="00FA56C2" w:rsidRDefault="00DC3A85" w:rsidP="004D5C30">
            <w:pPr>
              <w:ind w:right="425"/>
              <w:jc w:val="center"/>
              <w:rPr>
                <w:b/>
                <w:sz w:val="20"/>
                <w:szCs w:val="20"/>
              </w:rPr>
            </w:pPr>
            <w:r w:rsidRPr="00FA56C2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3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2D2B4EB" w14:textId="77777777" w:rsidR="00DC3A85" w:rsidRPr="00FA56C2" w:rsidRDefault="00DC3A85" w:rsidP="00DC3A85">
            <w:pPr>
              <w:keepNext/>
              <w:outlineLvl w:val="3"/>
              <w:rPr>
                <w:b/>
                <w:sz w:val="20"/>
                <w:szCs w:val="20"/>
              </w:rPr>
            </w:pPr>
            <w:r w:rsidRPr="00FA56C2">
              <w:rPr>
                <w:b/>
                <w:sz w:val="20"/>
                <w:szCs w:val="20"/>
              </w:rPr>
              <w:t xml:space="preserve">Tablet </w:t>
            </w:r>
          </w:p>
          <w:p w14:paraId="66B120FA" w14:textId="18739B81" w:rsidR="00DC3A85" w:rsidRPr="00FA56C2" w:rsidRDefault="00DC3A85" w:rsidP="00DC3A85">
            <w:pPr>
              <w:keepNext/>
              <w:outlineLvl w:val="3"/>
              <w:rPr>
                <w:b/>
                <w:sz w:val="20"/>
                <w:szCs w:val="20"/>
              </w:rPr>
            </w:pPr>
            <w:r w:rsidRPr="00FA56C2">
              <w:rPr>
                <w:b/>
                <w:sz w:val="20"/>
                <w:szCs w:val="20"/>
              </w:rPr>
              <w:t>8–9”</w:t>
            </w:r>
          </w:p>
        </w:tc>
        <w:tc>
          <w:tcPr>
            <w:tcW w:w="26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44AF921" w14:textId="77777777" w:rsidR="00DC3A85" w:rsidRPr="00FA56C2" w:rsidRDefault="00DC3A85" w:rsidP="004D5C30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B442674" w14:textId="5D66944B" w:rsidR="00DC3A85" w:rsidRPr="00FA56C2" w:rsidRDefault="00DC3A85" w:rsidP="004D5C30">
            <w:pPr>
              <w:rPr>
                <w:b/>
                <w:sz w:val="20"/>
                <w:szCs w:val="20"/>
              </w:rPr>
            </w:pPr>
            <w:r w:rsidRPr="00FA56C2">
              <w:rPr>
                <w:b/>
                <w:sz w:val="20"/>
                <w:szCs w:val="20"/>
              </w:rPr>
              <w:t xml:space="preserve">1 szt. 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0840436" w14:textId="77777777" w:rsidR="00DC3A85" w:rsidRPr="00FA56C2" w:rsidRDefault="00DC3A85" w:rsidP="004D5C30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3A25DD1" w14:textId="77777777" w:rsidR="00DC3A85" w:rsidRPr="00FA56C2" w:rsidRDefault="00DC3A85" w:rsidP="004D5C30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6F5D85E" w14:textId="77777777" w:rsidR="00DC3A85" w:rsidRPr="00FA56C2" w:rsidRDefault="00DC3A85" w:rsidP="004D5C30">
            <w:pPr>
              <w:ind w:right="425"/>
              <w:rPr>
                <w:b/>
                <w:sz w:val="20"/>
                <w:szCs w:val="20"/>
              </w:rPr>
            </w:pPr>
          </w:p>
        </w:tc>
      </w:tr>
      <w:tr w:rsidR="00DC3A85" w:rsidRPr="00FA56C2" w14:paraId="0D55CC42" w14:textId="77777777" w:rsidTr="004D5C30">
        <w:trPr>
          <w:trHeight w:val="159"/>
        </w:trPr>
        <w:tc>
          <w:tcPr>
            <w:tcW w:w="5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878461D" w14:textId="2F89A824" w:rsidR="00DC3A85" w:rsidRPr="00FA56C2" w:rsidRDefault="00DC3A85" w:rsidP="004D5C30">
            <w:pPr>
              <w:ind w:right="425"/>
              <w:jc w:val="center"/>
              <w:rPr>
                <w:b/>
                <w:sz w:val="20"/>
                <w:szCs w:val="20"/>
              </w:rPr>
            </w:pPr>
            <w:r w:rsidRPr="00FA56C2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3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E8E91C2" w14:textId="77777777" w:rsidR="00DC3A85" w:rsidRPr="00FA56C2" w:rsidRDefault="00DC3A85" w:rsidP="00DC3A85">
            <w:pPr>
              <w:keepNext/>
              <w:outlineLvl w:val="3"/>
              <w:rPr>
                <w:b/>
                <w:sz w:val="20"/>
                <w:szCs w:val="20"/>
              </w:rPr>
            </w:pPr>
            <w:r w:rsidRPr="00FA56C2">
              <w:rPr>
                <w:b/>
                <w:sz w:val="20"/>
                <w:szCs w:val="20"/>
              </w:rPr>
              <w:t>Tablet</w:t>
            </w:r>
          </w:p>
          <w:p w14:paraId="592684A6" w14:textId="7E7A921E" w:rsidR="00DC3A85" w:rsidRPr="00FA56C2" w:rsidRDefault="00DC3A85" w:rsidP="00DC3A85">
            <w:pPr>
              <w:keepNext/>
              <w:outlineLvl w:val="3"/>
              <w:rPr>
                <w:b/>
                <w:sz w:val="20"/>
                <w:szCs w:val="20"/>
              </w:rPr>
            </w:pPr>
            <w:r w:rsidRPr="00FA56C2">
              <w:rPr>
                <w:b/>
                <w:bCs/>
                <w:sz w:val="20"/>
                <w:szCs w:val="20"/>
              </w:rPr>
              <w:t>10–11” z rysikiem</w:t>
            </w:r>
          </w:p>
        </w:tc>
        <w:tc>
          <w:tcPr>
            <w:tcW w:w="26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5BBC466" w14:textId="77777777" w:rsidR="00DC3A85" w:rsidRPr="00FA56C2" w:rsidRDefault="00DC3A85" w:rsidP="004D5C30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F6A4CB3" w14:textId="0C235D40" w:rsidR="00DC3A85" w:rsidRPr="00FA56C2" w:rsidRDefault="00DC3A85" w:rsidP="004D5C30">
            <w:pPr>
              <w:rPr>
                <w:b/>
                <w:sz w:val="20"/>
                <w:szCs w:val="20"/>
              </w:rPr>
            </w:pPr>
            <w:r w:rsidRPr="00FA56C2">
              <w:rPr>
                <w:b/>
                <w:sz w:val="20"/>
                <w:szCs w:val="20"/>
              </w:rPr>
              <w:t>1 szt.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C0D7274" w14:textId="77777777" w:rsidR="00DC3A85" w:rsidRPr="00FA56C2" w:rsidRDefault="00DC3A85" w:rsidP="004D5C30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AEC96B2" w14:textId="77777777" w:rsidR="00DC3A85" w:rsidRPr="00FA56C2" w:rsidRDefault="00DC3A85" w:rsidP="004D5C30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15DFA3E" w14:textId="77777777" w:rsidR="00DC3A85" w:rsidRPr="00FA56C2" w:rsidRDefault="00DC3A85" w:rsidP="004D5C30">
            <w:pPr>
              <w:ind w:right="425"/>
              <w:rPr>
                <w:b/>
                <w:sz w:val="20"/>
                <w:szCs w:val="20"/>
              </w:rPr>
            </w:pPr>
          </w:p>
        </w:tc>
      </w:tr>
      <w:tr w:rsidR="00DC3A85" w:rsidRPr="00FA56C2" w14:paraId="4A2517A0" w14:textId="77777777" w:rsidTr="004D5C30">
        <w:trPr>
          <w:trHeight w:val="159"/>
        </w:trPr>
        <w:tc>
          <w:tcPr>
            <w:tcW w:w="5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4C35FAE" w14:textId="26BD40E1" w:rsidR="00DC3A85" w:rsidRPr="00FA56C2" w:rsidRDefault="00DC3A85" w:rsidP="004D5C30">
            <w:pPr>
              <w:ind w:right="425"/>
              <w:jc w:val="center"/>
              <w:rPr>
                <w:b/>
                <w:sz w:val="20"/>
                <w:szCs w:val="20"/>
              </w:rPr>
            </w:pPr>
            <w:r w:rsidRPr="00FA56C2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D79FC53" w14:textId="77777777" w:rsidR="00DC3A85" w:rsidRPr="00FA56C2" w:rsidRDefault="00DC3A85" w:rsidP="00DC3A85">
            <w:pPr>
              <w:keepNext/>
              <w:outlineLvl w:val="3"/>
              <w:rPr>
                <w:b/>
                <w:sz w:val="20"/>
                <w:szCs w:val="20"/>
              </w:rPr>
            </w:pPr>
            <w:r w:rsidRPr="00FA56C2">
              <w:rPr>
                <w:b/>
                <w:sz w:val="20"/>
                <w:szCs w:val="20"/>
              </w:rPr>
              <w:t xml:space="preserve">Tablet  </w:t>
            </w:r>
          </w:p>
          <w:p w14:paraId="463A57D9" w14:textId="1BD1B733" w:rsidR="00DC3A85" w:rsidRPr="00FA56C2" w:rsidRDefault="00DC3A85" w:rsidP="00DC3A85">
            <w:pPr>
              <w:keepNext/>
              <w:outlineLvl w:val="3"/>
              <w:rPr>
                <w:b/>
                <w:sz w:val="20"/>
                <w:szCs w:val="20"/>
              </w:rPr>
            </w:pPr>
            <w:r w:rsidRPr="00FA56C2">
              <w:rPr>
                <w:sz w:val="20"/>
                <w:szCs w:val="20"/>
              </w:rPr>
              <w:t>10-11”</w:t>
            </w:r>
          </w:p>
        </w:tc>
        <w:tc>
          <w:tcPr>
            <w:tcW w:w="26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748FE2B" w14:textId="77777777" w:rsidR="00DC3A85" w:rsidRPr="00FA56C2" w:rsidRDefault="00DC3A85" w:rsidP="004D5C30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64B8565" w14:textId="154C2F3F" w:rsidR="00DC3A85" w:rsidRPr="00FA56C2" w:rsidRDefault="00DC3A85" w:rsidP="004D5C30">
            <w:pPr>
              <w:rPr>
                <w:b/>
                <w:sz w:val="20"/>
                <w:szCs w:val="20"/>
              </w:rPr>
            </w:pPr>
            <w:r w:rsidRPr="00FA56C2">
              <w:rPr>
                <w:b/>
                <w:sz w:val="20"/>
                <w:szCs w:val="20"/>
              </w:rPr>
              <w:t xml:space="preserve">3 szt. 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A49625D" w14:textId="77777777" w:rsidR="00DC3A85" w:rsidRPr="00FA56C2" w:rsidRDefault="00DC3A85" w:rsidP="004D5C30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C4F4820" w14:textId="77777777" w:rsidR="00DC3A85" w:rsidRPr="00FA56C2" w:rsidRDefault="00DC3A85" w:rsidP="004D5C30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88ED242" w14:textId="77777777" w:rsidR="00DC3A85" w:rsidRPr="00FA56C2" w:rsidRDefault="00DC3A85" w:rsidP="004D5C30">
            <w:pPr>
              <w:ind w:right="425"/>
              <w:rPr>
                <w:b/>
                <w:sz w:val="20"/>
                <w:szCs w:val="20"/>
              </w:rPr>
            </w:pPr>
          </w:p>
        </w:tc>
      </w:tr>
      <w:tr w:rsidR="00DC3A85" w:rsidRPr="00FA56C2" w14:paraId="0236B0A6" w14:textId="77777777" w:rsidTr="007760F4">
        <w:trPr>
          <w:trHeight w:val="159"/>
        </w:trPr>
        <w:tc>
          <w:tcPr>
            <w:tcW w:w="8681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B50BA70" w14:textId="1D570720" w:rsidR="00DC3A85" w:rsidRPr="00FA56C2" w:rsidRDefault="00DC3A85" w:rsidP="004D5C30">
            <w:pPr>
              <w:ind w:right="425"/>
              <w:rPr>
                <w:b/>
                <w:sz w:val="20"/>
                <w:szCs w:val="20"/>
              </w:rPr>
            </w:pPr>
            <w:r w:rsidRPr="00FA56C2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1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30D59B2" w14:textId="77777777" w:rsidR="00DC3A85" w:rsidRPr="00FA56C2" w:rsidRDefault="00DC3A85" w:rsidP="004D5C30">
            <w:pPr>
              <w:ind w:right="425"/>
              <w:rPr>
                <w:b/>
                <w:sz w:val="20"/>
                <w:szCs w:val="20"/>
              </w:rPr>
            </w:pPr>
          </w:p>
        </w:tc>
      </w:tr>
    </w:tbl>
    <w:p w14:paraId="32EC48BF" w14:textId="160147A7" w:rsidR="001F196C" w:rsidRPr="00FA56C2" w:rsidRDefault="001F196C" w:rsidP="001F196C">
      <w:pPr>
        <w:tabs>
          <w:tab w:val="right" w:pos="9000"/>
        </w:tabs>
        <w:rPr>
          <w:b/>
          <w:sz w:val="20"/>
          <w:szCs w:val="20"/>
        </w:rPr>
      </w:pPr>
    </w:p>
    <w:p w14:paraId="4A267CC0" w14:textId="77777777" w:rsidR="00DC3A85" w:rsidRPr="00FA56C2" w:rsidRDefault="00DC3A85" w:rsidP="001F196C">
      <w:pPr>
        <w:tabs>
          <w:tab w:val="right" w:pos="9000"/>
        </w:tabs>
        <w:rPr>
          <w:b/>
          <w:sz w:val="20"/>
          <w:szCs w:val="20"/>
        </w:rPr>
      </w:pPr>
    </w:p>
    <w:p w14:paraId="28AEDF8E" w14:textId="18F54051" w:rsidR="00DC3A85" w:rsidRPr="00FA56C2" w:rsidRDefault="00DC3A85" w:rsidP="00FA56C2">
      <w:pPr>
        <w:tabs>
          <w:tab w:val="right" w:pos="9000"/>
        </w:tabs>
        <w:spacing w:before="60" w:after="60"/>
        <w:rPr>
          <w:b/>
          <w:bCs/>
          <w:sz w:val="20"/>
          <w:szCs w:val="20"/>
        </w:rPr>
      </w:pPr>
      <w:r w:rsidRPr="00FA56C2">
        <w:rPr>
          <w:rFonts w:eastAsia="Noto Sans CJK SC"/>
          <w:b/>
          <w:bCs/>
          <w:kern w:val="3"/>
          <w:sz w:val="20"/>
          <w:szCs w:val="20"/>
          <w:lang w:eastAsia="zh-CN" w:bidi="hi-IN"/>
        </w:rPr>
        <w:t>Urządzenie uwierzytelniania biometrycznego</w:t>
      </w:r>
      <w:r w:rsidR="00720664">
        <w:rPr>
          <w:rFonts w:eastAsia="Noto Sans CJK SC"/>
          <w:b/>
          <w:bCs/>
          <w:kern w:val="3"/>
          <w:sz w:val="20"/>
          <w:szCs w:val="20"/>
          <w:lang w:eastAsia="zh-CN" w:bidi="hi-IN"/>
        </w:rPr>
        <w:t xml:space="preserve"> </w:t>
      </w:r>
      <w:r w:rsidR="00720664" w:rsidRPr="002C2B77">
        <w:rPr>
          <w:rFonts w:eastAsia="Noto Sans CJK SC"/>
          <w:color w:val="FF0000"/>
          <w:kern w:val="3"/>
          <w:sz w:val="20"/>
          <w:szCs w:val="20"/>
          <w:lang w:eastAsia="zh-CN" w:bidi="hi-IN"/>
        </w:rPr>
        <w:t>/dotyczy wszystkich tabletów/</w:t>
      </w:r>
      <w:r w:rsidRPr="00FA56C2">
        <w:rPr>
          <w:rFonts w:eastAsia="Noto Sans CJK SC"/>
          <w:kern w:val="3"/>
          <w:sz w:val="20"/>
          <w:szCs w:val="20"/>
          <w:lang w:eastAsia="zh-CN" w:bidi="hi-IN"/>
        </w:rPr>
        <w:t>:………………………</w:t>
      </w:r>
      <w:r w:rsidR="00720664">
        <w:rPr>
          <w:rFonts w:eastAsia="Noto Sans CJK SC"/>
          <w:kern w:val="3"/>
          <w:sz w:val="20"/>
          <w:szCs w:val="20"/>
          <w:lang w:eastAsia="zh-CN" w:bidi="hi-IN"/>
        </w:rPr>
        <w:t>………………………………………</w:t>
      </w:r>
      <w:r w:rsidRPr="00FA56C2">
        <w:rPr>
          <w:rFonts w:eastAsia="Noto Sans CJK SC"/>
          <w:kern w:val="3"/>
          <w:sz w:val="20"/>
          <w:szCs w:val="20"/>
          <w:lang w:eastAsia="zh-CN" w:bidi="hi-IN"/>
        </w:rPr>
        <w:t xml:space="preserve">…………….. </w:t>
      </w:r>
      <w:r w:rsidRPr="00FA56C2">
        <w:rPr>
          <w:rFonts w:eastAsia="Noto Sans CJK SC"/>
          <w:b/>
          <w:bCs/>
          <w:color w:val="FF0000"/>
          <w:kern w:val="3"/>
          <w:sz w:val="20"/>
          <w:szCs w:val="20"/>
          <w:lang w:eastAsia="zh-CN" w:bidi="hi-IN"/>
        </w:rPr>
        <w:t>/kryterium oceny ofert/</w:t>
      </w:r>
    </w:p>
    <w:p w14:paraId="2DAF91CB" w14:textId="34A92E07" w:rsidR="001F196C" w:rsidRPr="00FA56C2" w:rsidRDefault="001F196C" w:rsidP="00FA56C2">
      <w:pPr>
        <w:widowControl w:val="0"/>
        <w:spacing w:before="60" w:after="60"/>
        <w:ind w:right="1"/>
        <w:jc w:val="both"/>
        <w:rPr>
          <w:b/>
          <w:sz w:val="20"/>
          <w:szCs w:val="20"/>
        </w:rPr>
      </w:pPr>
      <w:r w:rsidRPr="00FA56C2">
        <w:rPr>
          <w:b/>
          <w:sz w:val="20"/>
          <w:szCs w:val="20"/>
        </w:rPr>
        <w:t xml:space="preserve">Termin realizacji umowy: </w:t>
      </w:r>
      <w:r w:rsidRPr="00FA56C2">
        <w:rPr>
          <w:b/>
          <w:bCs/>
          <w:sz w:val="20"/>
          <w:szCs w:val="20"/>
        </w:rPr>
        <w:t xml:space="preserve">do ……………. od daty podpisania umowy. </w:t>
      </w:r>
    </w:p>
    <w:p w14:paraId="4378DA62" w14:textId="448715FE" w:rsidR="001F196C" w:rsidRPr="00FA56C2" w:rsidRDefault="001F196C" w:rsidP="00FA56C2">
      <w:pPr>
        <w:widowControl w:val="0"/>
        <w:spacing w:before="60" w:after="60"/>
        <w:ind w:right="1"/>
        <w:jc w:val="both"/>
        <w:rPr>
          <w:b/>
          <w:sz w:val="20"/>
          <w:szCs w:val="20"/>
        </w:rPr>
      </w:pPr>
      <w:r w:rsidRPr="00FA56C2">
        <w:rPr>
          <w:b/>
          <w:sz w:val="20"/>
          <w:szCs w:val="20"/>
        </w:rPr>
        <w:t>Okres udzielonej gwarancji wynosi:</w:t>
      </w:r>
      <w:r w:rsidRPr="00FA56C2">
        <w:rPr>
          <w:sz w:val="20"/>
          <w:szCs w:val="20"/>
        </w:rPr>
        <w:t xml:space="preserve"> </w:t>
      </w:r>
      <w:r w:rsidRPr="00FA56C2">
        <w:rPr>
          <w:b/>
          <w:bCs/>
          <w:sz w:val="20"/>
          <w:szCs w:val="20"/>
        </w:rPr>
        <w:t>………… miesięcy</w:t>
      </w:r>
      <w:r w:rsidRPr="00FA56C2">
        <w:rPr>
          <w:sz w:val="20"/>
          <w:szCs w:val="20"/>
        </w:rPr>
        <w:t xml:space="preserve"> </w:t>
      </w:r>
    </w:p>
    <w:p w14:paraId="0E5EBFF1" w14:textId="77777777" w:rsidR="001F196C" w:rsidRPr="00FA56C2" w:rsidRDefault="001F196C" w:rsidP="00FA56C2">
      <w:pPr>
        <w:tabs>
          <w:tab w:val="left" w:pos="426"/>
        </w:tabs>
        <w:spacing w:before="60" w:after="60"/>
        <w:jc w:val="both"/>
        <w:rPr>
          <w:b/>
          <w:sz w:val="20"/>
          <w:szCs w:val="20"/>
        </w:rPr>
      </w:pPr>
      <w:r w:rsidRPr="00FA56C2">
        <w:rPr>
          <w:sz w:val="20"/>
          <w:szCs w:val="20"/>
        </w:rPr>
        <w:lastRenderedPageBreak/>
        <w:t>Oświadczamy, że zgodnie z ustawą z dnia 6 marca 2018 r. Prawo przedsiębiorców, należymy do małych lub średnich przedsiębiorców:</w:t>
      </w:r>
      <w:r w:rsidRPr="00FA56C2">
        <w:rPr>
          <w:b/>
          <w:sz w:val="20"/>
          <w:szCs w:val="20"/>
        </w:rPr>
        <w:t xml:space="preserve"> TAK/NIE</w:t>
      </w:r>
    </w:p>
    <w:p w14:paraId="63F627F6" w14:textId="77777777" w:rsidR="001F196C" w:rsidRPr="00FA56C2" w:rsidRDefault="001F196C" w:rsidP="00FA56C2">
      <w:pPr>
        <w:tabs>
          <w:tab w:val="left" w:pos="426"/>
        </w:tabs>
        <w:spacing w:before="60" w:after="60"/>
        <w:jc w:val="both"/>
        <w:rPr>
          <w:sz w:val="20"/>
          <w:szCs w:val="20"/>
        </w:rPr>
      </w:pPr>
      <w:r w:rsidRPr="00FA56C2">
        <w:rPr>
          <w:b/>
          <w:sz w:val="20"/>
          <w:szCs w:val="20"/>
        </w:rPr>
        <w:t xml:space="preserve">Termin płatności: </w:t>
      </w:r>
      <w:r w:rsidRPr="00FA56C2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567F709" w14:textId="77777777" w:rsidR="001F196C" w:rsidRPr="00FA56C2" w:rsidRDefault="001F196C" w:rsidP="001F196C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307CF8F9" w14:textId="77777777" w:rsidR="001F196C" w:rsidRPr="00FA56C2" w:rsidRDefault="001F196C" w:rsidP="001F196C">
      <w:pPr>
        <w:rPr>
          <w:b/>
          <w:sz w:val="20"/>
          <w:szCs w:val="20"/>
          <w:u w:val="single"/>
        </w:rPr>
      </w:pPr>
      <w:r w:rsidRPr="00FA56C2">
        <w:rPr>
          <w:sz w:val="20"/>
          <w:szCs w:val="20"/>
        </w:rPr>
        <w:br w:type="page"/>
      </w:r>
      <w:r w:rsidRPr="00FA56C2">
        <w:rPr>
          <w:b/>
          <w:sz w:val="20"/>
          <w:szCs w:val="20"/>
          <w:u w:val="single"/>
        </w:rPr>
        <w:lastRenderedPageBreak/>
        <w:t>Jednocześnie oświadczamy, że:</w:t>
      </w:r>
    </w:p>
    <w:p w14:paraId="45684717" w14:textId="77777777" w:rsidR="001F196C" w:rsidRPr="00FA56C2" w:rsidRDefault="001F196C" w:rsidP="001F196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FA56C2">
        <w:rPr>
          <w:color w:val="000000"/>
          <w:sz w:val="20"/>
          <w:szCs w:val="20"/>
          <w:lang w:eastAsia="ar-SA"/>
        </w:rPr>
        <w:t>Oświadczamy, że jesteśmy związani niniejszą ofertą przez okres 90 dni od dnia upływu terminu składania ofert.</w:t>
      </w:r>
    </w:p>
    <w:p w14:paraId="4C7C2701" w14:textId="77777777" w:rsidR="001F196C" w:rsidRPr="00FA56C2" w:rsidRDefault="001F196C" w:rsidP="001F196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FA56C2">
        <w:rPr>
          <w:color w:val="000000"/>
          <w:sz w:val="20"/>
          <w:szCs w:val="20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FA56C2">
        <w:rPr>
          <w:color w:val="000000"/>
          <w:sz w:val="20"/>
          <w:szCs w:val="20"/>
        </w:rPr>
        <w:t xml:space="preserve"> i nie wnosimy do nich żadnych zastrzeżeń.</w:t>
      </w:r>
    </w:p>
    <w:p w14:paraId="51F12F8C" w14:textId="77777777" w:rsidR="001F196C" w:rsidRPr="00FA56C2" w:rsidRDefault="001F196C" w:rsidP="001F196C">
      <w:pPr>
        <w:numPr>
          <w:ilvl w:val="0"/>
          <w:numId w:val="1"/>
        </w:numPr>
        <w:jc w:val="both"/>
        <w:rPr>
          <w:sz w:val="20"/>
          <w:szCs w:val="20"/>
        </w:rPr>
      </w:pPr>
      <w:r w:rsidRPr="00FA56C2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CB9F410" w14:textId="77777777" w:rsidR="001F196C" w:rsidRPr="00FA56C2" w:rsidRDefault="001F196C" w:rsidP="001F196C">
      <w:pPr>
        <w:ind w:left="360"/>
        <w:jc w:val="both"/>
        <w:rPr>
          <w:i/>
          <w:sz w:val="20"/>
          <w:szCs w:val="20"/>
        </w:rPr>
      </w:pPr>
      <w:r w:rsidRPr="00FA56C2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4D4DA5C" w14:textId="77777777" w:rsidR="001F196C" w:rsidRPr="00FA56C2" w:rsidRDefault="001F196C" w:rsidP="001F196C">
      <w:pPr>
        <w:ind w:left="360"/>
        <w:jc w:val="both"/>
        <w:rPr>
          <w:i/>
          <w:sz w:val="20"/>
          <w:szCs w:val="20"/>
        </w:rPr>
      </w:pPr>
      <w:r w:rsidRPr="00FA56C2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4C9DF61" w14:textId="77777777" w:rsidR="001F196C" w:rsidRPr="00FA56C2" w:rsidRDefault="001F196C" w:rsidP="001F196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FA56C2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F196C" w:rsidRPr="00FA56C2" w14:paraId="331962EC" w14:textId="77777777" w:rsidTr="00271A4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8B4BB3" w14:textId="77777777" w:rsidR="001F196C" w:rsidRPr="00FA56C2" w:rsidRDefault="001F196C" w:rsidP="00271A4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A56C2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E40C76" w14:textId="77777777" w:rsidR="001F196C" w:rsidRPr="00FA56C2" w:rsidRDefault="001F196C" w:rsidP="00271A4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A56C2">
              <w:rPr>
                <w:sz w:val="20"/>
                <w:szCs w:val="20"/>
              </w:rPr>
              <w:t xml:space="preserve">Opis części zamówienia, którą wykonawca </w:t>
            </w:r>
          </w:p>
          <w:p w14:paraId="40BEDD37" w14:textId="77777777" w:rsidR="001F196C" w:rsidRPr="00FA56C2" w:rsidRDefault="001F196C" w:rsidP="00271A4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A56C2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39525B" w14:textId="77777777" w:rsidR="001F196C" w:rsidRPr="00FA56C2" w:rsidRDefault="001F196C" w:rsidP="00271A4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A56C2">
              <w:rPr>
                <w:sz w:val="20"/>
                <w:szCs w:val="20"/>
              </w:rPr>
              <w:t>Nazwa podwykonawcy</w:t>
            </w:r>
            <w:r w:rsidRPr="00FA56C2">
              <w:rPr>
                <w:sz w:val="20"/>
                <w:szCs w:val="20"/>
              </w:rPr>
              <w:br/>
              <w:t>(o ile jest znana)</w:t>
            </w:r>
          </w:p>
        </w:tc>
      </w:tr>
      <w:tr w:rsidR="001F196C" w:rsidRPr="00FA56C2" w14:paraId="1584AEAE" w14:textId="77777777" w:rsidTr="00271A4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4C6EE" w14:textId="77777777" w:rsidR="001F196C" w:rsidRPr="00FA56C2" w:rsidRDefault="001F196C" w:rsidP="00271A42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09871" w14:textId="77777777" w:rsidR="001F196C" w:rsidRPr="00FA56C2" w:rsidRDefault="001F196C" w:rsidP="00271A42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64E3D2" w14:textId="77777777" w:rsidR="001F196C" w:rsidRPr="00FA56C2" w:rsidRDefault="001F196C" w:rsidP="00271A42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1F196C" w:rsidRPr="00FA56C2" w14:paraId="477FD062" w14:textId="77777777" w:rsidTr="00271A42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E1651" w14:textId="77777777" w:rsidR="001F196C" w:rsidRPr="00FA56C2" w:rsidRDefault="001F196C" w:rsidP="00271A42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AD161" w14:textId="77777777" w:rsidR="001F196C" w:rsidRPr="00FA56C2" w:rsidRDefault="001F196C" w:rsidP="00271A42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F59AB" w14:textId="77777777" w:rsidR="001F196C" w:rsidRPr="00FA56C2" w:rsidRDefault="001F196C" w:rsidP="00271A42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0D6A2296" w14:textId="77777777" w:rsidR="001F196C" w:rsidRPr="00FA56C2" w:rsidRDefault="001F196C" w:rsidP="001F196C">
      <w:pPr>
        <w:numPr>
          <w:ilvl w:val="0"/>
          <w:numId w:val="1"/>
        </w:numPr>
        <w:jc w:val="both"/>
        <w:rPr>
          <w:sz w:val="20"/>
          <w:szCs w:val="20"/>
        </w:rPr>
      </w:pPr>
      <w:r w:rsidRPr="00FA56C2">
        <w:rPr>
          <w:sz w:val="20"/>
          <w:szCs w:val="20"/>
        </w:rPr>
        <w:t>Umocowanymi do reprezentowania naszej firmy są następujące osoby:</w:t>
      </w:r>
    </w:p>
    <w:p w14:paraId="3BBD85F2" w14:textId="77777777" w:rsidR="001F196C" w:rsidRPr="00FA56C2" w:rsidRDefault="001F196C" w:rsidP="001F196C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FA56C2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FA56C2">
        <w:rPr>
          <w:rFonts w:ascii="Times New Roman" w:hAnsi="Times New Roman" w:cs="Times New Roman"/>
          <w:sz w:val="20"/>
          <w:szCs w:val="20"/>
        </w:rPr>
        <w:tab/>
      </w:r>
      <w:r w:rsidRPr="00FA56C2">
        <w:rPr>
          <w:rFonts w:ascii="Times New Roman" w:hAnsi="Times New Roman" w:cs="Times New Roman"/>
          <w:sz w:val="20"/>
          <w:szCs w:val="20"/>
        </w:rPr>
        <w:tab/>
      </w:r>
      <w:r w:rsidRPr="00FA56C2">
        <w:rPr>
          <w:rFonts w:ascii="Times New Roman" w:hAnsi="Times New Roman" w:cs="Times New Roman"/>
          <w:sz w:val="20"/>
          <w:szCs w:val="20"/>
        </w:rPr>
        <w:tab/>
      </w:r>
      <w:r w:rsidRPr="00FA56C2">
        <w:rPr>
          <w:rFonts w:ascii="Times New Roman" w:hAnsi="Times New Roman" w:cs="Times New Roman"/>
          <w:sz w:val="20"/>
          <w:szCs w:val="20"/>
        </w:rPr>
        <w:tab/>
      </w:r>
      <w:r w:rsidRPr="00FA56C2">
        <w:rPr>
          <w:rFonts w:ascii="Times New Roman" w:hAnsi="Times New Roman" w:cs="Times New Roman"/>
          <w:sz w:val="20"/>
          <w:szCs w:val="20"/>
        </w:rPr>
        <w:tab/>
      </w:r>
      <w:r w:rsidRPr="00FA56C2">
        <w:rPr>
          <w:rFonts w:ascii="Times New Roman" w:hAnsi="Times New Roman" w:cs="Times New Roman"/>
          <w:sz w:val="20"/>
          <w:szCs w:val="20"/>
        </w:rPr>
        <w:tab/>
      </w:r>
      <w:r w:rsidRPr="00FA56C2">
        <w:rPr>
          <w:rFonts w:ascii="Times New Roman" w:hAnsi="Times New Roman" w:cs="Times New Roman"/>
          <w:sz w:val="20"/>
          <w:szCs w:val="20"/>
        </w:rPr>
        <w:tab/>
      </w:r>
    </w:p>
    <w:p w14:paraId="70C86A41" w14:textId="77777777" w:rsidR="001F196C" w:rsidRPr="00FA56C2" w:rsidRDefault="001F196C" w:rsidP="001F196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FA56C2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FA56C2">
        <w:rPr>
          <w:sz w:val="20"/>
          <w:szCs w:val="20"/>
        </w:rPr>
        <w:tab/>
      </w:r>
      <w:r w:rsidRPr="00FA56C2">
        <w:rPr>
          <w:sz w:val="20"/>
          <w:szCs w:val="20"/>
        </w:rPr>
        <w:tab/>
        <w:t xml:space="preserve"> </w:t>
      </w:r>
    </w:p>
    <w:p w14:paraId="53A13B8B" w14:textId="77777777" w:rsidR="001F196C" w:rsidRPr="00FA56C2" w:rsidRDefault="001F196C" w:rsidP="001F196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FA56C2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FA56C2">
        <w:rPr>
          <w:sz w:val="20"/>
          <w:szCs w:val="20"/>
        </w:rPr>
        <w:tab/>
      </w:r>
      <w:r w:rsidRPr="00FA56C2">
        <w:rPr>
          <w:sz w:val="20"/>
          <w:szCs w:val="20"/>
        </w:rPr>
        <w:tab/>
        <w:t xml:space="preserve"> .</w:t>
      </w:r>
    </w:p>
    <w:p w14:paraId="6B762E1E" w14:textId="77777777" w:rsidR="001F196C" w:rsidRPr="00FA56C2" w:rsidRDefault="001F196C" w:rsidP="001F196C">
      <w:pPr>
        <w:numPr>
          <w:ilvl w:val="0"/>
          <w:numId w:val="1"/>
        </w:numPr>
        <w:jc w:val="both"/>
        <w:rPr>
          <w:sz w:val="20"/>
          <w:szCs w:val="20"/>
        </w:rPr>
      </w:pPr>
      <w:r w:rsidRPr="00FA56C2">
        <w:rPr>
          <w:sz w:val="20"/>
          <w:szCs w:val="20"/>
        </w:rPr>
        <w:t>Umocowanie dla powyżej wskazanych osób wynika z następującego (ych) dokumentu(ów)</w:t>
      </w:r>
    </w:p>
    <w:p w14:paraId="2FD420F2" w14:textId="77777777" w:rsidR="001F196C" w:rsidRPr="00FA56C2" w:rsidRDefault="001F196C" w:rsidP="001F196C">
      <w:pPr>
        <w:jc w:val="both"/>
        <w:rPr>
          <w:sz w:val="20"/>
          <w:szCs w:val="20"/>
        </w:rPr>
      </w:pPr>
      <w:r w:rsidRPr="00FA56C2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7800BB0D" w14:textId="77777777" w:rsidR="001F196C" w:rsidRPr="00FA56C2" w:rsidRDefault="001F196C" w:rsidP="001F196C">
      <w:pPr>
        <w:numPr>
          <w:ilvl w:val="0"/>
          <w:numId w:val="1"/>
        </w:numPr>
        <w:jc w:val="both"/>
        <w:rPr>
          <w:sz w:val="20"/>
          <w:szCs w:val="20"/>
        </w:rPr>
      </w:pPr>
      <w:r w:rsidRPr="00FA56C2">
        <w:rPr>
          <w:sz w:val="20"/>
          <w:szCs w:val="20"/>
        </w:rPr>
        <w:t>załącznikami do niniejszej oferty są:</w:t>
      </w:r>
    </w:p>
    <w:p w14:paraId="4F14EB71" w14:textId="77777777" w:rsidR="001F196C" w:rsidRPr="00FA56C2" w:rsidRDefault="001F196C" w:rsidP="001F196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A56C2">
        <w:rPr>
          <w:sz w:val="20"/>
          <w:szCs w:val="20"/>
        </w:rPr>
        <w:t>………………………………………………………………………………………….</w:t>
      </w:r>
    </w:p>
    <w:p w14:paraId="7099227E" w14:textId="77777777" w:rsidR="001F196C" w:rsidRPr="002A16E2" w:rsidRDefault="001F196C" w:rsidP="001F196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A56C2">
        <w:rPr>
          <w:sz w:val="20"/>
          <w:szCs w:val="20"/>
        </w:rPr>
        <w:t>……………………………………………..……………………………………………</w:t>
      </w:r>
    </w:p>
    <w:p w14:paraId="3DCD30D0" w14:textId="77777777" w:rsidR="001F196C" w:rsidRPr="00F47191" w:rsidRDefault="001F196C" w:rsidP="001F196C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03D66AEA" w14:textId="77777777" w:rsidR="001F196C" w:rsidRPr="000A160D" w:rsidRDefault="001F196C" w:rsidP="001F196C"/>
    <w:p w14:paraId="53D05432" w14:textId="77777777" w:rsidR="001F196C" w:rsidRPr="00707BF9" w:rsidRDefault="001F196C" w:rsidP="001F196C"/>
    <w:p w14:paraId="7A3ADD0D" w14:textId="77777777" w:rsidR="001F196C" w:rsidRPr="009267FA" w:rsidRDefault="001F196C" w:rsidP="001F196C"/>
    <w:p w14:paraId="0AEF4713" w14:textId="77777777" w:rsidR="00FE545C" w:rsidRPr="00D130B3" w:rsidRDefault="00FE545C" w:rsidP="00D130B3"/>
    <w:sectPr w:rsidR="00FE545C" w:rsidRPr="00D130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5E87E" w14:textId="77777777" w:rsidR="00F600EE" w:rsidRDefault="00F600EE">
      <w:r>
        <w:separator/>
      </w:r>
    </w:p>
  </w:endnote>
  <w:endnote w:type="continuationSeparator" w:id="0">
    <w:p w14:paraId="0008FCA5" w14:textId="77777777" w:rsidR="00F600EE" w:rsidRDefault="00F60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ans CJK SC"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E1821" w14:textId="77777777" w:rsidR="00405D2F" w:rsidRDefault="00405D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C275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BA0F8" w14:textId="77777777" w:rsidR="00405D2F" w:rsidRDefault="00405D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AADF4" w14:textId="77777777" w:rsidR="00F600EE" w:rsidRDefault="00F600EE">
      <w:r>
        <w:separator/>
      </w:r>
    </w:p>
  </w:footnote>
  <w:footnote w:type="continuationSeparator" w:id="0">
    <w:p w14:paraId="63095A14" w14:textId="77777777" w:rsidR="00F600EE" w:rsidRDefault="00F60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12B2B" w14:textId="77777777" w:rsidR="00405D2F" w:rsidRDefault="00405D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2F05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5B461" w14:textId="77777777" w:rsidR="00405D2F" w:rsidRDefault="00405D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47A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F196C"/>
    <w:rsid w:val="00207E98"/>
    <w:rsid w:val="002723B0"/>
    <w:rsid w:val="00315A4A"/>
    <w:rsid w:val="003647AE"/>
    <w:rsid w:val="00405D2F"/>
    <w:rsid w:val="00493F97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D143E"/>
    <w:rsid w:val="00720664"/>
    <w:rsid w:val="007748F0"/>
    <w:rsid w:val="007A4321"/>
    <w:rsid w:val="00833933"/>
    <w:rsid w:val="00853083"/>
    <w:rsid w:val="008B2F0C"/>
    <w:rsid w:val="008B4928"/>
    <w:rsid w:val="008D2AB8"/>
    <w:rsid w:val="008F1C66"/>
    <w:rsid w:val="00932EE0"/>
    <w:rsid w:val="00970FE4"/>
    <w:rsid w:val="00A0022B"/>
    <w:rsid w:val="00A346FE"/>
    <w:rsid w:val="00A47B4D"/>
    <w:rsid w:val="00A83018"/>
    <w:rsid w:val="00B774DC"/>
    <w:rsid w:val="00C969A6"/>
    <w:rsid w:val="00CA7D36"/>
    <w:rsid w:val="00CD6618"/>
    <w:rsid w:val="00D130B3"/>
    <w:rsid w:val="00D24208"/>
    <w:rsid w:val="00D60C38"/>
    <w:rsid w:val="00D66893"/>
    <w:rsid w:val="00D90ACB"/>
    <w:rsid w:val="00DC1500"/>
    <w:rsid w:val="00DC3A85"/>
    <w:rsid w:val="00E44371"/>
    <w:rsid w:val="00E949B0"/>
    <w:rsid w:val="00F00591"/>
    <w:rsid w:val="00F51688"/>
    <w:rsid w:val="00F53146"/>
    <w:rsid w:val="00F600EE"/>
    <w:rsid w:val="00F91018"/>
    <w:rsid w:val="00FA0F30"/>
    <w:rsid w:val="00FA51A4"/>
    <w:rsid w:val="00FA56C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72DDF07"/>
  <w15:chartTrackingRefBased/>
  <w15:docId w15:val="{B8F6D5CC-E224-4404-BD68-99D6FACFF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196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C3A85"/>
    <w:pPr>
      <w:keepNext/>
      <w:keepLines/>
      <w:spacing w:before="40"/>
      <w:outlineLvl w:val="1"/>
    </w:pPr>
    <w:rPr>
      <w:rFonts w:ascii="Cambria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C3A8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CD66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6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61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D661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D6618"/>
    <w:rPr>
      <w:b/>
      <w:bCs/>
    </w:rPr>
  </w:style>
  <w:style w:type="character" w:customStyle="1" w:styleId="Nagwek2Znak">
    <w:name w:val="Nagłówek 2 Znak"/>
    <w:link w:val="Nagwek2"/>
    <w:uiPriority w:val="9"/>
    <w:rsid w:val="00DC3A85"/>
    <w:rPr>
      <w:rFonts w:ascii="Cambria" w:hAnsi="Cambria"/>
      <w:color w:val="365F91"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DC3A85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628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Patrycja Droździel</cp:lastModifiedBy>
  <cp:revision>8</cp:revision>
  <cp:lastPrinted>1899-12-31T23:00:00Z</cp:lastPrinted>
  <dcterms:created xsi:type="dcterms:W3CDTF">2021-08-27T07:05:00Z</dcterms:created>
  <dcterms:modified xsi:type="dcterms:W3CDTF">2021-11-08T08:51:00Z</dcterms:modified>
</cp:coreProperties>
</file>