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65D3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72D721EC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423D4582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3A05FEC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7A8CB67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3405231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61C98C7A" w14:textId="77777777" w:rsidR="00245B00" w:rsidRDefault="00245B00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45B00">
        <w:rPr>
          <w:rFonts w:ascii="Times New Roman" w:eastAsia="Times New Roman" w:hAnsi="Times New Roman"/>
          <w:b/>
          <w:sz w:val="24"/>
          <w:szCs w:val="24"/>
          <w:lang w:eastAsia="pl-PL"/>
        </w:rPr>
        <w:t>Dostawa mikroskopu polaryzacyjnego - KC-zp.272-595/21</w:t>
      </w:r>
    </w:p>
    <w:p w14:paraId="22765D32" w14:textId="4B323FE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31E2014F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590BBD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61243BE8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61B22D9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A14CA6F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6FF3A99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6B18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49002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770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54FA107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D2D1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B5B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5E3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BA80E6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B2E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A7A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73F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763786C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DC9E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A09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AC1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680D6553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FC7A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851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D13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64F51776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299202CE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618252C1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FAD9F9C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2D11A49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4AEA2A9A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147125BF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53C1D505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46E2E" w14:textId="77777777" w:rsidR="005056FC" w:rsidRDefault="005056FC">
      <w:pPr>
        <w:spacing w:after="0" w:line="240" w:lineRule="auto"/>
      </w:pPr>
      <w:r>
        <w:separator/>
      </w:r>
    </w:p>
  </w:endnote>
  <w:endnote w:type="continuationSeparator" w:id="0">
    <w:p w14:paraId="7CCC20EC" w14:textId="77777777" w:rsidR="005056FC" w:rsidRDefault="00505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1D7D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51F6B2" w14:textId="77777777" w:rsidR="00336EEB" w:rsidRDefault="00245B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3080B" w14:textId="77777777" w:rsidR="00336EEB" w:rsidRDefault="00245B00" w:rsidP="004704CB">
    <w:pPr>
      <w:pStyle w:val="Stopka"/>
      <w:framePr w:wrap="around" w:vAnchor="text" w:hAnchor="margin" w:xAlign="right" w:y="1"/>
      <w:rPr>
        <w:rStyle w:val="Numerstrony"/>
      </w:rPr>
    </w:pPr>
  </w:p>
  <w:p w14:paraId="2F885986" w14:textId="77777777" w:rsidR="00336EEB" w:rsidRDefault="00245B00" w:rsidP="00336EEB">
    <w:pPr>
      <w:pStyle w:val="Stopka"/>
      <w:tabs>
        <w:tab w:val="clear" w:pos="4536"/>
      </w:tabs>
      <w:jc w:val="center"/>
    </w:pPr>
    <w:r>
      <w:rPr>
        <w:noProof/>
      </w:rPr>
      <w:pict w14:anchorId="408CEE5E">
        <v:line id="_x0000_s2049" style="position:absolute;left:0;text-align:left;z-index:251659264" from="-3.85pt,8.7pt" to="455.15pt,8.7pt"/>
      </w:pict>
    </w:r>
  </w:p>
  <w:p w14:paraId="1CDF471E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D52FD" w14:textId="77777777" w:rsidR="00903726" w:rsidRDefault="00245B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60957" w14:textId="77777777" w:rsidR="005056FC" w:rsidRDefault="005056FC">
      <w:pPr>
        <w:spacing w:after="0" w:line="240" w:lineRule="auto"/>
      </w:pPr>
      <w:r>
        <w:separator/>
      </w:r>
    </w:p>
  </w:footnote>
  <w:footnote w:type="continuationSeparator" w:id="0">
    <w:p w14:paraId="1865755A" w14:textId="77777777" w:rsidR="005056FC" w:rsidRDefault="005056FC">
      <w:pPr>
        <w:spacing w:after="0" w:line="240" w:lineRule="auto"/>
      </w:pPr>
      <w:r>
        <w:continuationSeparator/>
      </w:r>
    </w:p>
  </w:footnote>
  <w:footnote w:id="1">
    <w:p w14:paraId="79A15D25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3E7F3BD8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1875" w14:textId="77777777" w:rsidR="00903726" w:rsidRDefault="00245B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4B6F3" w14:textId="77777777" w:rsidR="00903726" w:rsidRDefault="00245B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9C0C" w14:textId="77777777" w:rsidR="00903726" w:rsidRDefault="00245B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56FC"/>
    <w:rsid w:val="000563B7"/>
    <w:rsid w:val="000E6C60"/>
    <w:rsid w:val="001F4E82"/>
    <w:rsid w:val="00237270"/>
    <w:rsid w:val="00245B00"/>
    <w:rsid w:val="00285E58"/>
    <w:rsid w:val="003D1274"/>
    <w:rsid w:val="00430A9F"/>
    <w:rsid w:val="005056FC"/>
    <w:rsid w:val="005741C5"/>
    <w:rsid w:val="005E5BD1"/>
    <w:rsid w:val="00623F70"/>
    <w:rsid w:val="00927537"/>
    <w:rsid w:val="0093180B"/>
    <w:rsid w:val="00B62B64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51E17B5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2021-10-20T11:19:00Z</dcterms:created>
  <dcterms:modified xsi:type="dcterms:W3CDTF">2021-10-20T11:19:00Z</dcterms:modified>
</cp:coreProperties>
</file>