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95EB4" w14:textId="77777777" w:rsidR="000C676E" w:rsidRDefault="000C676E" w:rsidP="000C676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5D132AC1" w14:textId="77777777" w:rsidR="000C676E" w:rsidRDefault="000C676E" w:rsidP="000C676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35C289F" w14:textId="77777777" w:rsidR="000C676E" w:rsidRDefault="000C676E" w:rsidP="000C676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18F34ED" w14:textId="77777777" w:rsidR="000C676E" w:rsidRDefault="000C676E" w:rsidP="000C676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EE47C8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9449BC6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4818C5C8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7968751A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761526B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BA3A2F9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3FAFE49A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9E1BFFC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48F10CC" w14:textId="77777777" w:rsidR="000C676E" w:rsidRDefault="000C676E" w:rsidP="000C676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3F842B51" w14:textId="77777777" w:rsidR="000C676E" w:rsidRDefault="000C676E" w:rsidP="000C676E">
      <w:pPr>
        <w:spacing w:line="360" w:lineRule="auto"/>
      </w:pPr>
      <w:r>
        <w:t>Do: Nazwa i siedziba Zamawiającego:</w:t>
      </w:r>
    </w:p>
    <w:p w14:paraId="4C7E87A9" w14:textId="77777777" w:rsidR="000C676E" w:rsidRDefault="000C676E" w:rsidP="000C676E">
      <w:pPr>
        <w:ind w:right="-110"/>
        <w:rPr>
          <w:b/>
        </w:rPr>
      </w:pPr>
      <w:r>
        <w:rPr>
          <w:b/>
        </w:rPr>
        <w:t>Akademia Górniczo - Hutnicza</w:t>
      </w:r>
    </w:p>
    <w:p w14:paraId="2D2731F1" w14:textId="77777777" w:rsidR="000C676E" w:rsidRDefault="000C676E" w:rsidP="000C676E">
      <w:pPr>
        <w:ind w:right="-110"/>
        <w:rPr>
          <w:b/>
        </w:rPr>
      </w:pPr>
      <w:r>
        <w:rPr>
          <w:b/>
        </w:rPr>
        <w:t>im. Stanisława Staszica w Krakowie</w:t>
      </w:r>
    </w:p>
    <w:p w14:paraId="53B3B255" w14:textId="77777777" w:rsidR="000C676E" w:rsidRDefault="000C676E" w:rsidP="000C676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2FCD412B" w14:textId="77777777" w:rsidR="000C676E" w:rsidRDefault="000C676E" w:rsidP="000C676E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7049E3BD" w14:textId="77777777" w:rsidR="000C676E" w:rsidRDefault="000C676E" w:rsidP="000C676E">
      <w:pPr>
        <w:ind w:firstLine="3969"/>
        <w:rPr>
          <w:b/>
        </w:rPr>
      </w:pPr>
    </w:p>
    <w:p w14:paraId="5DB2B0AF" w14:textId="0AE6466B" w:rsidR="000C676E" w:rsidRPr="00FF3C03" w:rsidRDefault="000C676E" w:rsidP="00FF3C03">
      <w:pPr>
        <w:widowControl w:val="0"/>
        <w:ind w:right="1"/>
        <w:jc w:val="both"/>
        <w:rPr>
          <w:sz w:val="22"/>
          <w:szCs w:val="22"/>
        </w:rPr>
      </w:pPr>
      <w:r w:rsidRPr="00FF3C03">
        <w:rPr>
          <w:sz w:val="22"/>
          <w:szCs w:val="22"/>
        </w:rPr>
        <w:t xml:space="preserve">Przystępując do postępowania o udzielenie zamówienia publicznego, którego przedmiotem jest </w:t>
      </w:r>
      <w:r w:rsidR="003216F3" w:rsidRPr="00FF3C03">
        <w:rPr>
          <w:b/>
          <w:sz w:val="22"/>
          <w:szCs w:val="22"/>
        </w:rPr>
        <w:t>dostawa mikroskopu polaryzacyjnego - KC-zp.272-595/21</w:t>
      </w:r>
      <w:r w:rsidRPr="00FF3C03">
        <w:rPr>
          <w:b/>
          <w:sz w:val="22"/>
          <w:szCs w:val="22"/>
        </w:rPr>
        <w:t xml:space="preserve">, </w:t>
      </w:r>
      <w:r w:rsidRPr="00FF3C03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29D892DF" w14:textId="77777777" w:rsidR="009308C0" w:rsidRPr="00FF3C03" w:rsidRDefault="009308C0" w:rsidP="00FF3C03">
      <w:pPr>
        <w:widowControl w:val="0"/>
        <w:ind w:right="1"/>
        <w:rPr>
          <w:b/>
          <w:sz w:val="22"/>
          <w:szCs w:val="22"/>
        </w:rPr>
      </w:pPr>
    </w:p>
    <w:p w14:paraId="2CA1584A" w14:textId="31AA3AFE" w:rsidR="00FF3C03" w:rsidRPr="00FF3C03" w:rsidRDefault="00FF3C03" w:rsidP="00FF3C03">
      <w:pPr>
        <w:widowControl w:val="0"/>
        <w:ind w:right="1"/>
        <w:rPr>
          <w:b/>
          <w:sz w:val="22"/>
          <w:szCs w:val="22"/>
        </w:rPr>
      </w:pPr>
      <w:r w:rsidRPr="00FF3C03">
        <w:rPr>
          <w:b/>
          <w:sz w:val="22"/>
          <w:szCs w:val="22"/>
        </w:rPr>
        <w:t xml:space="preserve">Cena netto:   ......................................................................... </w:t>
      </w:r>
      <w:r w:rsidRPr="00FF3C03">
        <w:rPr>
          <w:b/>
          <w:color w:val="FF0000"/>
          <w:sz w:val="22"/>
          <w:szCs w:val="22"/>
        </w:rPr>
        <w:t>EUR</w:t>
      </w:r>
    </w:p>
    <w:p w14:paraId="44C4D6BD" w14:textId="77777777" w:rsidR="00FF3C03" w:rsidRPr="00FF3C03" w:rsidRDefault="00FF3C03" w:rsidP="00FF3C03">
      <w:pPr>
        <w:widowControl w:val="0"/>
        <w:ind w:right="1"/>
        <w:rPr>
          <w:b/>
          <w:sz w:val="22"/>
          <w:szCs w:val="22"/>
        </w:rPr>
      </w:pPr>
    </w:p>
    <w:p w14:paraId="4E6EF1EB" w14:textId="6F40A393" w:rsidR="00FF3C03" w:rsidRPr="00FF3C03" w:rsidRDefault="00FF3C03" w:rsidP="00FF3C03">
      <w:pPr>
        <w:widowControl w:val="0"/>
        <w:ind w:right="1"/>
        <w:rPr>
          <w:sz w:val="22"/>
          <w:szCs w:val="22"/>
        </w:rPr>
      </w:pPr>
      <w:r w:rsidRPr="00FF3C03">
        <w:rPr>
          <w:b/>
          <w:sz w:val="22"/>
          <w:szCs w:val="22"/>
        </w:rPr>
        <w:t xml:space="preserve">Cena brutto: ........................................... </w:t>
      </w:r>
      <w:r w:rsidRPr="00FF3C03">
        <w:rPr>
          <w:b/>
          <w:color w:val="FF0000"/>
          <w:sz w:val="22"/>
          <w:szCs w:val="22"/>
        </w:rPr>
        <w:t>EUR</w:t>
      </w:r>
    </w:p>
    <w:p w14:paraId="1143955F" w14:textId="77777777" w:rsidR="00FF3C03" w:rsidRPr="00FF3C03" w:rsidRDefault="00FF3C03" w:rsidP="00FF3C03">
      <w:pPr>
        <w:widowControl w:val="0"/>
        <w:ind w:right="1"/>
        <w:jc w:val="both"/>
        <w:rPr>
          <w:sz w:val="22"/>
          <w:szCs w:val="22"/>
        </w:rPr>
      </w:pPr>
    </w:p>
    <w:p w14:paraId="68C61E8C" w14:textId="77777777" w:rsidR="00FF3C03" w:rsidRPr="00FF3C03" w:rsidRDefault="00FF3C03" w:rsidP="00FF3C03">
      <w:pPr>
        <w:widowControl w:val="0"/>
        <w:ind w:right="1"/>
        <w:jc w:val="both"/>
        <w:rPr>
          <w:sz w:val="22"/>
          <w:szCs w:val="22"/>
        </w:rPr>
      </w:pPr>
      <w:r w:rsidRPr="00FF3C03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38ED42D" w14:textId="0A73B9A7" w:rsidR="00FF3C03" w:rsidRPr="00FF3C03" w:rsidRDefault="00FF3C03" w:rsidP="00FF3C03">
      <w:pPr>
        <w:tabs>
          <w:tab w:val="left" w:pos="1276"/>
        </w:tabs>
        <w:jc w:val="both"/>
        <w:rPr>
          <w:sz w:val="22"/>
          <w:szCs w:val="22"/>
        </w:rPr>
      </w:pPr>
      <w:r w:rsidRPr="00FF3C03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112</w:t>
      </w:r>
      <w:r w:rsidRPr="00FF3C03">
        <w:rPr>
          <w:b/>
          <w:sz w:val="22"/>
          <w:szCs w:val="22"/>
        </w:rPr>
        <w:t xml:space="preserve"> dni </w:t>
      </w:r>
      <w:r w:rsidRPr="00FF3C03">
        <w:rPr>
          <w:b/>
          <w:bCs/>
          <w:iCs/>
          <w:color w:val="000000"/>
          <w:sz w:val="22"/>
          <w:szCs w:val="22"/>
        </w:rPr>
        <w:t>od daty podpisania umowy.</w:t>
      </w:r>
    </w:p>
    <w:p w14:paraId="696E8ABA" w14:textId="77777777" w:rsidR="00FF3C03" w:rsidRPr="00FF3C03" w:rsidRDefault="00FF3C03" w:rsidP="00FF3C03">
      <w:pPr>
        <w:widowControl w:val="0"/>
        <w:ind w:right="1"/>
        <w:jc w:val="both"/>
        <w:rPr>
          <w:color w:val="FF0000"/>
          <w:sz w:val="22"/>
          <w:szCs w:val="22"/>
        </w:rPr>
      </w:pPr>
      <w:r w:rsidRPr="00FF3C03">
        <w:rPr>
          <w:b/>
          <w:sz w:val="22"/>
          <w:szCs w:val="22"/>
        </w:rPr>
        <w:t>Okres udzielonej gwarancji wynosi:</w:t>
      </w:r>
      <w:r w:rsidRPr="00FF3C03">
        <w:rPr>
          <w:sz w:val="22"/>
          <w:szCs w:val="22"/>
        </w:rPr>
        <w:t xml:space="preserve"> ………………… </w:t>
      </w:r>
      <w:r w:rsidRPr="00FF3C03">
        <w:rPr>
          <w:b/>
          <w:bCs/>
          <w:sz w:val="22"/>
          <w:szCs w:val="22"/>
        </w:rPr>
        <w:t>miesięcy</w:t>
      </w:r>
      <w:r w:rsidRPr="00FF3C03">
        <w:rPr>
          <w:sz w:val="22"/>
          <w:szCs w:val="22"/>
        </w:rPr>
        <w:t xml:space="preserve"> </w:t>
      </w:r>
      <w:r w:rsidRPr="00FF3C03">
        <w:rPr>
          <w:color w:val="FF0000"/>
          <w:sz w:val="22"/>
          <w:szCs w:val="22"/>
        </w:rPr>
        <w:t>(kryterium oceny ofert)</w:t>
      </w:r>
    </w:p>
    <w:p w14:paraId="7C0CB68A" w14:textId="77777777" w:rsidR="00FF3C03" w:rsidRDefault="00FF3C03" w:rsidP="00FF3C03">
      <w:pPr>
        <w:pStyle w:val="Tekstpodstawowy"/>
        <w:spacing w:line="240" w:lineRule="auto"/>
        <w:rPr>
          <w:b w:val="0"/>
          <w:sz w:val="22"/>
          <w:szCs w:val="22"/>
        </w:rPr>
      </w:pPr>
    </w:p>
    <w:p w14:paraId="568ECE31" w14:textId="51A9D993" w:rsidR="00FF3C03" w:rsidRPr="00FF3C03" w:rsidRDefault="00FF3C03" w:rsidP="00FF3C03">
      <w:pPr>
        <w:pStyle w:val="Tekstpodstawowy"/>
        <w:spacing w:line="240" w:lineRule="auto"/>
        <w:rPr>
          <w:b w:val="0"/>
          <w:sz w:val="22"/>
          <w:szCs w:val="22"/>
        </w:rPr>
      </w:pPr>
      <w:r w:rsidRPr="00FF3C03">
        <w:rPr>
          <w:color w:val="FF0000"/>
          <w:sz w:val="22"/>
          <w:szCs w:val="22"/>
        </w:rPr>
        <w:t>Typ/producent/model zaoferowanego sprzętu</w:t>
      </w:r>
      <w:r w:rsidRPr="00FF3C03">
        <w:rPr>
          <w:sz w:val="22"/>
          <w:szCs w:val="22"/>
        </w:rPr>
        <w:t xml:space="preserve"> </w:t>
      </w:r>
      <w:r w:rsidRPr="00FF3C03">
        <w:rPr>
          <w:b w:val="0"/>
          <w:sz w:val="22"/>
          <w:szCs w:val="22"/>
        </w:rPr>
        <w:t>…………………………………………..</w:t>
      </w:r>
    </w:p>
    <w:p w14:paraId="05B71145" w14:textId="77777777" w:rsidR="00FF3C03" w:rsidRDefault="00FF3C03" w:rsidP="00FF3C03">
      <w:pPr>
        <w:tabs>
          <w:tab w:val="left" w:pos="426"/>
        </w:tabs>
        <w:jc w:val="both"/>
        <w:rPr>
          <w:sz w:val="22"/>
          <w:szCs w:val="22"/>
        </w:rPr>
      </w:pPr>
    </w:p>
    <w:p w14:paraId="2702E83E" w14:textId="0EC3B9AE" w:rsidR="00FF3C03" w:rsidRPr="00FF3C03" w:rsidRDefault="00FF3C03" w:rsidP="00FF3C03">
      <w:pPr>
        <w:tabs>
          <w:tab w:val="left" w:pos="426"/>
        </w:tabs>
        <w:jc w:val="both"/>
        <w:rPr>
          <w:sz w:val="22"/>
          <w:szCs w:val="22"/>
        </w:rPr>
      </w:pPr>
      <w:r w:rsidRPr="00FF3C03">
        <w:rPr>
          <w:sz w:val="22"/>
          <w:szCs w:val="22"/>
        </w:rPr>
        <w:t xml:space="preserve">Oświadczamy, że wybór oferty: </w:t>
      </w:r>
    </w:p>
    <w:p w14:paraId="359464F2" w14:textId="77777777" w:rsidR="00FF3C03" w:rsidRPr="00FF3C03" w:rsidRDefault="00FF3C03" w:rsidP="00FF3C03">
      <w:pPr>
        <w:numPr>
          <w:ilvl w:val="0"/>
          <w:numId w:val="6"/>
        </w:numPr>
        <w:tabs>
          <w:tab w:val="left" w:pos="426"/>
        </w:tabs>
        <w:ind w:left="426" w:hanging="425"/>
        <w:jc w:val="both"/>
        <w:rPr>
          <w:sz w:val="22"/>
          <w:szCs w:val="22"/>
        </w:rPr>
      </w:pPr>
      <w:r w:rsidRPr="00FF3C03">
        <w:rPr>
          <w:sz w:val="22"/>
          <w:szCs w:val="22"/>
        </w:rPr>
        <w:t>nie będzie prowadził do powstania u Zamawiającego obowiązku podatkowego zgodnie z przepisami o podatku od towarów i usług*.</w:t>
      </w:r>
    </w:p>
    <w:p w14:paraId="18F16A43" w14:textId="77777777" w:rsidR="00FF3C03" w:rsidRPr="00FF3C03" w:rsidRDefault="00FF3C03" w:rsidP="00FF3C03">
      <w:pPr>
        <w:numPr>
          <w:ilvl w:val="0"/>
          <w:numId w:val="6"/>
        </w:numPr>
        <w:tabs>
          <w:tab w:val="left" w:pos="426"/>
        </w:tabs>
        <w:ind w:left="426"/>
        <w:jc w:val="both"/>
        <w:rPr>
          <w:sz w:val="22"/>
          <w:szCs w:val="22"/>
        </w:rPr>
      </w:pPr>
      <w:r w:rsidRPr="00FF3C03">
        <w:rPr>
          <w:b/>
          <w:sz w:val="22"/>
          <w:szCs w:val="22"/>
        </w:rPr>
        <w:t xml:space="preserve">będzie prowadził do powstania u Zamawiającego obowiązku podatkowego zgodnie </w:t>
      </w:r>
      <w:r w:rsidRPr="00FF3C03">
        <w:rPr>
          <w:b/>
          <w:sz w:val="22"/>
          <w:szCs w:val="22"/>
        </w:rPr>
        <w:br/>
        <w:t>z przepisami o podatku od towarów i usług. Zgodnie z wiedzą Wykonawcy będzie miała zastosowanie 23% stawka podatku VAT.</w:t>
      </w:r>
    </w:p>
    <w:p w14:paraId="008657B9" w14:textId="77777777" w:rsidR="00FF3C03" w:rsidRPr="00FF3C03" w:rsidRDefault="00FF3C03" w:rsidP="00FF3C03">
      <w:pPr>
        <w:tabs>
          <w:tab w:val="left" w:pos="851"/>
        </w:tabs>
        <w:jc w:val="both"/>
        <w:rPr>
          <w:sz w:val="22"/>
          <w:szCs w:val="22"/>
        </w:rPr>
      </w:pPr>
      <w:r w:rsidRPr="00FF3C03">
        <w:rPr>
          <w:b/>
          <w:sz w:val="22"/>
          <w:szCs w:val="22"/>
        </w:rPr>
        <w:t>Powyższy obowiązek podatkowy będzie dotyczył ……………………………………… *</w:t>
      </w:r>
    </w:p>
    <w:p w14:paraId="3CDFFD58" w14:textId="77777777" w:rsidR="00FF3C03" w:rsidRPr="00FF3C03" w:rsidRDefault="00FF3C03" w:rsidP="00FF3C03">
      <w:pPr>
        <w:tabs>
          <w:tab w:val="left" w:pos="851"/>
        </w:tabs>
        <w:jc w:val="both"/>
        <w:rPr>
          <w:sz w:val="22"/>
          <w:szCs w:val="22"/>
        </w:rPr>
      </w:pPr>
      <w:r w:rsidRPr="00FF3C03">
        <w:rPr>
          <w:b/>
          <w:sz w:val="22"/>
          <w:szCs w:val="22"/>
        </w:rPr>
        <w:t>(</w:t>
      </w:r>
      <w:r w:rsidRPr="00FF3C03">
        <w:rPr>
          <w:b/>
          <w:i/>
          <w:sz w:val="22"/>
          <w:szCs w:val="22"/>
        </w:rPr>
        <w:t>Wpisać nazwę /rodzaj towaru, który będzie prowadził do powstania u Zamawiającego obowiązku podatkowego zgodnie z przepisami o podatku od towarów i usług)</w:t>
      </w:r>
      <w:r w:rsidRPr="00FF3C03">
        <w:rPr>
          <w:b/>
          <w:i/>
          <w:sz w:val="22"/>
          <w:szCs w:val="22"/>
          <w:vertAlign w:val="superscript"/>
        </w:rPr>
        <w:t>.</w:t>
      </w:r>
    </w:p>
    <w:p w14:paraId="3C02BED4" w14:textId="19792C7D" w:rsidR="00FF3C03" w:rsidRPr="00FF3C03" w:rsidRDefault="00FF3C03" w:rsidP="00FF3C03">
      <w:pPr>
        <w:jc w:val="both"/>
        <w:rPr>
          <w:sz w:val="22"/>
          <w:szCs w:val="22"/>
        </w:rPr>
      </w:pPr>
      <w:r w:rsidRPr="00FF3C03">
        <w:rPr>
          <w:color w:val="FF0000"/>
          <w:sz w:val="18"/>
          <w:szCs w:val="18"/>
        </w:rPr>
        <w:t>*)</w:t>
      </w:r>
      <w:r w:rsidRPr="00FF3C03">
        <w:rPr>
          <w:sz w:val="18"/>
          <w:szCs w:val="18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w </w:t>
      </w:r>
      <w:r>
        <w:rPr>
          <w:b/>
          <w:color w:val="FF0000"/>
          <w:sz w:val="18"/>
          <w:szCs w:val="18"/>
        </w:rPr>
        <w:t>EUR</w:t>
      </w:r>
      <w:r w:rsidRPr="00FF3C03">
        <w:rPr>
          <w:b/>
          <w:color w:val="FF0000"/>
          <w:sz w:val="18"/>
          <w:szCs w:val="18"/>
        </w:rPr>
        <w:t xml:space="preserve"> </w:t>
      </w:r>
      <w:r w:rsidRPr="00FF3C03">
        <w:rPr>
          <w:sz w:val="18"/>
          <w:szCs w:val="18"/>
        </w:rPr>
        <w:t>Wyłącznie do oceny i porównania ofert Zamawiający doliczy na etapie  oceny ofert należnego podatku VAT.</w:t>
      </w:r>
      <w:r w:rsidRPr="00FF3C03">
        <w:rPr>
          <w:sz w:val="22"/>
          <w:szCs w:val="22"/>
        </w:rPr>
        <w:t xml:space="preserve"> Umowa zostanie podpisana na kwotę netto, podatek VAT Zamawiający odprowadzi we własnym zakresie.</w:t>
      </w:r>
    </w:p>
    <w:p w14:paraId="1C664941" w14:textId="77777777" w:rsidR="000C676E" w:rsidRPr="00FF3C03" w:rsidRDefault="000C676E" w:rsidP="00FF3C03">
      <w:pPr>
        <w:tabs>
          <w:tab w:val="left" w:pos="426"/>
        </w:tabs>
        <w:jc w:val="both"/>
        <w:rPr>
          <w:b/>
          <w:sz w:val="22"/>
          <w:szCs w:val="22"/>
        </w:rPr>
      </w:pPr>
      <w:r w:rsidRPr="00FF3C03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FF3C03">
        <w:rPr>
          <w:b/>
          <w:sz w:val="22"/>
          <w:szCs w:val="22"/>
        </w:rPr>
        <w:t xml:space="preserve"> TAK/NIE</w:t>
      </w:r>
    </w:p>
    <w:p w14:paraId="1B14F39E" w14:textId="77777777" w:rsidR="000C676E" w:rsidRPr="00FF3C03" w:rsidRDefault="000C676E" w:rsidP="00FF3C03">
      <w:pPr>
        <w:tabs>
          <w:tab w:val="left" w:pos="426"/>
        </w:tabs>
        <w:jc w:val="both"/>
        <w:rPr>
          <w:sz w:val="22"/>
          <w:szCs w:val="22"/>
        </w:rPr>
      </w:pPr>
      <w:r w:rsidRPr="00FF3C03">
        <w:rPr>
          <w:b/>
          <w:sz w:val="22"/>
          <w:szCs w:val="22"/>
        </w:rPr>
        <w:t xml:space="preserve">Termin płatności: </w:t>
      </w:r>
      <w:r w:rsidRPr="00FF3C0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DD2C64C" w14:textId="77777777" w:rsidR="000C676E" w:rsidRDefault="000C676E" w:rsidP="000C676E">
      <w:pPr>
        <w:jc w:val="both"/>
        <w:rPr>
          <w:sz w:val="18"/>
          <w:szCs w:val="18"/>
        </w:rPr>
      </w:pPr>
    </w:p>
    <w:p w14:paraId="6A0E198A" w14:textId="0E4BDD9E" w:rsidR="000C676E" w:rsidRDefault="000C676E" w:rsidP="000C676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9F6AB5C" w14:textId="77777777" w:rsidR="000C676E" w:rsidRDefault="000C676E" w:rsidP="000C676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917FB65" w14:textId="7E479CC4" w:rsidR="000C676E" w:rsidRPr="003216F3" w:rsidRDefault="000C676E" w:rsidP="003216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8142BD5" w14:textId="77777777" w:rsidR="000C676E" w:rsidRDefault="000C676E" w:rsidP="000C676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8E2518F" w14:textId="77777777" w:rsidR="000C676E" w:rsidRDefault="000C676E" w:rsidP="000C676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5FCA37" w14:textId="77777777" w:rsidR="000C676E" w:rsidRDefault="000C676E" w:rsidP="000C676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DD9611" w14:textId="77777777" w:rsidR="000C676E" w:rsidRDefault="000C676E" w:rsidP="000C676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C676E" w14:paraId="6FBD4FED" w14:textId="77777777" w:rsidTr="000C676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2EE34" w14:textId="77777777" w:rsidR="000C676E" w:rsidRDefault="000C676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92D8A" w14:textId="77777777" w:rsidR="000C676E" w:rsidRDefault="000C676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5324C94B" w14:textId="77777777" w:rsidR="000C676E" w:rsidRDefault="000C676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B2AFF" w14:textId="77777777" w:rsidR="000C676E" w:rsidRDefault="000C676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C676E" w14:paraId="20F71FC1" w14:textId="77777777" w:rsidTr="000C676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02864" w14:textId="77777777" w:rsidR="000C676E" w:rsidRDefault="000C676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A5062" w14:textId="77777777" w:rsidR="000C676E" w:rsidRDefault="000C676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A8117" w14:textId="77777777" w:rsidR="000C676E" w:rsidRDefault="000C676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C676E" w14:paraId="27C60E07" w14:textId="77777777" w:rsidTr="000C676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A0522" w14:textId="77777777" w:rsidR="000C676E" w:rsidRDefault="000C676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3B0E9" w14:textId="77777777" w:rsidR="000C676E" w:rsidRDefault="000C676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6A007" w14:textId="77777777" w:rsidR="000C676E" w:rsidRDefault="000C676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4E214" w14:textId="77777777" w:rsidR="000C676E" w:rsidRDefault="000C676E" w:rsidP="000C676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0321AAA" w14:textId="77777777" w:rsidR="000C676E" w:rsidRDefault="000C676E" w:rsidP="000C676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D35E045" w14:textId="77777777" w:rsidR="000C676E" w:rsidRDefault="000C676E" w:rsidP="000C676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6E9A237" w14:textId="77777777" w:rsidR="000C676E" w:rsidRDefault="000C676E" w:rsidP="000C676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C00E83B" w14:textId="77777777" w:rsidR="000C676E" w:rsidRDefault="000C676E" w:rsidP="000C676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D9E783" w14:textId="77777777" w:rsidR="000C676E" w:rsidRDefault="000C676E" w:rsidP="000C676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79382C0" w14:textId="77777777" w:rsidR="000C676E" w:rsidRDefault="000C676E" w:rsidP="000C676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10BEAC0" w14:textId="77777777" w:rsidR="000C676E" w:rsidRDefault="000C676E" w:rsidP="000C676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13989E9" w14:textId="77777777" w:rsidR="000C676E" w:rsidRDefault="000C676E" w:rsidP="000C67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76C9864" w14:textId="77777777" w:rsidR="000C676E" w:rsidRDefault="000C676E" w:rsidP="000C67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1F31FC" w14:textId="77777777" w:rsidR="000C676E" w:rsidRDefault="000C676E" w:rsidP="000C67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CD5B8C" w14:textId="77777777" w:rsidR="000C676E" w:rsidRDefault="000C676E" w:rsidP="000C67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83E033F" w14:textId="77777777" w:rsidR="000C676E" w:rsidRDefault="000C676E" w:rsidP="000C676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E0F4540" w14:textId="77777777" w:rsidR="000C676E" w:rsidRDefault="000C676E" w:rsidP="000C676E">
      <w:pPr>
        <w:jc w:val="both"/>
        <w:rPr>
          <w:sz w:val="22"/>
          <w:szCs w:val="22"/>
        </w:rPr>
      </w:pPr>
    </w:p>
    <w:p w14:paraId="5AE09F62" w14:textId="77777777" w:rsidR="000C676E" w:rsidRDefault="000C676E" w:rsidP="00FF3C03">
      <w:pPr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14:paraId="764F6B9C" w14:textId="77777777" w:rsidR="000C676E" w:rsidRDefault="000C676E" w:rsidP="000C676E">
      <w:pPr>
        <w:tabs>
          <w:tab w:val="right" w:pos="9000"/>
        </w:tabs>
        <w:rPr>
          <w:sz w:val="20"/>
          <w:szCs w:val="20"/>
        </w:rPr>
      </w:pPr>
    </w:p>
    <w:p w14:paraId="5FE026EC" w14:textId="77777777" w:rsidR="000C676E" w:rsidRDefault="000C676E" w:rsidP="000C676E"/>
    <w:p w14:paraId="5B1DFCCC" w14:textId="77777777" w:rsidR="00FE545C" w:rsidRPr="000C676E" w:rsidRDefault="00FE545C" w:rsidP="000C676E"/>
    <w:sectPr w:rsidR="00FE545C" w:rsidRPr="000C67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BA72B" w14:textId="77777777" w:rsidR="00A22A62" w:rsidRDefault="00A22A62">
      <w:r>
        <w:separator/>
      </w:r>
    </w:p>
  </w:endnote>
  <w:endnote w:type="continuationSeparator" w:id="0">
    <w:p w14:paraId="05A5BF81" w14:textId="77777777" w:rsidR="00A22A62" w:rsidRDefault="00A22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CECA2" w14:textId="77777777" w:rsidR="00491D86" w:rsidRDefault="00491D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66E6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EF172" w14:textId="77777777" w:rsidR="00491D86" w:rsidRDefault="00491D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527DD" w14:textId="77777777" w:rsidR="00A22A62" w:rsidRDefault="00A22A62">
      <w:r>
        <w:separator/>
      </w:r>
    </w:p>
  </w:footnote>
  <w:footnote w:type="continuationSeparator" w:id="0">
    <w:p w14:paraId="1EC1D6E3" w14:textId="77777777" w:rsidR="00A22A62" w:rsidRDefault="00A22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6C93" w14:textId="77777777" w:rsidR="00491D86" w:rsidRDefault="00491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981C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10A0" w14:textId="77777777" w:rsidR="00491D86" w:rsidRDefault="00491D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AA74A3"/>
    <w:multiLevelType w:val="multilevel"/>
    <w:tmpl w:val="E1E0EE9C"/>
    <w:lvl w:ilvl="0">
      <w:start w:val="1"/>
      <w:numFmt w:val="bullet"/>
      <w:lvlText w:val=""/>
      <w:lvlJc w:val="left"/>
      <w:pPr>
        <w:ind w:left="928" w:hanging="360"/>
      </w:pPr>
      <w:rPr>
        <w:rFonts w:ascii="Symbol" w:hAnsi="Symbol" w:cs="Symbol" w:hint="default"/>
      </w:rPr>
    </w:lvl>
    <w:lvl w:ilvl="1">
      <w:start w:val="3"/>
      <w:numFmt w:val="bullet"/>
      <w:lvlText w:val="•"/>
      <w:lvlJc w:val="left"/>
      <w:pPr>
        <w:ind w:left="1648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2A62"/>
    <w:rsid w:val="00012286"/>
    <w:rsid w:val="00071CCC"/>
    <w:rsid w:val="000B731D"/>
    <w:rsid w:val="000C676E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16F3"/>
    <w:rsid w:val="00491D86"/>
    <w:rsid w:val="004B7300"/>
    <w:rsid w:val="004C6753"/>
    <w:rsid w:val="004F41F1"/>
    <w:rsid w:val="00595C87"/>
    <w:rsid w:val="005D2C65"/>
    <w:rsid w:val="005E6D94"/>
    <w:rsid w:val="005F233F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08C0"/>
    <w:rsid w:val="00970FE4"/>
    <w:rsid w:val="00A0022B"/>
    <w:rsid w:val="00A22A62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790C"/>
    <w:rsid w:val="00F00591"/>
    <w:rsid w:val="00F51688"/>
    <w:rsid w:val="00F53146"/>
    <w:rsid w:val="00F91018"/>
    <w:rsid w:val="00FA0F30"/>
    <w:rsid w:val="00FA51A4"/>
    <w:rsid w:val="00FE545C"/>
    <w:rsid w:val="00FF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635F2"/>
  <w15:chartTrackingRefBased/>
  <w15:docId w15:val="{660785C5-DB1B-420C-87DC-461519A7C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67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9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595</Words>
  <Characters>4806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2021-11-05T11:25:00Z</cp:lastPrinted>
  <dcterms:created xsi:type="dcterms:W3CDTF">2021-11-05T11:25:00Z</dcterms:created>
  <dcterms:modified xsi:type="dcterms:W3CDTF">2021-11-05T11:25:00Z</dcterms:modified>
</cp:coreProperties>
</file>