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C4553" w14:textId="77777777" w:rsidR="00EB1359" w:rsidRPr="003261E7" w:rsidRDefault="003107B1" w:rsidP="00EB1359">
      <w:pPr>
        <w:spacing w:after="240"/>
        <w:jc w:val="right"/>
        <w:rPr>
          <w:sz w:val="22"/>
          <w:szCs w:val="22"/>
        </w:rPr>
      </w:pPr>
      <w:r w:rsidRPr="003107B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3107B1">
        <w:rPr>
          <w:sz w:val="22"/>
          <w:szCs w:val="22"/>
        </w:rPr>
        <w:t>2021-11-10</w:t>
      </w:r>
    </w:p>
    <w:p w14:paraId="66CC6781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AAB9E7F" w14:textId="77777777" w:rsidR="00EB1359" w:rsidRPr="003261E7" w:rsidRDefault="003107B1" w:rsidP="00EB1359">
      <w:pPr>
        <w:spacing w:after="40"/>
        <w:rPr>
          <w:b/>
          <w:bCs/>
          <w:sz w:val="22"/>
          <w:szCs w:val="22"/>
        </w:rPr>
      </w:pPr>
      <w:r w:rsidRPr="003107B1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4EC57C9" w14:textId="77777777" w:rsidR="00EB1359" w:rsidRPr="003261E7" w:rsidRDefault="003107B1" w:rsidP="00EB1359">
      <w:pPr>
        <w:rPr>
          <w:sz w:val="22"/>
          <w:szCs w:val="22"/>
        </w:rPr>
      </w:pPr>
      <w:r w:rsidRPr="003107B1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3107B1">
        <w:rPr>
          <w:sz w:val="22"/>
          <w:szCs w:val="22"/>
        </w:rPr>
        <w:t>66</w:t>
      </w:r>
    </w:p>
    <w:p w14:paraId="69F09834" w14:textId="77777777" w:rsidR="00EB1359" w:rsidRPr="003261E7" w:rsidRDefault="003107B1" w:rsidP="00EB1359">
      <w:pPr>
        <w:rPr>
          <w:sz w:val="22"/>
          <w:szCs w:val="22"/>
        </w:rPr>
      </w:pPr>
      <w:r w:rsidRPr="003107B1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3107B1">
        <w:rPr>
          <w:sz w:val="22"/>
          <w:szCs w:val="22"/>
        </w:rPr>
        <w:t>Kraków</w:t>
      </w:r>
    </w:p>
    <w:p w14:paraId="4E0BE918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39FA0E44" w14:textId="45951D37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048EA325" w14:textId="684CB202" w:rsidR="00647522" w:rsidRPr="00647522" w:rsidRDefault="00647522" w:rsidP="00EB1359">
      <w:pPr>
        <w:spacing w:after="480"/>
        <w:jc w:val="both"/>
        <w:rPr>
          <w:bCs/>
          <w:sz w:val="22"/>
          <w:szCs w:val="22"/>
        </w:rPr>
      </w:pPr>
      <w:r w:rsidRPr="00647522">
        <w:rPr>
          <w:b/>
          <w:sz w:val="22"/>
          <w:szCs w:val="22"/>
        </w:rPr>
        <w:t>Znak pisma:</w:t>
      </w:r>
      <w:r w:rsidRPr="00647522">
        <w:rPr>
          <w:bCs/>
          <w:sz w:val="22"/>
          <w:szCs w:val="22"/>
        </w:rPr>
        <w:t xml:space="preserve"> SZP.271.802/12/2021</w:t>
      </w:r>
    </w:p>
    <w:p w14:paraId="49022AA8" w14:textId="5FA28918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32B54B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05D9040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ADB0BAF" w14:textId="406C4DF2" w:rsidR="00647522" w:rsidRPr="003261E7" w:rsidRDefault="00EB1359" w:rsidP="00647522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647522">
        <w:rPr>
          <w:b/>
          <w:sz w:val="28"/>
          <w:szCs w:val="24"/>
        </w:rPr>
        <w:t xml:space="preserve">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3107B1" w:rsidRPr="003261E7" w14:paraId="1BA1864A" w14:textId="77777777" w:rsidTr="00C858D7">
        <w:trPr>
          <w:trHeight w:val="638"/>
        </w:trPr>
        <w:tc>
          <w:tcPr>
            <w:tcW w:w="959" w:type="dxa"/>
            <w:shd w:val="clear" w:color="auto" w:fill="auto"/>
          </w:tcPr>
          <w:p w14:paraId="73DA5FFD" w14:textId="623587FC" w:rsidR="003107B1" w:rsidRPr="003261E7" w:rsidRDefault="003107B1" w:rsidP="00C858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A17210" w14:textId="77777777" w:rsidR="003107B1" w:rsidRPr="003261E7" w:rsidRDefault="003107B1" w:rsidP="00C858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107B1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107B1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107B1">
              <w:rPr>
                <w:b/>
                <w:sz w:val="22"/>
                <w:szCs w:val="22"/>
              </w:rPr>
              <w:t>ZP/12/2021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EA97A62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6C8CF9A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0D12428" w14:textId="5D69E280" w:rsidR="00010B31" w:rsidRDefault="00EB1359" w:rsidP="00010B31">
      <w:pPr>
        <w:spacing w:line="360" w:lineRule="auto"/>
        <w:jc w:val="both"/>
        <w:rPr>
          <w:b/>
          <w:bCs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107B1" w:rsidRPr="003107B1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107B1" w:rsidRPr="003107B1">
        <w:rPr>
          <w:sz w:val="22"/>
          <w:szCs w:val="22"/>
        </w:rPr>
        <w:t>(</w:t>
      </w:r>
      <w:proofErr w:type="spellStart"/>
      <w:r w:rsidR="003107B1" w:rsidRPr="003107B1">
        <w:rPr>
          <w:sz w:val="22"/>
          <w:szCs w:val="22"/>
        </w:rPr>
        <w:t>t.j</w:t>
      </w:r>
      <w:proofErr w:type="spellEnd"/>
      <w:r w:rsidR="003107B1" w:rsidRPr="003107B1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</w:t>
      </w:r>
      <w:r w:rsidRPr="00647522">
        <w:rPr>
          <w:b/>
          <w:bCs/>
          <w:sz w:val="22"/>
          <w:szCs w:val="22"/>
        </w:rPr>
        <w:t xml:space="preserve">zawiadamia, że unieważnia postępowanie o udzielenie zamówienia publicznego </w:t>
      </w:r>
      <w:r w:rsidR="00010B31" w:rsidRPr="00647522">
        <w:rPr>
          <w:b/>
          <w:bCs/>
          <w:sz w:val="22"/>
          <w:szCs w:val="22"/>
        </w:rPr>
        <w:t>na</w:t>
      </w:r>
      <w:r w:rsidRPr="00647522">
        <w:rPr>
          <w:b/>
          <w:bCs/>
          <w:sz w:val="22"/>
          <w:szCs w:val="22"/>
        </w:rPr>
        <w:t xml:space="preserve"> </w:t>
      </w:r>
      <w:r w:rsidR="00010B31" w:rsidRPr="00647522">
        <w:rPr>
          <w:b/>
          <w:bCs/>
          <w:sz w:val="22"/>
          <w:szCs w:val="22"/>
        </w:rPr>
        <w:t>stępujące części:</w:t>
      </w:r>
    </w:p>
    <w:p w14:paraId="42233572" w14:textId="77777777" w:rsidR="00647522" w:rsidRPr="00647522" w:rsidRDefault="00647522" w:rsidP="00010B31">
      <w:pPr>
        <w:spacing w:line="360" w:lineRule="auto"/>
        <w:jc w:val="both"/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F26CD67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EAD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4CC5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1F500A8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107B1" w:rsidRPr="00EB1359" w14:paraId="5F0E8A79" w14:textId="77777777" w:rsidTr="00C85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ADE0" w14:textId="77777777" w:rsidR="003107B1" w:rsidRPr="00710915" w:rsidRDefault="003107B1" w:rsidP="00C85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107B1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69D4" w14:textId="77777777" w:rsidR="003107B1" w:rsidRPr="00EB1359" w:rsidRDefault="003107B1" w:rsidP="00C858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07B1">
              <w:rPr>
                <w:b/>
                <w:sz w:val="22"/>
                <w:szCs w:val="22"/>
              </w:rPr>
              <w:t>Pakiet 2</w:t>
            </w:r>
          </w:p>
          <w:p w14:paraId="7EE9C2CD" w14:textId="519D3134" w:rsidR="003107B1" w:rsidRDefault="003107B1" w:rsidP="00C858D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97271">
              <w:rPr>
                <w:sz w:val="22"/>
                <w:szCs w:val="22"/>
              </w:rPr>
              <w:t xml:space="preserve"> </w:t>
            </w:r>
            <w:r w:rsidR="00C97271" w:rsidRPr="00C97271">
              <w:rPr>
                <w:b/>
                <w:bCs/>
                <w:sz w:val="22"/>
                <w:szCs w:val="22"/>
              </w:rPr>
              <w:t xml:space="preserve">Art. 255, pkt. </w:t>
            </w:r>
            <w:r w:rsidR="00C97271">
              <w:rPr>
                <w:b/>
                <w:bCs/>
                <w:sz w:val="22"/>
                <w:szCs w:val="22"/>
              </w:rPr>
              <w:t>1</w:t>
            </w:r>
          </w:p>
          <w:p w14:paraId="68E33C0A" w14:textId="77777777" w:rsidR="003107B1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083385A" w14:textId="77777777" w:rsidR="003107B1" w:rsidRPr="0031717A" w:rsidRDefault="003107B1" w:rsidP="00C858D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31717A">
              <w:rPr>
                <w:sz w:val="22"/>
                <w:szCs w:val="22"/>
                <w:u w:val="single"/>
              </w:rPr>
              <w:t>Uzasadnienie faktyczne:</w:t>
            </w:r>
          </w:p>
          <w:p w14:paraId="7515C409" w14:textId="77777777" w:rsidR="003107B1" w:rsidRPr="00EB1359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żadnej oferty.</w:t>
            </w:r>
          </w:p>
        </w:tc>
      </w:tr>
      <w:tr w:rsidR="003107B1" w:rsidRPr="00EB1359" w14:paraId="01EBDA91" w14:textId="77777777" w:rsidTr="00C85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31E0" w14:textId="77777777" w:rsidR="003107B1" w:rsidRPr="00710915" w:rsidRDefault="003107B1" w:rsidP="00C85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107B1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4A1F" w14:textId="77777777" w:rsidR="003107B1" w:rsidRPr="00EB1359" w:rsidRDefault="003107B1" w:rsidP="00C858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07B1">
              <w:rPr>
                <w:b/>
                <w:sz w:val="22"/>
                <w:szCs w:val="22"/>
              </w:rPr>
              <w:t>Pakiet 14</w:t>
            </w:r>
          </w:p>
          <w:p w14:paraId="411168BE" w14:textId="26C295FD" w:rsidR="003107B1" w:rsidRDefault="003107B1" w:rsidP="00C858D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97271">
              <w:rPr>
                <w:sz w:val="22"/>
                <w:szCs w:val="22"/>
              </w:rPr>
              <w:t xml:space="preserve"> </w:t>
            </w:r>
            <w:r w:rsidR="00C97271" w:rsidRPr="00C97271">
              <w:rPr>
                <w:b/>
                <w:bCs/>
                <w:sz w:val="22"/>
                <w:szCs w:val="22"/>
              </w:rPr>
              <w:t xml:space="preserve">Art. 255, pkt. </w:t>
            </w:r>
            <w:r w:rsidR="00C97271">
              <w:rPr>
                <w:b/>
                <w:bCs/>
                <w:sz w:val="22"/>
                <w:szCs w:val="22"/>
              </w:rPr>
              <w:t>1</w:t>
            </w:r>
          </w:p>
          <w:p w14:paraId="53EC26ED" w14:textId="77777777" w:rsidR="003107B1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59E2D23" w14:textId="77777777" w:rsidR="003107B1" w:rsidRPr="0031717A" w:rsidRDefault="003107B1" w:rsidP="00C858D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31717A">
              <w:rPr>
                <w:sz w:val="22"/>
                <w:szCs w:val="22"/>
                <w:u w:val="single"/>
              </w:rPr>
              <w:t>Uzasadnienie faktyczne:</w:t>
            </w:r>
          </w:p>
          <w:p w14:paraId="403665CA" w14:textId="77777777" w:rsidR="003107B1" w:rsidRPr="00EB1359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żadnej oferty.</w:t>
            </w:r>
          </w:p>
        </w:tc>
      </w:tr>
      <w:tr w:rsidR="003107B1" w:rsidRPr="00EB1359" w14:paraId="6E5F56C0" w14:textId="77777777" w:rsidTr="00C85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9A88" w14:textId="77777777" w:rsidR="003107B1" w:rsidRPr="00710915" w:rsidRDefault="003107B1" w:rsidP="00C85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107B1">
              <w:rPr>
                <w:b/>
                <w:bCs/>
                <w:sz w:val="22"/>
                <w:szCs w:val="22"/>
              </w:rPr>
              <w:lastRenderedPageBreak/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338A" w14:textId="77777777" w:rsidR="003107B1" w:rsidRPr="00EB1359" w:rsidRDefault="003107B1" w:rsidP="00C858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07B1">
              <w:rPr>
                <w:b/>
                <w:sz w:val="22"/>
                <w:szCs w:val="22"/>
              </w:rPr>
              <w:t>Pakiet 15</w:t>
            </w:r>
          </w:p>
          <w:p w14:paraId="2C9327B3" w14:textId="42E21EA3" w:rsidR="003107B1" w:rsidRDefault="003107B1" w:rsidP="00C858D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97271">
              <w:rPr>
                <w:sz w:val="22"/>
                <w:szCs w:val="22"/>
              </w:rPr>
              <w:t xml:space="preserve"> </w:t>
            </w:r>
            <w:r w:rsidR="00C97271" w:rsidRPr="00C97271">
              <w:rPr>
                <w:b/>
                <w:bCs/>
                <w:sz w:val="22"/>
                <w:szCs w:val="22"/>
              </w:rPr>
              <w:t xml:space="preserve">Art. 255, pkt. </w:t>
            </w:r>
            <w:r w:rsidR="00C97271">
              <w:rPr>
                <w:b/>
                <w:bCs/>
                <w:sz w:val="22"/>
                <w:szCs w:val="22"/>
              </w:rPr>
              <w:t>1</w:t>
            </w:r>
          </w:p>
          <w:p w14:paraId="2466CD74" w14:textId="77777777" w:rsidR="003107B1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6E4A34D" w14:textId="77777777" w:rsidR="003107B1" w:rsidRPr="0031717A" w:rsidRDefault="003107B1" w:rsidP="00C858D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31717A">
              <w:rPr>
                <w:sz w:val="22"/>
                <w:szCs w:val="22"/>
                <w:u w:val="single"/>
              </w:rPr>
              <w:t>Uzasadnienie faktyczne:</w:t>
            </w:r>
          </w:p>
          <w:p w14:paraId="5C597160" w14:textId="77777777" w:rsidR="003107B1" w:rsidRPr="00EB1359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żadnej oferty.</w:t>
            </w:r>
          </w:p>
        </w:tc>
      </w:tr>
      <w:tr w:rsidR="003107B1" w:rsidRPr="00EB1359" w14:paraId="021AB357" w14:textId="77777777" w:rsidTr="00C85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ECA6" w14:textId="77777777" w:rsidR="003107B1" w:rsidRPr="00710915" w:rsidRDefault="003107B1" w:rsidP="00C85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107B1">
              <w:rPr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8188" w14:textId="77777777" w:rsidR="003107B1" w:rsidRPr="00EB1359" w:rsidRDefault="003107B1" w:rsidP="00C858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07B1">
              <w:rPr>
                <w:b/>
                <w:sz w:val="22"/>
                <w:szCs w:val="22"/>
              </w:rPr>
              <w:t>Pakiet 41</w:t>
            </w:r>
          </w:p>
          <w:p w14:paraId="03542776" w14:textId="531BA30E" w:rsidR="003107B1" w:rsidRDefault="003107B1" w:rsidP="00C858D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97271">
              <w:rPr>
                <w:sz w:val="22"/>
                <w:szCs w:val="22"/>
              </w:rPr>
              <w:t xml:space="preserve"> </w:t>
            </w:r>
            <w:r w:rsidR="00C97271" w:rsidRPr="00C97271">
              <w:rPr>
                <w:b/>
                <w:bCs/>
                <w:sz w:val="22"/>
                <w:szCs w:val="22"/>
              </w:rPr>
              <w:t xml:space="preserve">Art. 255, pkt. </w:t>
            </w:r>
            <w:r w:rsidR="00C97271">
              <w:rPr>
                <w:b/>
                <w:bCs/>
                <w:sz w:val="22"/>
                <w:szCs w:val="22"/>
              </w:rPr>
              <w:t>1</w:t>
            </w:r>
          </w:p>
          <w:p w14:paraId="4E7A804E" w14:textId="77777777" w:rsidR="003107B1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C991125" w14:textId="77777777" w:rsidR="003107B1" w:rsidRPr="0031717A" w:rsidRDefault="003107B1" w:rsidP="00C858D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31717A">
              <w:rPr>
                <w:sz w:val="22"/>
                <w:szCs w:val="22"/>
                <w:u w:val="single"/>
              </w:rPr>
              <w:t>Uzasadnienie faktyczne:</w:t>
            </w:r>
          </w:p>
          <w:p w14:paraId="27339CFF" w14:textId="77777777" w:rsidR="003107B1" w:rsidRPr="00EB1359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żadnej oferty.</w:t>
            </w:r>
          </w:p>
        </w:tc>
      </w:tr>
      <w:tr w:rsidR="009560F6" w:rsidRPr="00EB1359" w14:paraId="37E3C514" w14:textId="77777777" w:rsidTr="00C85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029A" w14:textId="4BA649A4" w:rsidR="009560F6" w:rsidRPr="003107B1" w:rsidRDefault="009560F6" w:rsidP="00C85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C8E0" w14:textId="0131A107" w:rsidR="009560F6" w:rsidRPr="00EB1359" w:rsidRDefault="009560F6" w:rsidP="009560F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07B1">
              <w:rPr>
                <w:b/>
                <w:sz w:val="22"/>
                <w:szCs w:val="22"/>
              </w:rPr>
              <w:t>Pakiet 4</w:t>
            </w:r>
            <w:r>
              <w:rPr>
                <w:b/>
                <w:sz w:val="22"/>
                <w:szCs w:val="22"/>
              </w:rPr>
              <w:t>5</w:t>
            </w:r>
          </w:p>
          <w:p w14:paraId="041718EA" w14:textId="31A00460" w:rsidR="009560F6" w:rsidRDefault="009560F6" w:rsidP="009560F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97271">
              <w:rPr>
                <w:sz w:val="22"/>
                <w:szCs w:val="22"/>
              </w:rPr>
              <w:t xml:space="preserve"> </w:t>
            </w:r>
            <w:r w:rsidR="00C97271" w:rsidRPr="00C97271">
              <w:rPr>
                <w:b/>
                <w:bCs/>
                <w:sz w:val="22"/>
                <w:szCs w:val="22"/>
              </w:rPr>
              <w:t>Art. 255, pkt. 2</w:t>
            </w:r>
          </w:p>
          <w:p w14:paraId="7E2EFA7B" w14:textId="2467CE5A" w:rsidR="00C97271" w:rsidRDefault="00C97271" w:rsidP="009560F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97271">
              <w:rPr>
                <w:sz w:val="22"/>
                <w:szCs w:val="22"/>
              </w:rPr>
              <w:t>wszystkie złożone wnioski o</w:t>
            </w:r>
            <w:r w:rsidR="0031717A">
              <w:rPr>
                <w:sz w:val="22"/>
                <w:szCs w:val="22"/>
              </w:rPr>
              <w:t xml:space="preserve"> </w:t>
            </w:r>
            <w:r w:rsidRPr="00C97271">
              <w:rPr>
                <w:sz w:val="22"/>
                <w:szCs w:val="22"/>
              </w:rPr>
              <w:t>dopuszczenie do udziału w</w:t>
            </w:r>
            <w:r w:rsidR="0031717A">
              <w:rPr>
                <w:sz w:val="22"/>
                <w:szCs w:val="22"/>
              </w:rPr>
              <w:t xml:space="preserve"> </w:t>
            </w:r>
            <w:r w:rsidRPr="00C97271">
              <w:rPr>
                <w:sz w:val="22"/>
                <w:szCs w:val="22"/>
              </w:rPr>
              <w:t>postępowaniu albo oferty podlegały odrzuceniu</w:t>
            </w:r>
            <w:r>
              <w:rPr>
                <w:sz w:val="22"/>
                <w:szCs w:val="22"/>
              </w:rPr>
              <w:t>.</w:t>
            </w:r>
          </w:p>
          <w:p w14:paraId="3B12ADC0" w14:textId="260A8F7A" w:rsidR="009560F6" w:rsidRPr="0031717A" w:rsidRDefault="009560F6" w:rsidP="009560F6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31717A">
              <w:rPr>
                <w:sz w:val="22"/>
                <w:szCs w:val="22"/>
                <w:u w:val="single"/>
              </w:rPr>
              <w:t>Uzasadnienie faktyczne:</w:t>
            </w:r>
          </w:p>
          <w:p w14:paraId="5BD28FCE" w14:textId="5BF66D86" w:rsidR="009560F6" w:rsidRPr="003107B1" w:rsidRDefault="00690734" w:rsidP="009560F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90734">
              <w:rPr>
                <w:sz w:val="22"/>
                <w:szCs w:val="22"/>
              </w:rPr>
              <w:t>Jedyna oferta złożona w postępowaniu</w:t>
            </w:r>
            <w:r w:rsidR="0031717A">
              <w:rPr>
                <w:sz w:val="22"/>
                <w:szCs w:val="22"/>
              </w:rPr>
              <w:t>,</w:t>
            </w:r>
            <w:r w:rsidRPr="00690734">
              <w:rPr>
                <w:sz w:val="22"/>
                <w:szCs w:val="22"/>
              </w:rPr>
              <w:t xml:space="preserve"> podlegała odrzuceniu na podstawie art. 226, ust. 1, pkt. 3</w:t>
            </w:r>
            <w:r w:rsidR="0031717A">
              <w:rPr>
                <w:sz w:val="22"/>
                <w:szCs w:val="22"/>
              </w:rPr>
              <w:t xml:space="preserve"> - </w:t>
            </w:r>
            <w:r w:rsidR="0031717A" w:rsidRPr="0031717A">
              <w:rPr>
                <w:sz w:val="22"/>
                <w:szCs w:val="22"/>
              </w:rPr>
              <w:t>jest niezgodna z</w:t>
            </w:r>
            <w:r w:rsidR="0031717A">
              <w:rPr>
                <w:sz w:val="22"/>
                <w:szCs w:val="22"/>
              </w:rPr>
              <w:t xml:space="preserve"> </w:t>
            </w:r>
            <w:r w:rsidR="0031717A" w:rsidRPr="0031717A">
              <w:rPr>
                <w:sz w:val="22"/>
                <w:szCs w:val="22"/>
              </w:rPr>
              <w:t>przepisami ustawy</w:t>
            </w:r>
            <w:r w:rsidR="0031717A">
              <w:rPr>
                <w:sz w:val="22"/>
                <w:szCs w:val="22"/>
              </w:rPr>
              <w:t>.</w:t>
            </w:r>
          </w:p>
        </w:tc>
      </w:tr>
      <w:tr w:rsidR="003107B1" w:rsidRPr="00EB1359" w14:paraId="3AB52714" w14:textId="77777777" w:rsidTr="00C85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EB5C5" w14:textId="77777777" w:rsidR="003107B1" w:rsidRPr="00710915" w:rsidRDefault="003107B1" w:rsidP="00C85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107B1">
              <w:rPr>
                <w:b/>
                <w:bCs/>
                <w:sz w:val="22"/>
                <w:szCs w:val="22"/>
              </w:rPr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02401" w14:textId="77777777" w:rsidR="003107B1" w:rsidRPr="00EB1359" w:rsidRDefault="003107B1" w:rsidP="00C858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07B1">
              <w:rPr>
                <w:b/>
                <w:sz w:val="22"/>
                <w:szCs w:val="22"/>
              </w:rPr>
              <w:t>Pakiet 46</w:t>
            </w:r>
          </w:p>
          <w:p w14:paraId="42221840" w14:textId="6C7D3BCD" w:rsidR="003107B1" w:rsidRDefault="003107B1" w:rsidP="00C858D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97271">
              <w:rPr>
                <w:sz w:val="22"/>
                <w:szCs w:val="22"/>
              </w:rPr>
              <w:t xml:space="preserve"> </w:t>
            </w:r>
            <w:r w:rsidR="00C97271" w:rsidRPr="00C97271">
              <w:rPr>
                <w:b/>
                <w:bCs/>
                <w:sz w:val="22"/>
                <w:szCs w:val="22"/>
              </w:rPr>
              <w:t xml:space="preserve">Art. 255, pkt. </w:t>
            </w:r>
            <w:r w:rsidR="00C97271">
              <w:rPr>
                <w:b/>
                <w:bCs/>
                <w:sz w:val="22"/>
                <w:szCs w:val="22"/>
              </w:rPr>
              <w:t>1</w:t>
            </w:r>
          </w:p>
          <w:p w14:paraId="31091995" w14:textId="77777777" w:rsidR="003107B1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52723CC" w14:textId="77777777" w:rsidR="003107B1" w:rsidRPr="0031717A" w:rsidRDefault="003107B1" w:rsidP="00C858D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31717A">
              <w:rPr>
                <w:sz w:val="22"/>
                <w:szCs w:val="22"/>
                <w:u w:val="single"/>
              </w:rPr>
              <w:t>Uzasadnienie faktyczne:</w:t>
            </w:r>
          </w:p>
          <w:p w14:paraId="09952B92" w14:textId="77777777" w:rsidR="003107B1" w:rsidRPr="00EB1359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żadnej oferty.</w:t>
            </w:r>
          </w:p>
        </w:tc>
      </w:tr>
      <w:tr w:rsidR="003107B1" w:rsidRPr="00EB1359" w14:paraId="4F890200" w14:textId="77777777" w:rsidTr="00C85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F618" w14:textId="77777777" w:rsidR="003107B1" w:rsidRPr="00710915" w:rsidRDefault="003107B1" w:rsidP="00C85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107B1">
              <w:rPr>
                <w:b/>
                <w:bCs/>
                <w:sz w:val="22"/>
                <w:szCs w:val="22"/>
              </w:rPr>
              <w:t>47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C9AA" w14:textId="77777777" w:rsidR="003107B1" w:rsidRPr="00EB1359" w:rsidRDefault="003107B1" w:rsidP="00C858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07B1">
              <w:rPr>
                <w:b/>
                <w:sz w:val="22"/>
                <w:szCs w:val="22"/>
              </w:rPr>
              <w:t>Pakiet 47</w:t>
            </w:r>
          </w:p>
          <w:p w14:paraId="0E465B86" w14:textId="1AE6240E" w:rsidR="003107B1" w:rsidRDefault="003107B1" w:rsidP="00C858D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97271">
              <w:rPr>
                <w:sz w:val="22"/>
                <w:szCs w:val="22"/>
              </w:rPr>
              <w:t xml:space="preserve"> </w:t>
            </w:r>
            <w:r w:rsidR="00C97271" w:rsidRPr="00C97271">
              <w:rPr>
                <w:b/>
                <w:bCs/>
                <w:sz w:val="22"/>
                <w:szCs w:val="22"/>
              </w:rPr>
              <w:t xml:space="preserve">Art. 255, pkt. </w:t>
            </w:r>
            <w:r w:rsidR="00C97271">
              <w:rPr>
                <w:b/>
                <w:bCs/>
                <w:sz w:val="22"/>
                <w:szCs w:val="22"/>
              </w:rPr>
              <w:t>1</w:t>
            </w:r>
          </w:p>
          <w:p w14:paraId="3C31D236" w14:textId="77777777" w:rsidR="003107B1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E5A33BD" w14:textId="77777777" w:rsidR="003107B1" w:rsidRPr="0031717A" w:rsidRDefault="003107B1" w:rsidP="00C858D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31717A">
              <w:rPr>
                <w:sz w:val="22"/>
                <w:szCs w:val="22"/>
                <w:u w:val="single"/>
              </w:rPr>
              <w:t>Uzasadnienie faktyczne:</w:t>
            </w:r>
          </w:p>
          <w:p w14:paraId="457FB67F" w14:textId="77777777" w:rsidR="003107B1" w:rsidRPr="00EB1359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żadnej oferty.</w:t>
            </w:r>
          </w:p>
        </w:tc>
      </w:tr>
      <w:tr w:rsidR="003107B1" w:rsidRPr="00EB1359" w14:paraId="0A6549EF" w14:textId="77777777" w:rsidTr="00C85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8800" w14:textId="77777777" w:rsidR="003107B1" w:rsidRPr="00710915" w:rsidRDefault="003107B1" w:rsidP="00C85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107B1">
              <w:rPr>
                <w:b/>
                <w:bCs/>
                <w:sz w:val="22"/>
                <w:szCs w:val="22"/>
              </w:rPr>
              <w:t>49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4535" w14:textId="77777777" w:rsidR="003107B1" w:rsidRPr="00EB1359" w:rsidRDefault="003107B1" w:rsidP="00C858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07B1">
              <w:rPr>
                <w:b/>
                <w:sz w:val="22"/>
                <w:szCs w:val="22"/>
              </w:rPr>
              <w:t>Pakiet 49</w:t>
            </w:r>
          </w:p>
          <w:p w14:paraId="77F000F4" w14:textId="09AE30D6" w:rsidR="003107B1" w:rsidRDefault="003107B1" w:rsidP="00C858D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97271">
              <w:rPr>
                <w:sz w:val="22"/>
                <w:szCs w:val="22"/>
              </w:rPr>
              <w:t xml:space="preserve"> </w:t>
            </w:r>
            <w:r w:rsidR="00C97271" w:rsidRPr="00C97271">
              <w:rPr>
                <w:b/>
                <w:bCs/>
                <w:sz w:val="22"/>
                <w:szCs w:val="22"/>
              </w:rPr>
              <w:t xml:space="preserve">Art. 255, pkt. </w:t>
            </w:r>
            <w:r w:rsidR="00C97271">
              <w:rPr>
                <w:b/>
                <w:bCs/>
                <w:sz w:val="22"/>
                <w:szCs w:val="22"/>
              </w:rPr>
              <w:t>1</w:t>
            </w:r>
          </w:p>
          <w:p w14:paraId="4D6196D6" w14:textId="77777777" w:rsidR="003107B1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3E475DF" w14:textId="77777777" w:rsidR="003107B1" w:rsidRPr="0031717A" w:rsidRDefault="003107B1" w:rsidP="00C858D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31717A">
              <w:rPr>
                <w:sz w:val="22"/>
                <w:szCs w:val="22"/>
                <w:u w:val="single"/>
              </w:rPr>
              <w:t>Uzasadnienie faktyczne:</w:t>
            </w:r>
          </w:p>
          <w:p w14:paraId="5E8AB597" w14:textId="77777777" w:rsidR="003107B1" w:rsidRPr="00EB1359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żadnej oferty.</w:t>
            </w:r>
          </w:p>
        </w:tc>
      </w:tr>
      <w:tr w:rsidR="003107B1" w:rsidRPr="00EB1359" w14:paraId="08ED2FC5" w14:textId="77777777" w:rsidTr="00C85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14C3" w14:textId="77777777" w:rsidR="003107B1" w:rsidRPr="00710915" w:rsidRDefault="003107B1" w:rsidP="00C85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107B1">
              <w:rPr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6CDC" w14:textId="77777777" w:rsidR="003107B1" w:rsidRPr="00EB1359" w:rsidRDefault="003107B1" w:rsidP="00C858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07B1">
              <w:rPr>
                <w:b/>
                <w:sz w:val="22"/>
                <w:szCs w:val="22"/>
              </w:rPr>
              <w:t>Pakiet 50</w:t>
            </w:r>
          </w:p>
          <w:p w14:paraId="1F23FCAE" w14:textId="21DBE1C0" w:rsidR="003107B1" w:rsidRDefault="003107B1" w:rsidP="00C858D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97271">
              <w:rPr>
                <w:sz w:val="22"/>
                <w:szCs w:val="22"/>
              </w:rPr>
              <w:t xml:space="preserve"> </w:t>
            </w:r>
            <w:r w:rsidR="00C97271" w:rsidRPr="00C97271">
              <w:rPr>
                <w:b/>
                <w:bCs/>
                <w:sz w:val="22"/>
                <w:szCs w:val="22"/>
              </w:rPr>
              <w:t xml:space="preserve">Art. 255, pkt. </w:t>
            </w:r>
            <w:r w:rsidR="00C97271">
              <w:rPr>
                <w:b/>
                <w:bCs/>
                <w:sz w:val="22"/>
                <w:szCs w:val="22"/>
              </w:rPr>
              <w:t>1</w:t>
            </w:r>
          </w:p>
          <w:p w14:paraId="42A16100" w14:textId="77777777" w:rsidR="003107B1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41302E8" w14:textId="77777777" w:rsidR="003107B1" w:rsidRPr="0031717A" w:rsidRDefault="003107B1" w:rsidP="00C858D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31717A">
              <w:rPr>
                <w:sz w:val="22"/>
                <w:szCs w:val="22"/>
                <w:u w:val="single"/>
              </w:rPr>
              <w:t>Uzasadnienie faktyczne:</w:t>
            </w:r>
          </w:p>
          <w:p w14:paraId="28636A2E" w14:textId="77777777" w:rsidR="003107B1" w:rsidRPr="00EB1359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żadnej oferty.</w:t>
            </w:r>
          </w:p>
        </w:tc>
      </w:tr>
      <w:tr w:rsidR="003107B1" w:rsidRPr="00EB1359" w14:paraId="7A1AAD32" w14:textId="77777777" w:rsidTr="00C85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4FDE" w14:textId="77777777" w:rsidR="003107B1" w:rsidRPr="00710915" w:rsidRDefault="003107B1" w:rsidP="00C85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107B1">
              <w:rPr>
                <w:b/>
                <w:bCs/>
                <w:sz w:val="22"/>
                <w:szCs w:val="22"/>
              </w:rPr>
              <w:lastRenderedPageBreak/>
              <w:t>51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AD12" w14:textId="77777777" w:rsidR="003107B1" w:rsidRPr="00EB1359" w:rsidRDefault="003107B1" w:rsidP="00C858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07B1">
              <w:rPr>
                <w:b/>
                <w:sz w:val="22"/>
                <w:szCs w:val="22"/>
              </w:rPr>
              <w:t>Pakiet 51</w:t>
            </w:r>
          </w:p>
          <w:p w14:paraId="4AAE78EF" w14:textId="1DDAF8E5" w:rsidR="003107B1" w:rsidRDefault="003107B1" w:rsidP="00C858D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97271">
              <w:rPr>
                <w:sz w:val="22"/>
                <w:szCs w:val="22"/>
              </w:rPr>
              <w:t xml:space="preserve"> </w:t>
            </w:r>
            <w:r w:rsidR="00C97271" w:rsidRPr="00C97271">
              <w:rPr>
                <w:b/>
                <w:bCs/>
                <w:sz w:val="22"/>
                <w:szCs w:val="22"/>
              </w:rPr>
              <w:t xml:space="preserve">Art. 255, pkt. </w:t>
            </w:r>
            <w:r w:rsidR="00C97271">
              <w:rPr>
                <w:b/>
                <w:bCs/>
                <w:sz w:val="22"/>
                <w:szCs w:val="22"/>
              </w:rPr>
              <w:t>1</w:t>
            </w:r>
          </w:p>
          <w:p w14:paraId="22624A28" w14:textId="77777777" w:rsidR="003107B1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FC3B880" w14:textId="77777777" w:rsidR="003107B1" w:rsidRPr="0031717A" w:rsidRDefault="003107B1" w:rsidP="00C858D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31717A">
              <w:rPr>
                <w:sz w:val="22"/>
                <w:szCs w:val="22"/>
                <w:u w:val="single"/>
              </w:rPr>
              <w:t>Uzasadnienie faktyczne:</w:t>
            </w:r>
          </w:p>
          <w:p w14:paraId="0289C36C" w14:textId="77777777" w:rsidR="003107B1" w:rsidRPr="00EB1359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żadnej oferty.</w:t>
            </w:r>
          </w:p>
        </w:tc>
      </w:tr>
      <w:tr w:rsidR="003107B1" w:rsidRPr="00EB1359" w14:paraId="0079D8D4" w14:textId="77777777" w:rsidTr="00C85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4263" w14:textId="77777777" w:rsidR="003107B1" w:rsidRPr="00710915" w:rsidRDefault="003107B1" w:rsidP="00C85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107B1">
              <w:rPr>
                <w:b/>
                <w:bCs/>
                <w:sz w:val="22"/>
                <w:szCs w:val="22"/>
              </w:rPr>
              <w:t>58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6BE09" w14:textId="77777777" w:rsidR="003107B1" w:rsidRPr="00EB1359" w:rsidRDefault="003107B1" w:rsidP="00C858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07B1">
              <w:rPr>
                <w:b/>
                <w:sz w:val="22"/>
                <w:szCs w:val="22"/>
              </w:rPr>
              <w:t>Pakiet 58</w:t>
            </w:r>
          </w:p>
          <w:p w14:paraId="0F7532AB" w14:textId="191C6F2F" w:rsidR="003107B1" w:rsidRDefault="003107B1" w:rsidP="00C858D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97271">
              <w:rPr>
                <w:sz w:val="22"/>
                <w:szCs w:val="22"/>
              </w:rPr>
              <w:t xml:space="preserve"> </w:t>
            </w:r>
            <w:r w:rsidR="00C97271" w:rsidRPr="00C97271">
              <w:rPr>
                <w:b/>
                <w:bCs/>
                <w:sz w:val="22"/>
                <w:szCs w:val="22"/>
              </w:rPr>
              <w:t xml:space="preserve">Art. 255, pkt. </w:t>
            </w:r>
            <w:r w:rsidR="00C97271">
              <w:rPr>
                <w:b/>
                <w:bCs/>
                <w:sz w:val="22"/>
                <w:szCs w:val="22"/>
              </w:rPr>
              <w:t>1</w:t>
            </w:r>
          </w:p>
          <w:p w14:paraId="1E2583F8" w14:textId="77777777" w:rsidR="003107B1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0447D43" w14:textId="77777777" w:rsidR="003107B1" w:rsidRPr="0031717A" w:rsidRDefault="003107B1" w:rsidP="00C858D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31717A">
              <w:rPr>
                <w:sz w:val="22"/>
                <w:szCs w:val="22"/>
                <w:u w:val="single"/>
              </w:rPr>
              <w:t>Uzasadnienie faktyczne:</w:t>
            </w:r>
          </w:p>
          <w:p w14:paraId="7E8647B5" w14:textId="77777777" w:rsidR="003107B1" w:rsidRPr="00EB1359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żadnej oferty.</w:t>
            </w:r>
          </w:p>
        </w:tc>
      </w:tr>
      <w:tr w:rsidR="003107B1" w:rsidRPr="00EB1359" w14:paraId="37560EB9" w14:textId="77777777" w:rsidTr="00C85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FEA0C" w14:textId="77777777" w:rsidR="003107B1" w:rsidRPr="00710915" w:rsidRDefault="003107B1" w:rsidP="00C85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107B1">
              <w:rPr>
                <w:b/>
                <w:bCs/>
                <w:sz w:val="22"/>
                <w:szCs w:val="22"/>
              </w:rPr>
              <w:t>59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AE92" w14:textId="77777777" w:rsidR="003107B1" w:rsidRPr="00EB1359" w:rsidRDefault="003107B1" w:rsidP="00C858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07B1">
              <w:rPr>
                <w:b/>
                <w:sz w:val="22"/>
                <w:szCs w:val="22"/>
              </w:rPr>
              <w:t>Pakiet 59</w:t>
            </w:r>
          </w:p>
          <w:p w14:paraId="0C2FDEAD" w14:textId="0C94FE0B" w:rsidR="003107B1" w:rsidRDefault="003107B1" w:rsidP="00C858D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97271">
              <w:rPr>
                <w:sz w:val="22"/>
                <w:szCs w:val="22"/>
              </w:rPr>
              <w:t xml:space="preserve"> </w:t>
            </w:r>
            <w:r w:rsidR="00C97271" w:rsidRPr="00C97271">
              <w:rPr>
                <w:b/>
                <w:bCs/>
                <w:sz w:val="22"/>
                <w:szCs w:val="22"/>
              </w:rPr>
              <w:t xml:space="preserve">Art. 255, pkt. </w:t>
            </w:r>
            <w:r w:rsidR="00C97271">
              <w:rPr>
                <w:b/>
                <w:bCs/>
                <w:sz w:val="22"/>
                <w:szCs w:val="22"/>
              </w:rPr>
              <w:t xml:space="preserve">1 </w:t>
            </w:r>
          </w:p>
          <w:p w14:paraId="237E38D7" w14:textId="77777777" w:rsidR="003107B1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C57471A" w14:textId="77777777" w:rsidR="003107B1" w:rsidRPr="0031717A" w:rsidRDefault="003107B1" w:rsidP="00C858D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31717A">
              <w:rPr>
                <w:sz w:val="22"/>
                <w:szCs w:val="22"/>
                <w:u w:val="single"/>
              </w:rPr>
              <w:t>Uzasadnienie faktyczne:</w:t>
            </w:r>
          </w:p>
          <w:p w14:paraId="7B4F96B8" w14:textId="77777777" w:rsidR="003107B1" w:rsidRPr="00EB1359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żadnej oferty.</w:t>
            </w:r>
          </w:p>
        </w:tc>
      </w:tr>
      <w:tr w:rsidR="005F68FA" w:rsidRPr="00EB1359" w14:paraId="2BA30430" w14:textId="77777777" w:rsidTr="00C85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91EA" w14:textId="78273D1D" w:rsidR="005F68FA" w:rsidRPr="003107B1" w:rsidRDefault="005F68FA" w:rsidP="00C85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17EB" w14:textId="77777777" w:rsidR="005F68FA" w:rsidRPr="00EB1359" w:rsidRDefault="005F68FA" w:rsidP="005F68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07B1">
              <w:rPr>
                <w:b/>
                <w:sz w:val="22"/>
                <w:szCs w:val="22"/>
              </w:rPr>
              <w:t>Pakiet 60</w:t>
            </w:r>
          </w:p>
          <w:p w14:paraId="203849AC" w14:textId="77777777" w:rsidR="005F68FA" w:rsidRDefault="005F68FA" w:rsidP="005F68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C97271">
              <w:rPr>
                <w:b/>
                <w:bCs/>
                <w:sz w:val="22"/>
                <w:szCs w:val="22"/>
              </w:rPr>
              <w:t xml:space="preserve">Art. 255, pkt.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2A6F00EA" w14:textId="77777777" w:rsidR="005F68FA" w:rsidRDefault="005F68FA" w:rsidP="005F68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14:paraId="7F82C8AD" w14:textId="77777777" w:rsidR="005F68FA" w:rsidRPr="0031717A" w:rsidRDefault="005F68FA" w:rsidP="005F68F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31717A">
              <w:rPr>
                <w:sz w:val="22"/>
                <w:szCs w:val="22"/>
                <w:u w:val="single"/>
              </w:rPr>
              <w:t>Uzasadnienie faktyczne:</w:t>
            </w:r>
          </w:p>
          <w:p w14:paraId="77D7C4BA" w14:textId="5759937A" w:rsidR="005F68FA" w:rsidRPr="003107B1" w:rsidRDefault="005F68FA" w:rsidP="005F68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>opisał przedmiot zamówienia poprzez wskazanie 8% stawki  podatku VAT w</w:t>
            </w:r>
            <w:r w:rsidRPr="003107B1">
              <w:rPr>
                <w:sz w:val="22"/>
                <w:szCs w:val="22"/>
              </w:rPr>
              <w:t xml:space="preserve"> pozycjach 12-20. </w:t>
            </w:r>
            <w:r>
              <w:rPr>
                <w:sz w:val="22"/>
                <w:szCs w:val="22"/>
              </w:rPr>
              <w:t>Po terminie otwarcia ofert Zamawiający pozyskał wiedzę, że prawidłowa stawka podatku w/w pozycjach pakietu 60 to 5%. Wobec powyższego, na tym etapie postępowania Zamawiający nie ma możliwości poprawienia omyłki.</w:t>
            </w:r>
          </w:p>
        </w:tc>
      </w:tr>
      <w:tr w:rsidR="003107B1" w:rsidRPr="00EB1359" w14:paraId="5EEA55B7" w14:textId="77777777" w:rsidTr="00C858D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AF09" w14:textId="77777777" w:rsidR="003107B1" w:rsidRPr="00710915" w:rsidRDefault="003107B1" w:rsidP="00C858D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107B1">
              <w:rPr>
                <w:b/>
                <w:bCs/>
                <w:sz w:val="22"/>
                <w:szCs w:val="22"/>
              </w:rPr>
              <w:t>75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F8AF" w14:textId="77777777" w:rsidR="003107B1" w:rsidRPr="00EB1359" w:rsidRDefault="003107B1" w:rsidP="00C858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107B1">
              <w:rPr>
                <w:b/>
                <w:sz w:val="22"/>
                <w:szCs w:val="22"/>
              </w:rPr>
              <w:t>Pakiet 75</w:t>
            </w:r>
          </w:p>
          <w:p w14:paraId="5ED33AB2" w14:textId="74E1418C" w:rsidR="003107B1" w:rsidRDefault="003107B1" w:rsidP="00C858D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97271">
              <w:rPr>
                <w:sz w:val="22"/>
                <w:szCs w:val="22"/>
              </w:rPr>
              <w:t xml:space="preserve"> </w:t>
            </w:r>
            <w:r w:rsidR="00C97271" w:rsidRPr="00C97271">
              <w:rPr>
                <w:b/>
                <w:bCs/>
                <w:sz w:val="22"/>
                <w:szCs w:val="22"/>
              </w:rPr>
              <w:t xml:space="preserve">Art. 255, pkt. </w:t>
            </w:r>
            <w:r w:rsidR="00C97271">
              <w:rPr>
                <w:b/>
                <w:bCs/>
                <w:sz w:val="22"/>
                <w:szCs w:val="22"/>
              </w:rPr>
              <w:t>1</w:t>
            </w:r>
          </w:p>
          <w:p w14:paraId="687FB8DF" w14:textId="77777777" w:rsidR="003107B1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6E426AC" w14:textId="77777777" w:rsidR="003107B1" w:rsidRPr="0031717A" w:rsidRDefault="003107B1" w:rsidP="00C858D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31717A">
              <w:rPr>
                <w:sz w:val="22"/>
                <w:szCs w:val="22"/>
                <w:u w:val="single"/>
              </w:rPr>
              <w:t>Uzasadnienie faktyczne:</w:t>
            </w:r>
          </w:p>
          <w:p w14:paraId="79AC37EC" w14:textId="77777777" w:rsidR="003107B1" w:rsidRPr="00EB1359" w:rsidRDefault="003107B1" w:rsidP="00C858D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07B1">
              <w:rPr>
                <w:sz w:val="22"/>
                <w:szCs w:val="22"/>
              </w:rPr>
              <w:t>Nie złożono żadnej oferty.</w:t>
            </w:r>
          </w:p>
        </w:tc>
      </w:tr>
    </w:tbl>
    <w:p w14:paraId="1F75FCCF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C705F0E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3B92CB38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22536" w14:textId="77777777" w:rsidR="00B872FB" w:rsidRDefault="00B872FB" w:rsidP="003107B1">
      <w:r>
        <w:separator/>
      </w:r>
    </w:p>
  </w:endnote>
  <w:endnote w:type="continuationSeparator" w:id="0">
    <w:p w14:paraId="192A8B75" w14:textId="77777777" w:rsidR="00B872FB" w:rsidRDefault="00B872FB" w:rsidP="00310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DE2F8" w14:textId="77777777" w:rsidR="003107B1" w:rsidRDefault="003107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C0852" w14:textId="77777777" w:rsidR="003107B1" w:rsidRDefault="003107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145D1" w14:textId="77777777" w:rsidR="003107B1" w:rsidRDefault="003107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10A5D" w14:textId="77777777" w:rsidR="00B872FB" w:rsidRDefault="00B872FB" w:rsidP="003107B1">
      <w:r>
        <w:separator/>
      </w:r>
    </w:p>
  </w:footnote>
  <w:footnote w:type="continuationSeparator" w:id="0">
    <w:p w14:paraId="25AF781A" w14:textId="77777777" w:rsidR="00B872FB" w:rsidRDefault="00B872FB" w:rsidP="00310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5AC2E" w14:textId="77777777" w:rsidR="003107B1" w:rsidRDefault="003107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4C58F" w14:textId="77777777" w:rsidR="003107B1" w:rsidRDefault="003107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FC06B" w14:textId="77777777" w:rsidR="003107B1" w:rsidRDefault="003107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CBE"/>
    <w:rsid w:val="00010B31"/>
    <w:rsid w:val="000E2E90"/>
    <w:rsid w:val="00104963"/>
    <w:rsid w:val="00150F65"/>
    <w:rsid w:val="003107B1"/>
    <w:rsid w:val="0031717A"/>
    <w:rsid w:val="005F68FA"/>
    <w:rsid w:val="00647522"/>
    <w:rsid w:val="00690734"/>
    <w:rsid w:val="00822CBE"/>
    <w:rsid w:val="00823326"/>
    <w:rsid w:val="00856A3E"/>
    <w:rsid w:val="00894412"/>
    <w:rsid w:val="009462DF"/>
    <w:rsid w:val="009500EB"/>
    <w:rsid w:val="009560F6"/>
    <w:rsid w:val="00993EFC"/>
    <w:rsid w:val="00AB3E72"/>
    <w:rsid w:val="00AC1A4B"/>
    <w:rsid w:val="00B872FB"/>
    <w:rsid w:val="00C97271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2EBC18"/>
  <w15:chartTrackingRefBased/>
  <w15:docId w15:val="{837A17D5-9ADE-4CB2-9A1E-10B36BFD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10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107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583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2021-11-10T13:05:00Z</cp:lastPrinted>
  <dcterms:created xsi:type="dcterms:W3CDTF">2021-11-10T13:49:00Z</dcterms:created>
  <dcterms:modified xsi:type="dcterms:W3CDTF">2021-11-10T13:49:00Z</dcterms:modified>
</cp:coreProperties>
</file>