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383AEF9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78218700" w14:textId="77777777" w:rsidR="00404400" w:rsidRP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C99BAD2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06C3932C" w14:textId="01AB702A" w:rsidR="00404400" w:rsidRDefault="00404400" w:rsidP="00404400">
      <w:pPr>
        <w:jc w:val="both"/>
        <w:rPr>
          <w:sz w:val="22"/>
          <w:szCs w:val="22"/>
        </w:rPr>
      </w:pPr>
      <w:r w:rsidRPr="0055729C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55729C">
        <w:rPr>
          <w:sz w:val="22"/>
          <w:szCs w:val="22"/>
        </w:rPr>
        <w:t>:</w:t>
      </w:r>
      <w:r w:rsidRPr="0055729C">
        <w:rPr>
          <w:b/>
          <w:bCs/>
          <w:sz w:val="22"/>
          <w:szCs w:val="22"/>
        </w:rPr>
        <w:t xml:space="preserve"> </w:t>
      </w:r>
      <w:bookmarkEnd w:id="0"/>
      <w:r w:rsidR="0055729C" w:rsidRPr="0055729C">
        <w:rPr>
          <w:b/>
          <w:sz w:val="22"/>
          <w:szCs w:val="22"/>
        </w:rPr>
        <w:t xml:space="preserve">Dostawa </w:t>
      </w:r>
      <w:r w:rsidR="001772CA" w:rsidRPr="001772CA">
        <w:rPr>
          <w:b/>
          <w:sz w:val="22"/>
          <w:szCs w:val="22"/>
        </w:rPr>
        <w:t xml:space="preserve">systemu multimedialnego z przeznaczeniem do komunikacji, w tym spotkań zdalnych </w:t>
      </w:r>
      <w:r w:rsidR="001772CA">
        <w:rPr>
          <w:b/>
          <w:sz w:val="22"/>
          <w:szCs w:val="22"/>
        </w:rPr>
        <w:br/>
      </w:r>
      <w:r w:rsidR="001772CA" w:rsidRPr="001772CA">
        <w:rPr>
          <w:b/>
          <w:sz w:val="22"/>
          <w:szCs w:val="22"/>
        </w:rPr>
        <w:t xml:space="preserve">i wideokonferencji dla Centrum Technologii Kosmicznych AGH wraz z dostawą, montażem </w:t>
      </w:r>
      <w:r w:rsidR="001772CA">
        <w:rPr>
          <w:b/>
          <w:sz w:val="22"/>
          <w:szCs w:val="22"/>
        </w:rPr>
        <w:br/>
      </w:r>
      <w:r w:rsidR="001772CA" w:rsidRPr="001772CA">
        <w:rPr>
          <w:b/>
          <w:sz w:val="22"/>
          <w:szCs w:val="22"/>
        </w:rPr>
        <w:t>i uruchomieniem sprzętu oraz przeszkoleniem pracowników</w:t>
      </w:r>
      <w:r w:rsidR="001B2ADB">
        <w:rPr>
          <w:b/>
          <w:sz w:val="22"/>
          <w:szCs w:val="22"/>
        </w:rPr>
        <w:t xml:space="preserve"> </w:t>
      </w:r>
      <w:r w:rsidR="001772CA" w:rsidRPr="001772CA">
        <w:rPr>
          <w:b/>
          <w:sz w:val="22"/>
          <w:szCs w:val="22"/>
        </w:rPr>
        <w:t>- KC-</w:t>
      </w:r>
      <w:proofErr w:type="spellStart"/>
      <w:r w:rsidR="001772CA" w:rsidRPr="001772CA">
        <w:rPr>
          <w:b/>
          <w:sz w:val="22"/>
          <w:szCs w:val="22"/>
        </w:rPr>
        <w:t>zp</w:t>
      </w:r>
      <w:proofErr w:type="spellEnd"/>
      <w:r w:rsidR="001772CA" w:rsidRPr="001772CA">
        <w:rPr>
          <w:b/>
          <w:sz w:val="22"/>
          <w:szCs w:val="22"/>
        </w:rPr>
        <w:t>. 272-4</w:t>
      </w:r>
      <w:r w:rsidR="006F755E">
        <w:rPr>
          <w:b/>
          <w:sz w:val="22"/>
          <w:szCs w:val="22"/>
        </w:rPr>
        <w:t>99</w:t>
      </w:r>
      <w:r w:rsidR="001772CA" w:rsidRPr="001772CA">
        <w:rPr>
          <w:b/>
          <w:sz w:val="22"/>
          <w:szCs w:val="22"/>
        </w:rPr>
        <w:t>/21</w:t>
      </w:r>
      <w:r w:rsidR="003A24EB" w:rsidRPr="0055729C">
        <w:rPr>
          <w:b/>
          <w:bCs/>
          <w:sz w:val="22"/>
          <w:szCs w:val="22"/>
        </w:rPr>
        <w:t xml:space="preserve">, </w:t>
      </w:r>
      <w:r w:rsidRPr="0055729C">
        <w:rPr>
          <w:sz w:val="22"/>
          <w:szCs w:val="22"/>
        </w:rPr>
        <w:t>oferuję realizację przedmiotu zamówienia, zgodnie z zasadami określonymi w specyfikacji warunków zamówienia.</w:t>
      </w:r>
    </w:p>
    <w:p w14:paraId="28FAAD89" w14:textId="77777777" w:rsidR="001C16DD" w:rsidRDefault="001C16DD" w:rsidP="00404400">
      <w:pPr>
        <w:jc w:val="both"/>
        <w:rPr>
          <w:sz w:val="22"/>
          <w:szCs w:val="22"/>
        </w:rPr>
      </w:pPr>
    </w:p>
    <w:p w14:paraId="240D4767" w14:textId="77777777" w:rsidR="001C16DD" w:rsidRDefault="001C16DD" w:rsidP="001C16DD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 PLN</w:t>
      </w:r>
    </w:p>
    <w:p w14:paraId="2C78FCF5" w14:textId="77777777" w:rsidR="001C16DD" w:rsidRDefault="001C16DD" w:rsidP="001C16DD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388D01DF" w14:textId="77777777" w:rsidR="001C16DD" w:rsidRDefault="001C16DD" w:rsidP="001C16DD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 PLN</w:t>
      </w:r>
    </w:p>
    <w:p w14:paraId="148D8AB3" w14:textId="77777777" w:rsidR="001C16DD" w:rsidRDefault="001C16DD" w:rsidP="001C16DD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50EC1D5" w14:textId="77777777" w:rsidR="001C16DD" w:rsidRDefault="001C16DD" w:rsidP="001C16DD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14:paraId="722EC2D2" w14:textId="77777777" w:rsidR="001C16DD" w:rsidRDefault="001C16DD" w:rsidP="001C16DD">
      <w:pPr>
        <w:widowControl w:val="0"/>
        <w:spacing w:line="360" w:lineRule="auto"/>
        <w:rPr>
          <w:bCs/>
        </w:rPr>
      </w:pPr>
      <w:r>
        <w:rPr>
          <w:b/>
        </w:rPr>
        <w:t xml:space="preserve">Powyższa cena zawiera podatek VAT w wysokości </w:t>
      </w:r>
      <w:r>
        <w:rPr>
          <w:bCs/>
        </w:rPr>
        <w:t>.......... % tj.…………………….PLN</w:t>
      </w:r>
    </w:p>
    <w:tbl>
      <w:tblPr>
        <w:tblW w:w="4164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01"/>
      </w:tblGrid>
      <w:tr w:rsidR="009D25F5" w:rsidRPr="00FE4E3E" w14:paraId="067DAF2A" w14:textId="77777777" w:rsidTr="009D25F5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C72099E" w14:textId="77777777" w:rsidR="009D25F5" w:rsidRPr="00FE4E3E" w:rsidRDefault="009D25F5" w:rsidP="00D06707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DE7C8F0" w14:textId="77777777" w:rsidR="009D25F5" w:rsidRPr="00FE4E3E" w:rsidRDefault="009D25F5" w:rsidP="00D06707">
            <w:pPr>
              <w:jc w:val="center"/>
              <w:rPr>
                <w:b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Nazwa elementu</w:t>
            </w:r>
          </w:p>
          <w:p w14:paraId="40149786" w14:textId="77777777" w:rsidR="009D25F5" w:rsidRPr="00FE4E3E" w:rsidRDefault="009D25F5" w:rsidP="00D06707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(lub usługi)</w:t>
            </w:r>
          </w:p>
          <w:p w14:paraId="7105BEBA" w14:textId="77777777" w:rsidR="009D25F5" w:rsidRPr="00FE4E3E" w:rsidRDefault="009D25F5" w:rsidP="00D0670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472D79D" w14:textId="77777777" w:rsidR="009D25F5" w:rsidRPr="00FE4E3E" w:rsidRDefault="009D25F5" w:rsidP="00D06707">
            <w:pPr>
              <w:jc w:val="center"/>
              <w:rPr>
                <w:b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Producent/</w:t>
            </w:r>
            <w:r>
              <w:rPr>
                <w:b/>
                <w:sz w:val="20"/>
                <w:szCs w:val="20"/>
              </w:rPr>
              <w:t>wyrób własny</w:t>
            </w:r>
          </w:p>
        </w:tc>
      </w:tr>
      <w:tr w:rsidR="009D25F5" w:rsidRPr="00FE4E3E" w14:paraId="056D6A38" w14:textId="77777777" w:rsidTr="009D25F5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EB58C57" w14:textId="77777777" w:rsidR="009D25F5" w:rsidRPr="00FE4E3E" w:rsidRDefault="009D25F5" w:rsidP="00D06707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D5B448" w14:textId="77777777" w:rsidR="009D25F5" w:rsidRPr="00FE4E3E" w:rsidRDefault="009D25F5" w:rsidP="00D06707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271FD5B" w14:textId="77777777" w:rsidR="009D25F5" w:rsidRPr="00FE4E3E" w:rsidRDefault="009D25F5" w:rsidP="00D06707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3</w:t>
            </w:r>
          </w:p>
        </w:tc>
      </w:tr>
      <w:tr w:rsidR="009D25F5" w:rsidRPr="00FE4E3E" w14:paraId="41E44D3F" w14:textId="77777777" w:rsidTr="009D25F5">
        <w:trPr>
          <w:trHeight w:val="22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1909B3E" w14:textId="77777777" w:rsidR="009D25F5" w:rsidRPr="00FE4E3E" w:rsidRDefault="009D25F5" w:rsidP="00D0670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07C81" w14:textId="5662B57D" w:rsidR="009D25F5" w:rsidRPr="00FE4E3E" w:rsidRDefault="009D25F5" w:rsidP="00D067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Telewizor LED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538AE" w14:textId="77777777" w:rsidR="009D25F5" w:rsidRPr="00FE4E3E" w:rsidRDefault="009D25F5" w:rsidP="00D0670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</w:tr>
      <w:tr w:rsidR="009D25F5" w:rsidRPr="00FE4E3E" w14:paraId="731F79A8" w14:textId="77777777" w:rsidTr="009D25F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E745329" w14:textId="77777777" w:rsidR="009D25F5" w:rsidRPr="00FE4E3E" w:rsidRDefault="009D25F5" w:rsidP="00D0670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72D99" w14:textId="595B2EC6" w:rsidR="009D25F5" w:rsidRPr="00FE4E3E" w:rsidRDefault="0044176A" w:rsidP="00D067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Półka na kamerę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D4164" w14:textId="77777777" w:rsidR="009D25F5" w:rsidRPr="00FE4E3E" w:rsidRDefault="009D25F5" w:rsidP="00D0670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</w:tr>
      <w:tr w:rsidR="009D25F5" w:rsidRPr="00FE4E3E" w14:paraId="2FA7234B" w14:textId="77777777" w:rsidTr="009D25F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98B2096" w14:textId="77777777" w:rsidR="009D25F5" w:rsidRPr="00FE4E3E" w:rsidRDefault="009D25F5" w:rsidP="00D0670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DEC64" w14:textId="058BB2AB" w:rsidR="009D25F5" w:rsidRPr="00FE4E3E" w:rsidRDefault="009D25F5" w:rsidP="00D067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Minikomputer PC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28042" w14:textId="77777777" w:rsidR="009D25F5" w:rsidRPr="00FE4E3E" w:rsidRDefault="009D25F5" w:rsidP="00D0670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</w:tr>
      <w:tr w:rsidR="009D25F5" w:rsidRPr="00FE4E3E" w14:paraId="140854DF" w14:textId="77777777" w:rsidTr="009D25F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A01B968" w14:textId="77777777" w:rsidR="009D25F5" w:rsidRPr="00FE4E3E" w:rsidRDefault="009D25F5" w:rsidP="00D0670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4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2975B" w14:textId="08BCC443" w:rsidR="009D25F5" w:rsidRPr="00FE4E3E" w:rsidRDefault="009D25F5" w:rsidP="00D067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Klawiatura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57054" w14:textId="77777777" w:rsidR="009D25F5" w:rsidRPr="00FE4E3E" w:rsidRDefault="009D25F5" w:rsidP="00D0670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</w:tr>
      <w:tr w:rsidR="009D25F5" w:rsidRPr="00FE4E3E" w14:paraId="0964D371" w14:textId="77777777" w:rsidTr="009D25F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335E9DB" w14:textId="7C104DA5" w:rsidR="009D25F5" w:rsidRPr="00FE4E3E" w:rsidRDefault="009D25F5" w:rsidP="00D0670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92EFC" w14:textId="66E81B7B" w:rsidR="009D25F5" w:rsidRDefault="009D25F5" w:rsidP="00D067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Mysz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C2467" w14:textId="77777777" w:rsidR="009D25F5" w:rsidRPr="00FE4E3E" w:rsidRDefault="009D25F5" w:rsidP="00D0670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</w:tr>
    </w:tbl>
    <w:p w14:paraId="0CAC6A7E" w14:textId="37EFD68D" w:rsidR="00404400" w:rsidRPr="0055729C" w:rsidRDefault="00404400" w:rsidP="00404400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55729C">
        <w:rPr>
          <w:b/>
          <w:sz w:val="22"/>
          <w:szCs w:val="22"/>
        </w:rPr>
        <w:t>Okres udzielonej gwarancji</w:t>
      </w:r>
      <w:r w:rsidR="00D611FE" w:rsidRPr="0055729C">
        <w:rPr>
          <w:b/>
          <w:sz w:val="22"/>
          <w:szCs w:val="22"/>
        </w:rPr>
        <w:t xml:space="preserve"> </w:t>
      </w:r>
      <w:r w:rsidRPr="0055729C">
        <w:rPr>
          <w:b/>
          <w:sz w:val="22"/>
          <w:szCs w:val="22"/>
        </w:rPr>
        <w:t>wynosi:</w:t>
      </w:r>
      <w:r w:rsidRPr="0055729C">
        <w:rPr>
          <w:sz w:val="22"/>
          <w:szCs w:val="22"/>
        </w:rPr>
        <w:t xml:space="preserve"> </w:t>
      </w:r>
      <w:r w:rsidRPr="0055729C">
        <w:rPr>
          <w:bCs/>
          <w:sz w:val="22"/>
          <w:szCs w:val="22"/>
        </w:rPr>
        <w:t>…………</w:t>
      </w:r>
      <w:r w:rsidRPr="0055729C">
        <w:rPr>
          <w:b/>
          <w:sz w:val="22"/>
          <w:szCs w:val="22"/>
        </w:rPr>
        <w:t xml:space="preserve">miesięcy </w:t>
      </w:r>
      <w:r w:rsidR="00610900" w:rsidRPr="0055729C">
        <w:rPr>
          <w:b/>
          <w:color w:val="FF0000"/>
          <w:sz w:val="22"/>
          <w:szCs w:val="22"/>
        </w:rPr>
        <w:t>/kryterium oceny ofert/</w:t>
      </w:r>
    </w:p>
    <w:p w14:paraId="4D7E11DB" w14:textId="283506A0" w:rsidR="00404400" w:rsidRPr="0055729C" w:rsidRDefault="00404400" w:rsidP="00404400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55729C">
        <w:rPr>
          <w:b/>
          <w:sz w:val="22"/>
          <w:szCs w:val="22"/>
        </w:rPr>
        <w:lastRenderedPageBreak/>
        <w:t xml:space="preserve">Termin realizacji umowy: </w:t>
      </w:r>
      <w:r w:rsidR="008A28B5" w:rsidRPr="0055729C">
        <w:rPr>
          <w:bCs/>
          <w:sz w:val="22"/>
          <w:szCs w:val="22"/>
        </w:rPr>
        <w:t>…………</w:t>
      </w:r>
      <w:r w:rsidR="00610900" w:rsidRPr="0055729C">
        <w:rPr>
          <w:bCs/>
          <w:sz w:val="22"/>
          <w:szCs w:val="22"/>
        </w:rPr>
        <w:t>…</w:t>
      </w:r>
      <w:r w:rsidR="00610900" w:rsidRPr="0055729C">
        <w:rPr>
          <w:b/>
          <w:sz w:val="22"/>
          <w:szCs w:val="22"/>
        </w:rPr>
        <w:t>od daty podpisania umowy</w:t>
      </w:r>
      <w:r w:rsidR="008A28B5" w:rsidRPr="0055729C">
        <w:rPr>
          <w:b/>
          <w:sz w:val="22"/>
          <w:szCs w:val="22"/>
        </w:rPr>
        <w:t xml:space="preserve"> </w:t>
      </w:r>
    </w:p>
    <w:p w14:paraId="18172154" w14:textId="1CD053CC" w:rsidR="00404400" w:rsidRPr="0055729C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5729C">
        <w:rPr>
          <w:b/>
          <w:sz w:val="22"/>
          <w:szCs w:val="22"/>
        </w:rPr>
        <w:t xml:space="preserve">Termin płatności: </w:t>
      </w:r>
      <w:r w:rsidRPr="0055729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32E13E1" w14:textId="539412C3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2C0F23E4" w:rsidR="00404400" w:rsidRPr="00B66A62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85F6B4" w14:textId="77777777" w:rsidR="00404400" w:rsidRPr="00B66A62" w:rsidRDefault="00404400" w:rsidP="0040440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7A3FED05" w:rsidR="00FE545C" w:rsidRDefault="00404400" w:rsidP="0017751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w formie elektronicznej lub 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w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postaci elektronicznej opatrzonej podpisem zaufanym lub podpisem osobistym</w:t>
      </w:r>
      <w:r w:rsidR="00177518">
        <w:rPr>
          <w:rFonts w:eastAsia="Calibri"/>
          <w:i/>
          <w:sz w:val="22"/>
          <w:szCs w:val="22"/>
          <w:lang w:eastAsia="zh-CN"/>
        </w:rPr>
        <w:t>.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30B58" w14:textId="77777777" w:rsidR="004578E3" w:rsidRDefault="004578E3">
      <w:r>
        <w:separator/>
      </w:r>
    </w:p>
  </w:endnote>
  <w:endnote w:type="continuationSeparator" w:id="0">
    <w:p w14:paraId="3C351F26" w14:textId="77777777" w:rsidR="004578E3" w:rsidRDefault="00457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49319" w14:textId="77777777" w:rsidR="00D63B96" w:rsidRDefault="00D63B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46539" w14:textId="77777777" w:rsidR="00D63B96" w:rsidRDefault="00D63B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95A2B" w14:textId="77777777" w:rsidR="004578E3" w:rsidRDefault="004578E3">
      <w:r>
        <w:separator/>
      </w:r>
    </w:p>
  </w:footnote>
  <w:footnote w:type="continuationSeparator" w:id="0">
    <w:p w14:paraId="11116AC4" w14:textId="77777777" w:rsidR="004578E3" w:rsidRDefault="004578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4B8D3" w14:textId="77777777" w:rsidR="00D63B96" w:rsidRDefault="00D63B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574A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A4B45" w14:textId="77777777" w:rsidR="00D63B96" w:rsidRDefault="00D63B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772CA"/>
    <w:rsid w:val="00177518"/>
    <w:rsid w:val="001801DD"/>
    <w:rsid w:val="001B2ADB"/>
    <w:rsid w:val="001B44E8"/>
    <w:rsid w:val="001C16DD"/>
    <w:rsid w:val="001D4612"/>
    <w:rsid w:val="0020013C"/>
    <w:rsid w:val="00207E98"/>
    <w:rsid w:val="00250E06"/>
    <w:rsid w:val="002723B0"/>
    <w:rsid w:val="00276FDA"/>
    <w:rsid w:val="00287CEE"/>
    <w:rsid w:val="002C78CE"/>
    <w:rsid w:val="002E7627"/>
    <w:rsid w:val="00315A4A"/>
    <w:rsid w:val="003A24EB"/>
    <w:rsid w:val="00404400"/>
    <w:rsid w:val="0044176A"/>
    <w:rsid w:val="004578E3"/>
    <w:rsid w:val="00475D3D"/>
    <w:rsid w:val="004B7300"/>
    <w:rsid w:val="004C6753"/>
    <w:rsid w:val="0055729C"/>
    <w:rsid w:val="00595C87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6F755E"/>
    <w:rsid w:val="007748F0"/>
    <w:rsid w:val="007A34E8"/>
    <w:rsid w:val="007A3612"/>
    <w:rsid w:val="007A4321"/>
    <w:rsid w:val="008250A1"/>
    <w:rsid w:val="00833933"/>
    <w:rsid w:val="00853083"/>
    <w:rsid w:val="008A28B5"/>
    <w:rsid w:val="008B2F0C"/>
    <w:rsid w:val="008B4928"/>
    <w:rsid w:val="008C64CC"/>
    <w:rsid w:val="008D2AB8"/>
    <w:rsid w:val="008D5F66"/>
    <w:rsid w:val="008E1B08"/>
    <w:rsid w:val="008F1C66"/>
    <w:rsid w:val="00923303"/>
    <w:rsid w:val="00931B3D"/>
    <w:rsid w:val="00941298"/>
    <w:rsid w:val="00970FE4"/>
    <w:rsid w:val="009C66FB"/>
    <w:rsid w:val="009D25F5"/>
    <w:rsid w:val="00A0022B"/>
    <w:rsid w:val="00A346FE"/>
    <w:rsid w:val="00A47B4D"/>
    <w:rsid w:val="00A83018"/>
    <w:rsid w:val="00A94EF5"/>
    <w:rsid w:val="00B121A4"/>
    <w:rsid w:val="00B2596E"/>
    <w:rsid w:val="00B66A62"/>
    <w:rsid w:val="00B774DC"/>
    <w:rsid w:val="00B87FF0"/>
    <w:rsid w:val="00C1395D"/>
    <w:rsid w:val="00C969A6"/>
    <w:rsid w:val="00CA7D36"/>
    <w:rsid w:val="00CD6F9D"/>
    <w:rsid w:val="00D137C9"/>
    <w:rsid w:val="00D24208"/>
    <w:rsid w:val="00D60C38"/>
    <w:rsid w:val="00D611FE"/>
    <w:rsid w:val="00D63B96"/>
    <w:rsid w:val="00D66893"/>
    <w:rsid w:val="00D90ACB"/>
    <w:rsid w:val="00DB468F"/>
    <w:rsid w:val="00DC1500"/>
    <w:rsid w:val="00E44371"/>
    <w:rsid w:val="00E46350"/>
    <w:rsid w:val="00E949B0"/>
    <w:rsid w:val="00F00591"/>
    <w:rsid w:val="00F420D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655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503</Words>
  <Characters>4291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2021-11-10T10:00:00Z</cp:lastPrinted>
  <dcterms:created xsi:type="dcterms:W3CDTF">2021-11-10T10:00:00Z</dcterms:created>
  <dcterms:modified xsi:type="dcterms:W3CDTF">2021-11-10T10:00:00Z</dcterms:modified>
</cp:coreProperties>
</file>