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24D2" w:rsidRDefault="001F0F4B" w:rsidP="00A124D2">
      <w:pPr>
        <w:pStyle w:val="Nagwek3"/>
        <w:rPr>
          <w:rFonts w:ascii="Times New Roman" w:hAnsi="Times New Roman"/>
          <w:b w:val="0"/>
          <w:sz w:val="20"/>
          <w:szCs w:val="20"/>
        </w:rPr>
      </w:pPr>
      <w:r>
        <w:rPr>
          <w:rFonts w:ascii="Verdana" w:hAnsi="Verdana" w:cs="Verdana"/>
          <w:i/>
          <w:noProof/>
          <w:sz w:val="14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121.5pt;height:46.5pt;visibility:visible;mso-wrap-style:square">
            <v:imagedata r:id="rId8" o:title="logo"/>
          </v:shape>
        </w:pict>
      </w:r>
    </w:p>
    <w:p w:rsidR="00A124D2" w:rsidRPr="00C81224" w:rsidRDefault="00A124D2" w:rsidP="00A124D2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A124D2" w:rsidRPr="00C81224" w:rsidRDefault="00A124D2" w:rsidP="00A124D2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A124D2" w:rsidRDefault="00A124D2" w:rsidP="00A124D2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A124D2" w:rsidRPr="00FC7F27" w:rsidRDefault="00A124D2" w:rsidP="00A124D2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A124D2" w:rsidRPr="00FA50AF" w:rsidRDefault="00A124D2" w:rsidP="00A124D2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A124D2" w:rsidRPr="00FA50AF" w:rsidRDefault="00A124D2" w:rsidP="00A124D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A124D2" w:rsidRPr="00FA50AF" w:rsidRDefault="00A124D2" w:rsidP="00A124D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A124D2" w:rsidRPr="0022732C" w:rsidRDefault="00A124D2" w:rsidP="00A124D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A124D2" w:rsidRPr="0022732C" w:rsidRDefault="00A124D2" w:rsidP="00A124D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124D2" w:rsidRPr="0022732C" w:rsidRDefault="00A124D2" w:rsidP="00A124D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124D2" w:rsidRPr="0022732C" w:rsidRDefault="00A124D2" w:rsidP="00A124D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124D2" w:rsidRPr="0022732C" w:rsidRDefault="00A124D2" w:rsidP="00A124D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124D2" w:rsidRPr="00C81224" w:rsidRDefault="00A124D2" w:rsidP="00A124D2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124D2" w:rsidRPr="00C81224" w:rsidRDefault="00A124D2" w:rsidP="00A124D2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A124D2" w:rsidRPr="00C81224" w:rsidRDefault="00A124D2" w:rsidP="00A124D2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:rsidR="00A124D2" w:rsidRPr="00C81224" w:rsidRDefault="00A124D2" w:rsidP="00A124D2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Pr="00C81224">
        <w:rPr>
          <w:b/>
          <w:sz w:val="20"/>
          <w:szCs w:val="20"/>
        </w:rPr>
        <w:t>Dział Zamówień Publicznych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</w:t>
      </w:r>
      <w:r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</w:p>
    <w:p w:rsidR="00A124D2" w:rsidRPr="00C81224" w:rsidRDefault="00A124D2" w:rsidP="00A124D2">
      <w:pPr>
        <w:ind w:firstLine="3969"/>
        <w:rPr>
          <w:b/>
          <w:sz w:val="20"/>
          <w:szCs w:val="20"/>
        </w:rPr>
      </w:pPr>
    </w:p>
    <w:p w:rsidR="00A124D2" w:rsidRPr="00AB7D71" w:rsidRDefault="00A124D2" w:rsidP="00A124D2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AB7D71">
        <w:rPr>
          <w:b/>
          <w:bCs/>
          <w:sz w:val="20"/>
          <w:szCs w:val="20"/>
        </w:rPr>
        <w:t xml:space="preserve"> </w:t>
      </w:r>
      <w:bookmarkEnd w:id="0"/>
      <w:r w:rsidRPr="00CA3620">
        <w:rPr>
          <w:b/>
          <w:bCs/>
          <w:sz w:val="20"/>
          <w:szCs w:val="20"/>
        </w:rPr>
        <w:t xml:space="preserve">Usługa przeprowadzenia szkolenia - "Kurs autoprezentacji - Public </w:t>
      </w:r>
      <w:proofErr w:type="spellStart"/>
      <w:r w:rsidRPr="00CA3620">
        <w:rPr>
          <w:b/>
          <w:bCs/>
          <w:sz w:val="20"/>
          <w:szCs w:val="20"/>
        </w:rPr>
        <w:t>speaking</w:t>
      </w:r>
      <w:proofErr w:type="spellEnd"/>
      <w:r w:rsidRPr="00CA3620">
        <w:rPr>
          <w:b/>
          <w:bCs/>
          <w:sz w:val="20"/>
          <w:szCs w:val="20"/>
        </w:rPr>
        <w:t>" (w języku angielskim) dla studentów Akademii Górniczo-Hutniczej im. Stanisława Staszica w  Krakowie - Kc-zp.272-612/21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:rsidR="00A124D2" w:rsidRPr="00C81224" w:rsidRDefault="00A124D2" w:rsidP="00A124D2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A124D2" w:rsidRPr="00C81224" w:rsidRDefault="00A124D2" w:rsidP="00A124D2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całość przedmiotu zamówienia tj. szkolenie dla </w:t>
      </w:r>
      <w:r w:rsidR="001F0F4B">
        <w:rPr>
          <w:b/>
          <w:sz w:val="20"/>
          <w:szCs w:val="20"/>
        </w:rPr>
        <w:t xml:space="preserve">10 </w:t>
      </w:r>
      <w:r>
        <w:rPr>
          <w:b/>
          <w:sz w:val="20"/>
          <w:szCs w:val="20"/>
        </w:rPr>
        <w:t>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:rsidR="00A124D2" w:rsidRPr="00C81224" w:rsidRDefault="00A124D2" w:rsidP="00A124D2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A124D2" w:rsidRPr="00C81224" w:rsidRDefault="00A124D2" w:rsidP="00A124D2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A124D2" w:rsidRDefault="00A124D2" w:rsidP="00A124D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brutto* za szkolenie dla 1 osoby: ………………… PLN</w:t>
      </w:r>
    </w:p>
    <w:p w:rsidR="00A124D2" w:rsidRPr="00A124D2" w:rsidRDefault="00A124D2" w:rsidP="00A124D2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:rsidR="00A124D2" w:rsidRDefault="00A124D2" w:rsidP="00A124D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:rsidR="00A124D2" w:rsidRDefault="00A124D2" w:rsidP="00A124D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Pr="00A124D2">
        <w:rPr>
          <w:b/>
          <w:sz w:val="20"/>
          <w:szCs w:val="20"/>
        </w:rPr>
        <w:t>do 14 dni od daty podpisania umowy, nie później jednak niż 15.12.2021 r.</w:t>
      </w:r>
    </w:p>
    <w:p w:rsidR="00A124D2" w:rsidRPr="00DC6FB8" w:rsidRDefault="00A124D2" w:rsidP="00A124D2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DC6FB8">
        <w:rPr>
          <w:b/>
          <w:bCs/>
          <w:iCs/>
          <w:color w:val="000000"/>
          <w:sz w:val="22"/>
          <w:szCs w:val="22"/>
          <w:u w:val="single"/>
          <w:lang w:eastAsia="x-none"/>
        </w:rPr>
        <w:t xml:space="preserve">Doświadczenie trenera wyznaczonego do realizacji zamówienia </w:t>
      </w:r>
      <w:r w:rsidRPr="00DC6FB8">
        <w:rPr>
          <w:bCs/>
          <w:i/>
          <w:iCs/>
          <w:color w:val="FF0000"/>
          <w:sz w:val="20"/>
          <w:szCs w:val="20"/>
          <w:u w:val="single"/>
        </w:rPr>
        <w:t>/kryterium oceny ofert/</w:t>
      </w:r>
      <w:r w:rsidRPr="00DC6FB8">
        <w:rPr>
          <w:bCs/>
          <w:i/>
          <w:iCs/>
          <w:sz w:val="20"/>
          <w:szCs w:val="20"/>
          <w:u w:val="single"/>
        </w:rPr>
        <w:t>.</w:t>
      </w:r>
    </w:p>
    <w:p w:rsidR="00A124D2" w:rsidRPr="00C81224" w:rsidRDefault="00A124D2" w:rsidP="00A124D2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Osoba</w:t>
      </w:r>
      <w:r w:rsidRPr="00DC6FB8">
        <w:rPr>
          <w:b/>
          <w:sz w:val="20"/>
          <w:szCs w:val="20"/>
        </w:rPr>
        <w:t xml:space="preserve"> wyznaczon</w:t>
      </w:r>
      <w:r>
        <w:rPr>
          <w:b/>
          <w:sz w:val="20"/>
          <w:szCs w:val="20"/>
        </w:rPr>
        <w:t>a</w:t>
      </w:r>
      <w:r w:rsidRPr="00DC6FB8">
        <w:rPr>
          <w:b/>
          <w:sz w:val="20"/>
          <w:szCs w:val="20"/>
        </w:rPr>
        <w:t xml:space="preserve"> do realizacji zamówienia</w:t>
      </w:r>
      <w:r>
        <w:rPr>
          <w:b/>
          <w:sz w:val="20"/>
          <w:szCs w:val="20"/>
        </w:rPr>
        <w:t xml:space="preserve"> - </w:t>
      </w:r>
      <w:r w:rsidRPr="00DC6FB8">
        <w:rPr>
          <w:b/>
          <w:sz w:val="20"/>
          <w:szCs w:val="20"/>
        </w:rPr>
        <w:t>Pan/Pani*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…………………………………….. </w:t>
      </w:r>
      <w:r w:rsidRPr="00A124D2">
        <w:rPr>
          <w:b/>
          <w:sz w:val="20"/>
          <w:szCs w:val="20"/>
        </w:rPr>
        <w:t xml:space="preserve">w ciągu ostatnich trzech lat </w:t>
      </w:r>
      <w:r>
        <w:rPr>
          <w:b/>
          <w:sz w:val="20"/>
          <w:szCs w:val="20"/>
        </w:rPr>
        <w:t xml:space="preserve">przeszkoliła </w:t>
      </w:r>
      <w:r w:rsidRPr="00DC6FB8">
        <w:rPr>
          <w:b/>
          <w:sz w:val="20"/>
          <w:szCs w:val="20"/>
        </w:rPr>
        <w:t>………. (</w:t>
      </w:r>
      <w:r w:rsidRPr="00CD58FD">
        <w:rPr>
          <w:i/>
          <w:sz w:val="20"/>
          <w:szCs w:val="20"/>
        </w:rPr>
        <w:t>wpisać ilość</w:t>
      </w:r>
      <w:r w:rsidRPr="00DC6FB8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osób</w:t>
      </w:r>
      <w:r w:rsidRPr="00DC6FB8">
        <w:rPr>
          <w:b/>
          <w:sz w:val="20"/>
          <w:szCs w:val="20"/>
        </w:rPr>
        <w:t xml:space="preserve">  </w:t>
      </w:r>
      <w:r w:rsidRPr="00A124D2">
        <w:rPr>
          <w:b/>
          <w:sz w:val="20"/>
          <w:szCs w:val="20"/>
        </w:rPr>
        <w:t>z  zakresu autoprezentacji</w:t>
      </w:r>
      <w:r w:rsidR="001F0F4B">
        <w:rPr>
          <w:b/>
          <w:sz w:val="20"/>
          <w:szCs w:val="20"/>
        </w:rPr>
        <w:t xml:space="preserve"> w języku angielskim</w:t>
      </w:r>
      <w:r>
        <w:rPr>
          <w:b/>
          <w:sz w:val="20"/>
          <w:szCs w:val="20"/>
        </w:rPr>
        <w:t>.</w:t>
      </w:r>
    </w:p>
    <w:p w:rsidR="00A124D2" w:rsidRPr="00A124D2" w:rsidRDefault="00A124D2" w:rsidP="00A124D2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124D2" w:rsidRPr="00C81224" w:rsidRDefault="00A124D2" w:rsidP="00A124D2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</w:t>
      </w:r>
      <w:bookmarkStart w:id="1" w:name="_GoBack"/>
      <w:bookmarkEnd w:id="1"/>
      <w:r w:rsidRPr="00C81224">
        <w:rPr>
          <w:b/>
          <w:sz w:val="20"/>
          <w:szCs w:val="20"/>
          <w:u w:val="single"/>
        </w:rPr>
        <w:t>nocześnie oświadczamy, że:</w:t>
      </w:r>
    </w:p>
    <w:p w:rsidR="00A124D2" w:rsidRPr="00C1016D" w:rsidRDefault="00A124D2" w:rsidP="00A124D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A124D2" w:rsidRPr="00C81224" w:rsidRDefault="00A124D2" w:rsidP="00A124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:rsidR="00A124D2" w:rsidRPr="00C81224" w:rsidRDefault="00A124D2" w:rsidP="00A124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:rsidR="00A124D2" w:rsidRPr="00C81224" w:rsidRDefault="00A124D2" w:rsidP="00A124D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124D2" w:rsidRPr="00C81224" w:rsidRDefault="00A124D2" w:rsidP="00A124D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124D2" w:rsidRPr="00C81224" w:rsidRDefault="00A124D2" w:rsidP="00A124D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124D2" w:rsidRPr="00C81224" w:rsidTr="007040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A124D2" w:rsidRPr="00C81224" w:rsidRDefault="00A124D2" w:rsidP="007040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A124D2" w:rsidRPr="00C81224" w:rsidTr="007040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A124D2" w:rsidRPr="00C81224" w:rsidTr="007040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4D2" w:rsidRPr="00C81224" w:rsidRDefault="00A124D2" w:rsidP="0070408B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A124D2" w:rsidRPr="00C81224" w:rsidRDefault="00A124D2" w:rsidP="00A124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A124D2" w:rsidRPr="00C81224" w:rsidRDefault="00A124D2" w:rsidP="00A124D2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A124D2" w:rsidRPr="00C81224" w:rsidRDefault="00A124D2" w:rsidP="00A124D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A124D2" w:rsidRPr="00C81224" w:rsidRDefault="00A124D2" w:rsidP="00A124D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A124D2" w:rsidRPr="00C81224" w:rsidRDefault="00A124D2" w:rsidP="00A124D2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A124D2" w:rsidRPr="00C81224" w:rsidRDefault="00A124D2" w:rsidP="00A124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A124D2" w:rsidRPr="00C81224" w:rsidRDefault="00A124D2" w:rsidP="00A124D2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A124D2" w:rsidRPr="00C81224" w:rsidRDefault="00A124D2" w:rsidP="00A124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A124D2" w:rsidRPr="00C81224" w:rsidRDefault="00A124D2" w:rsidP="00A124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A124D2" w:rsidRPr="00C81224" w:rsidRDefault="00A124D2" w:rsidP="00A124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A124D2" w:rsidRPr="00C81224" w:rsidRDefault="00A124D2" w:rsidP="00A124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A124D2" w:rsidRPr="00C81224" w:rsidRDefault="00A124D2" w:rsidP="00A124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A124D2" w:rsidRPr="00C81224" w:rsidRDefault="00A124D2" w:rsidP="00A124D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A124D2" w:rsidRPr="00C81224" w:rsidRDefault="00A124D2" w:rsidP="00A124D2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A124D2" w:rsidRPr="00C81224" w:rsidRDefault="00A124D2" w:rsidP="00A124D2">
      <w:pPr>
        <w:jc w:val="both"/>
        <w:rPr>
          <w:sz w:val="20"/>
          <w:szCs w:val="20"/>
        </w:rPr>
      </w:pPr>
    </w:p>
    <w:p w:rsidR="00A124D2" w:rsidRPr="009D651F" w:rsidRDefault="00A124D2" w:rsidP="00A124D2">
      <w:pPr>
        <w:jc w:val="right"/>
        <w:rPr>
          <w:sz w:val="20"/>
          <w:szCs w:val="20"/>
        </w:rPr>
      </w:pPr>
    </w:p>
    <w:p w:rsidR="00A124D2" w:rsidRPr="009D651F" w:rsidRDefault="00A124D2" w:rsidP="00A124D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A124D2" w:rsidRDefault="00A124D2" w:rsidP="00A124D2">
      <w:pPr>
        <w:jc w:val="right"/>
        <w:rPr>
          <w:sz w:val="20"/>
          <w:szCs w:val="20"/>
        </w:rPr>
      </w:pPr>
    </w:p>
    <w:p w:rsidR="00A124D2" w:rsidRPr="00FC7F27" w:rsidRDefault="00A124D2" w:rsidP="00A124D2">
      <w:pPr>
        <w:rPr>
          <w:sz w:val="20"/>
          <w:szCs w:val="20"/>
        </w:rPr>
      </w:pPr>
    </w:p>
    <w:p w:rsidR="00A124D2" w:rsidRPr="00FC7F27" w:rsidRDefault="00A124D2" w:rsidP="00A124D2">
      <w:pPr>
        <w:rPr>
          <w:sz w:val="20"/>
          <w:szCs w:val="20"/>
        </w:rPr>
      </w:pPr>
    </w:p>
    <w:p w:rsidR="00A124D2" w:rsidRPr="00FC7F27" w:rsidRDefault="00A124D2" w:rsidP="00A124D2">
      <w:pPr>
        <w:rPr>
          <w:sz w:val="20"/>
          <w:szCs w:val="20"/>
        </w:rPr>
      </w:pPr>
    </w:p>
    <w:p w:rsidR="00A124D2" w:rsidRDefault="00A124D2" w:rsidP="00A124D2">
      <w:pPr>
        <w:rPr>
          <w:sz w:val="20"/>
          <w:szCs w:val="20"/>
        </w:rPr>
      </w:pPr>
    </w:p>
    <w:p w:rsidR="00A124D2" w:rsidRDefault="00A124D2" w:rsidP="00A124D2">
      <w:pPr>
        <w:rPr>
          <w:sz w:val="20"/>
          <w:szCs w:val="20"/>
        </w:rPr>
      </w:pPr>
      <w:r>
        <w:rPr>
          <w:sz w:val="20"/>
          <w:szCs w:val="20"/>
        </w:rPr>
        <w:t>**niepotrzebne skreślić</w:t>
      </w:r>
    </w:p>
    <w:p w:rsidR="00A124D2" w:rsidRPr="00FC7F27" w:rsidRDefault="00A124D2" w:rsidP="00A124D2">
      <w:pPr>
        <w:rPr>
          <w:sz w:val="20"/>
          <w:szCs w:val="20"/>
        </w:rPr>
      </w:pPr>
      <w:r>
        <w:rPr>
          <w:sz w:val="20"/>
          <w:szCs w:val="20"/>
        </w:rPr>
        <w:t>***jeżeli dotyczy</w:t>
      </w:r>
    </w:p>
    <w:p w:rsidR="00FE545C" w:rsidRPr="00A124D2" w:rsidRDefault="00FE545C" w:rsidP="00A124D2"/>
    <w:sectPr w:rsidR="00FE545C" w:rsidRPr="00A124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F91" w:rsidRDefault="00986F91">
      <w:r>
        <w:separator/>
      </w:r>
    </w:p>
  </w:endnote>
  <w:endnote w:type="continuationSeparator" w:id="0">
    <w:p w:rsidR="00986F91" w:rsidRDefault="00986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5A" w:rsidRDefault="00284A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5A" w:rsidRDefault="00284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F91" w:rsidRDefault="00986F91">
      <w:r>
        <w:separator/>
      </w:r>
    </w:p>
  </w:footnote>
  <w:footnote w:type="continuationSeparator" w:id="0">
    <w:p w:rsidR="00986F91" w:rsidRDefault="00986F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5A" w:rsidRDefault="00284A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A5A" w:rsidRDefault="00284A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6F9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0F4B"/>
    <w:rsid w:val="00207E98"/>
    <w:rsid w:val="002723B0"/>
    <w:rsid w:val="00284A5A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6F91"/>
    <w:rsid w:val="00A0022B"/>
    <w:rsid w:val="00A124D2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239C52"/>
  <w15:chartTrackingRefBased/>
  <w15:docId w15:val="{0A925145-B192-482E-8B25-94CB9BB8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24D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A9B4E-AB5C-4F2A-A5A7-5F4DE44FD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563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2021-11-09T10:44:00Z</cp:lastPrinted>
  <dcterms:created xsi:type="dcterms:W3CDTF">2021-11-09T10:45:00Z</dcterms:created>
  <dcterms:modified xsi:type="dcterms:W3CDTF">2021-11-09T10:45:00Z</dcterms:modified>
</cp:coreProperties>
</file>