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504" w:rsidRDefault="00E16504" w:rsidP="00E16504">
      <w:pPr>
        <w:spacing w:after="0" w:line="480" w:lineRule="auto"/>
        <w:rPr>
          <w:rFonts w:ascii="Verdana" w:hAnsi="Verdana"/>
          <w:sz w:val="16"/>
          <w:szCs w:val="16"/>
        </w:rPr>
      </w:pPr>
      <w:r w:rsidRPr="00E16504">
        <w:rPr>
          <w:rFonts w:ascii="Verdana" w:hAnsi="Verdana" w:cs="Verdana"/>
          <w:i/>
          <w:noProof/>
          <w:sz w:val="14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121.5pt;height:46.5pt;visibility:visible;mso-wrap-style:square">
            <v:imagedata r:id="rId8" o:title="logo"/>
          </v:shape>
        </w:pict>
      </w:r>
    </w:p>
    <w:p w:rsidR="00E16504" w:rsidRPr="001905D5" w:rsidRDefault="00E16504" w:rsidP="00E16504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612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E16504" w:rsidRPr="001905D5" w:rsidRDefault="00E16504" w:rsidP="00E16504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16504" w:rsidRPr="001905D5" w:rsidRDefault="00E16504" w:rsidP="00E16504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E16504" w:rsidRPr="001905D5" w:rsidRDefault="00E16504" w:rsidP="00E16504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E16504" w:rsidRPr="001905D5" w:rsidRDefault="00E16504" w:rsidP="00E16504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E16504" w:rsidRPr="001905D5" w:rsidRDefault="00E16504" w:rsidP="00E1650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:rsidR="00E16504" w:rsidRPr="001905D5" w:rsidRDefault="00E16504" w:rsidP="00E1650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E16504" w:rsidRPr="001905D5" w:rsidRDefault="00E16504" w:rsidP="00E1650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:rsidR="00E16504" w:rsidRPr="001905D5" w:rsidRDefault="00E16504" w:rsidP="00E16504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:rsidR="00E16504" w:rsidRPr="001905D5" w:rsidRDefault="00E16504" w:rsidP="00E16504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16504" w:rsidRPr="001905D5" w:rsidRDefault="00E16504" w:rsidP="00E1650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16504" w:rsidRPr="001905D5" w:rsidRDefault="00E16504" w:rsidP="00E16504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16504" w:rsidRDefault="00E16504" w:rsidP="00E16504">
      <w:pPr>
        <w:spacing w:line="254" w:lineRule="auto"/>
        <w:rPr>
          <w:rFonts w:ascii="Arial" w:hAnsi="Arial" w:cs="Arial"/>
        </w:rPr>
      </w:pPr>
    </w:p>
    <w:p w:rsidR="00E16504" w:rsidRPr="003A114E" w:rsidRDefault="00E16504" w:rsidP="00E16504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</w:p>
    <w:p w:rsidR="00E16504" w:rsidRPr="003A114E" w:rsidRDefault="00E16504" w:rsidP="00E1650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16504" w:rsidRPr="003A114E" w:rsidRDefault="00E16504" w:rsidP="00E1650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:rsidR="00E16504" w:rsidRPr="003A114E" w:rsidRDefault="00E16504" w:rsidP="00E16504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16504" w:rsidRPr="00E16504" w:rsidRDefault="00E16504" w:rsidP="00E16504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B16B02">
        <w:rPr>
          <w:rFonts w:eastAsia="Times New Roman" w:cs="Calibri"/>
          <w:b/>
          <w:lang w:eastAsia="pl-PL"/>
        </w:rPr>
        <w:t xml:space="preserve">Usługa przeprowadzenia szkolenia - "Kurs autoprezentacji - Public </w:t>
      </w:r>
      <w:proofErr w:type="spellStart"/>
      <w:r w:rsidRPr="00B16B02">
        <w:rPr>
          <w:rFonts w:eastAsia="Times New Roman" w:cs="Calibri"/>
          <w:b/>
          <w:lang w:eastAsia="pl-PL"/>
        </w:rPr>
        <w:t>speaking</w:t>
      </w:r>
      <w:proofErr w:type="spellEnd"/>
      <w:r w:rsidRPr="00B16B02">
        <w:rPr>
          <w:rFonts w:eastAsia="Times New Roman" w:cs="Calibri"/>
          <w:b/>
          <w:lang w:eastAsia="pl-PL"/>
        </w:rPr>
        <w:t>" (w języku angielskim) dla studentów Akademii Górniczo-Hutniczej im. Stanisława Staszica w  Krakowie - Kc-zp.272-612/21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:rsidR="00E16504" w:rsidRPr="003A114E" w:rsidRDefault="00E16504" w:rsidP="00E1650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E16504" w:rsidRPr="00E16504" w:rsidRDefault="00E16504" w:rsidP="00E1650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  <w:bookmarkStart w:id="0" w:name="_GoBack"/>
      <w:bookmarkEnd w:id="0"/>
    </w:p>
    <w:p w:rsidR="00E16504" w:rsidRPr="001905D5" w:rsidRDefault="00E16504" w:rsidP="00E1650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E16504" w:rsidRPr="001905D5" w:rsidRDefault="00E16504" w:rsidP="00E1650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E16504" w:rsidRPr="001905D5" w:rsidRDefault="00E16504" w:rsidP="00E1650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E16504" w:rsidRPr="001905D5" w:rsidRDefault="00E16504" w:rsidP="00E1650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E16504" w:rsidRDefault="00E16504" w:rsidP="00E1650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16504" w:rsidRDefault="00E16504" w:rsidP="00E1650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16504" w:rsidRPr="001905D5" w:rsidRDefault="00E16504" w:rsidP="00E1650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16504" w:rsidRPr="00423B06" w:rsidRDefault="00E16504" w:rsidP="00E1650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E16504" w:rsidRDefault="00E16504" w:rsidP="00E1650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E16504" w:rsidRDefault="00E16504" w:rsidP="00E1650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16504" w:rsidRDefault="00E16504" w:rsidP="00E1650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16504" w:rsidRDefault="00E16504" w:rsidP="00E1650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16504" w:rsidRDefault="00E16504" w:rsidP="00E1650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16504" w:rsidRDefault="00E16504" w:rsidP="00E16504"/>
    <w:p w:rsidR="00E16504" w:rsidRPr="00172561" w:rsidRDefault="00E16504" w:rsidP="00E16504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09F" w:rsidRDefault="0077009F" w:rsidP="0038231F">
      <w:pPr>
        <w:spacing w:after="0" w:line="240" w:lineRule="auto"/>
      </w:pPr>
      <w:r>
        <w:separator/>
      </w:r>
    </w:p>
  </w:endnote>
  <w:endnote w:type="continuationSeparator" w:id="0">
    <w:p w:rsidR="0077009F" w:rsidRDefault="007700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378" w:rsidRDefault="00F533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378" w:rsidRDefault="00F53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09F" w:rsidRDefault="0077009F" w:rsidP="0038231F">
      <w:pPr>
        <w:spacing w:after="0" w:line="240" w:lineRule="auto"/>
      </w:pPr>
      <w:r>
        <w:separator/>
      </w:r>
    </w:p>
  </w:footnote>
  <w:footnote w:type="continuationSeparator" w:id="0">
    <w:p w:rsidR="0077009F" w:rsidRDefault="0077009F" w:rsidP="0038231F">
      <w:pPr>
        <w:spacing w:after="0" w:line="240" w:lineRule="auto"/>
      </w:pPr>
      <w:r>
        <w:continuationSeparator/>
      </w:r>
    </w:p>
  </w:footnote>
  <w:footnote w:id="1">
    <w:p w:rsidR="00E16504" w:rsidRPr="0024624C" w:rsidRDefault="00E16504" w:rsidP="00E165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E16504" w:rsidRPr="008D4C56" w:rsidRDefault="00E16504" w:rsidP="00E1650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378" w:rsidRDefault="00F53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378" w:rsidRDefault="00F533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378" w:rsidRDefault="00F533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09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009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650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378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5E1F45"/>
  <w15:chartTrackingRefBased/>
  <w15:docId w15:val="{54519100-8EC7-4F05-B61F-9EE7950A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50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0B66E-7164-4FD3-A755-BDD3B7FD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2021-11-09T09:53:00Z</dcterms:created>
  <dcterms:modified xsi:type="dcterms:W3CDTF">2021-11-09T09:53:00Z</dcterms:modified>
</cp:coreProperties>
</file>