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21C80" w:rsidRPr="00F83B51" w:rsidRDefault="00DB5F3C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297D1D" w:rsidRPr="00297D1D">
        <w:rPr>
          <w:rFonts w:ascii="Times New Roman" w:hAnsi="Times New Roman"/>
          <w:b w:val="0"/>
          <w:bCs/>
          <w:sz w:val="24"/>
        </w:rPr>
        <w:t>4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84FE1">
        <w:rPr>
          <w:sz w:val="24"/>
          <w:szCs w:val="24"/>
        </w:rPr>
        <w:t>SA.270.13</w:t>
      </w:r>
      <w:r w:rsidR="00297D1D" w:rsidRPr="00297D1D">
        <w:rPr>
          <w:sz w:val="24"/>
          <w:szCs w:val="24"/>
        </w:rPr>
        <w:t>.2021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297D1D" w:rsidRPr="00297D1D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297D1D" w:rsidP="00150D7E">
      <w:pPr>
        <w:jc w:val="both"/>
        <w:rPr>
          <w:sz w:val="24"/>
          <w:szCs w:val="24"/>
        </w:rPr>
      </w:pPr>
      <w:r w:rsidRPr="00297D1D">
        <w:rPr>
          <w:b/>
          <w:sz w:val="24"/>
          <w:szCs w:val="24"/>
        </w:rPr>
        <w:t>Przebudowa drogi leśnej nr 1/15/01;1/17/01-02 w leśnictwie Monkinie (nr 133)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6B3" w:rsidRDefault="00AC66B3">
      <w:r>
        <w:separator/>
      </w:r>
    </w:p>
  </w:endnote>
  <w:endnote w:type="continuationSeparator" w:id="0">
    <w:p w:rsidR="00AC66B3" w:rsidRDefault="00AC6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148E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148E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1E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6B3" w:rsidRDefault="00AC66B3">
      <w:r>
        <w:separator/>
      </w:r>
    </w:p>
  </w:footnote>
  <w:footnote w:type="continuationSeparator" w:id="0">
    <w:p w:rsidR="00AC66B3" w:rsidRDefault="00AC6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1D" w:rsidRDefault="00297D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1D" w:rsidRDefault="00297D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E02"/>
    <w:rsid w:val="00084FE1"/>
    <w:rsid w:val="000B4410"/>
    <w:rsid w:val="001148E3"/>
    <w:rsid w:val="00150D7E"/>
    <w:rsid w:val="00167DCC"/>
    <w:rsid w:val="00297D1D"/>
    <w:rsid w:val="004E070D"/>
    <w:rsid w:val="005B1E02"/>
    <w:rsid w:val="0060654D"/>
    <w:rsid w:val="007064BA"/>
    <w:rsid w:val="00771188"/>
    <w:rsid w:val="00821C80"/>
    <w:rsid w:val="00936CFB"/>
    <w:rsid w:val="00980415"/>
    <w:rsid w:val="009C437A"/>
    <w:rsid w:val="00AA594F"/>
    <w:rsid w:val="00AC66B3"/>
    <w:rsid w:val="00B11EA3"/>
    <w:rsid w:val="00B41A5F"/>
    <w:rsid w:val="00B551AF"/>
    <w:rsid w:val="00D52F5E"/>
    <w:rsid w:val="00DB5F3C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A8F006-41E5-47E1-BC83-544B8D6EA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ZEGO~1.J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Grzegorz Jasnoch</dc:creator>
  <cp:keywords/>
  <cp:lastModifiedBy>Grzegorz Jasnoch</cp:lastModifiedBy>
  <cp:revision>2</cp:revision>
  <cp:lastPrinted>2000-12-12T17:01:00Z</cp:lastPrinted>
  <dcterms:created xsi:type="dcterms:W3CDTF">2021-10-25T19:13:00Z</dcterms:created>
  <dcterms:modified xsi:type="dcterms:W3CDTF">2021-10-25T19:13:00Z</dcterms:modified>
</cp:coreProperties>
</file>