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bookmarkStart w:id="0" w:name="_GoBack"/>
      <w:bookmarkEnd w:id="0"/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707F4" w:rsidRPr="000707F4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76DE5">
        <w:rPr>
          <w:sz w:val="24"/>
          <w:szCs w:val="24"/>
        </w:rPr>
        <w:t>SA.270.13</w:t>
      </w:r>
      <w:r w:rsidR="000707F4" w:rsidRPr="000707F4">
        <w:rPr>
          <w:sz w:val="24"/>
          <w:szCs w:val="24"/>
        </w:rPr>
        <w:t>.2021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761585">
        <w:rPr>
          <w:b/>
          <w:spacing w:val="20"/>
        </w:rPr>
        <w:t>ROBÓT BUDOWLANYCH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707F4" w:rsidRPr="000707F4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707F4" w:rsidP="00813709">
      <w:pPr>
        <w:ind w:left="-426"/>
        <w:jc w:val="center"/>
        <w:rPr>
          <w:sz w:val="24"/>
          <w:szCs w:val="24"/>
        </w:rPr>
      </w:pPr>
      <w:r w:rsidRPr="000707F4">
        <w:rPr>
          <w:b/>
          <w:sz w:val="24"/>
          <w:szCs w:val="24"/>
        </w:rPr>
        <w:t>Przebudowa drogi leśnej nr 1/15/01;1/17/01-02 w leśnictwie Monkinie (nr 133)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następujące </w:t>
      </w:r>
      <w:r w:rsidR="00761585">
        <w:rPr>
          <w:sz w:val="24"/>
        </w:rPr>
        <w:t>roboty budowlane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75"/>
        <w:gridCol w:w="1584"/>
        <w:gridCol w:w="1953"/>
        <w:gridCol w:w="2835"/>
      </w:tblGrid>
      <w:tr w:rsidR="00761585" w:rsidTr="00761585">
        <w:trPr>
          <w:trHeight w:val="740"/>
        </w:trPr>
        <w:tc>
          <w:tcPr>
            <w:tcW w:w="637" w:type="dxa"/>
          </w:tcPr>
          <w:p w:rsidR="00761585" w:rsidRPr="00813709" w:rsidRDefault="0076158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275" w:type="dxa"/>
            <w:vAlign w:val="center"/>
          </w:tcPr>
          <w:p w:rsidR="00761585" w:rsidRPr="00813709" w:rsidRDefault="0076158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wykonanej roboty budowlanej</w:t>
            </w:r>
          </w:p>
        </w:tc>
        <w:tc>
          <w:tcPr>
            <w:tcW w:w="1584" w:type="dxa"/>
            <w:vAlign w:val="center"/>
          </w:tcPr>
          <w:p w:rsidR="00761585" w:rsidRPr="00813709" w:rsidRDefault="0076158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>
              <w:rPr>
                <w:sz w:val="22"/>
                <w:szCs w:val="22"/>
              </w:rPr>
              <w:t xml:space="preserve"> brutto roboty budowlanej</w:t>
            </w:r>
          </w:p>
        </w:tc>
        <w:tc>
          <w:tcPr>
            <w:tcW w:w="1953" w:type="dxa"/>
            <w:tcBorders>
              <w:bottom w:val="nil"/>
            </w:tcBorders>
            <w:vAlign w:val="center"/>
          </w:tcPr>
          <w:p w:rsidR="00761585" w:rsidRPr="00813709" w:rsidRDefault="00761585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Data wykonania</w:t>
            </w:r>
          </w:p>
          <w:p w:rsidR="00761585" w:rsidRPr="00813709" w:rsidRDefault="00761585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835" w:type="dxa"/>
            <w:vAlign w:val="center"/>
          </w:tcPr>
          <w:p w:rsidR="00761585" w:rsidRPr="00813709" w:rsidRDefault="00761585" w:rsidP="00761585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rzecz których </w:t>
            </w:r>
            <w:r>
              <w:rPr>
                <w:sz w:val="22"/>
                <w:szCs w:val="22"/>
              </w:rPr>
              <w:t>wykonano robotę budowlaną</w:t>
            </w:r>
          </w:p>
        </w:tc>
      </w:tr>
      <w:tr w:rsidR="00761585" w:rsidTr="00761585">
        <w:trPr>
          <w:trHeight w:val="765"/>
        </w:trPr>
        <w:tc>
          <w:tcPr>
            <w:tcW w:w="637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275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584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953" w:type="dxa"/>
          </w:tcPr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835" w:type="dxa"/>
          </w:tcPr>
          <w:p w:rsidR="00761585" w:rsidRDefault="00761585" w:rsidP="00F85E7E">
            <w:pPr>
              <w:rPr>
                <w:sz w:val="24"/>
              </w:rPr>
            </w:pPr>
          </w:p>
        </w:tc>
      </w:tr>
      <w:tr w:rsidR="00761585" w:rsidTr="00761585">
        <w:tc>
          <w:tcPr>
            <w:tcW w:w="637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275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584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953" w:type="dxa"/>
          </w:tcPr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835" w:type="dxa"/>
          </w:tcPr>
          <w:p w:rsidR="00761585" w:rsidRDefault="00761585" w:rsidP="00F85E7E">
            <w:pPr>
              <w:rPr>
                <w:sz w:val="24"/>
              </w:rPr>
            </w:pPr>
          </w:p>
        </w:tc>
      </w:tr>
      <w:tr w:rsidR="00761585" w:rsidTr="00761585">
        <w:tc>
          <w:tcPr>
            <w:tcW w:w="637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275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584" w:type="dxa"/>
          </w:tcPr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1953" w:type="dxa"/>
          </w:tcPr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  <w:p w:rsidR="00761585" w:rsidRDefault="00761585" w:rsidP="00F85E7E">
            <w:pPr>
              <w:rPr>
                <w:sz w:val="24"/>
              </w:rPr>
            </w:pPr>
          </w:p>
        </w:tc>
        <w:tc>
          <w:tcPr>
            <w:tcW w:w="2835" w:type="dxa"/>
          </w:tcPr>
          <w:p w:rsidR="00761585" w:rsidRDefault="00761585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 xml:space="preserve">owody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761585">
        <w:rPr>
          <w:sz w:val="24"/>
        </w:rPr>
        <w:t xml:space="preserve">roboty budowlane wykazane w celu spełnienia warunku udziału w postępowaniu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sectPr w:rsidR="00425DD9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A83" w:rsidRDefault="00290A83">
      <w:r>
        <w:separator/>
      </w:r>
    </w:p>
  </w:endnote>
  <w:endnote w:type="continuationSeparator" w:id="0">
    <w:p w:rsidR="00290A83" w:rsidRDefault="00290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C2CF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C2CF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4D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A83" w:rsidRDefault="00290A83">
      <w:r>
        <w:separator/>
      </w:r>
    </w:p>
  </w:footnote>
  <w:footnote w:type="continuationSeparator" w:id="0">
    <w:p w:rsidR="00290A83" w:rsidRDefault="00290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F4" w:rsidRDefault="00070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F4" w:rsidRDefault="00070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EB"/>
    <w:rsid w:val="000707F4"/>
    <w:rsid w:val="00196DFE"/>
    <w:rsid w:val="001D49D0"/>
    <w:rsid w:val="00290A83"/>
    <w:rsid w:val="002C6B8F"/>
    <w:rsid w:val="0031485A"/>
    <w:rsid w:val="00376E41"/>
    <w:rsid w:val="003D633B"/>
    <w:rsid w:val="00404DEB"/>
    <w:rsid w:val="00425DD9"/>
    <w:rsid w:val="00594A75"/>
    <w:rsid w:val="005C5B73"/>
    <w:rsid w:val="006105E0"/>
    <w:rsid w:val="00664625"/>
    <w:rsid w:val="007066B5"/>
    <w:rsid w:val="00761585"/>
    <w:rsid w:val="00792635"/>
    <w:rsid w:val="00813709"/>
    <w:rsid w:val="00876DE5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C2CF7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05C21-FB1F-4D7E-B898-0D2F0F6C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Grzegorz Jasnoch</dc:creator>
  <cp:keywords/>
  <cp:lastModifiedBy>Grzegorz Jasnoch</cp:lastModifiedBy>
  <cp:revision>2</cp:revision>
  <cp:lastPrinted>2000-12-14T19:24:00Z</cp:lastPrinted>
  <dcterms:created xsi:type="dcterms:W3CDTF">2021-10-25T19:09:00Z</dcterms:created>
  <dcterms:modified xsi:type="dcterms:W3CDTF">2021-10-25T19:09:00Z</dcterms:modified>
</cp:coreProperties>
</file>