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61273C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23621" w:rsidRPr="00C23621">
        <w:rPr>
          <w:b/>
          <w:sz w:val="22"/>
          <w:szCs w:val="22"/>
        </w:rPr>
        <w:t>SA.270.13.2021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23621" w:rsidRPr="00110593" w:rsidTr="009B4C3A">
        <w:tc>
          <w:tcPr>
            <w:tcW w:w="9104" w:type="dxa"/>
            <w:shd w:val="clear" w:color="auto" w:fill="D9D9D9"/>
          </w:tcPr>
          <w:p w:rsidR="00C23621" w:rsidRPr="00110593" w:rsidRDefault="00C23621" w:rsidP="009B4C3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23621" w:rsidRPr="00110593" w:rsidRDefault="00C23621" w:rsidP="009B4C3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23621">
              <w:t>(Dz.U. poz. 2019 ze zm.)</w:t>
            </w:r>
            <w:r w:rsidRPr="00110593">
              <w:t xml:space="preserve"> (dalej jako: ustawa Pzp), dotyczące:</w:t>
            </w:r>
          </w:p>
          <w:p w:rsidR="00C23621" w:rsidRPr="0043102D" w:rsidRDefault="00C23621" w:rsidP="009B4C3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23621" w:rsidRPr="00110593" w:rsidRDefault="00C23621" w:rsidP="009B4C3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2362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23621">
        <w:rPr>
          <w:b/>
          <w:sz w:val="22"/>
          <w:szCs w:val="22"/>
        </w:rPr>
        <w:t>Przebudowa drogi leśnej nr 1/15/01;1/17/01-02 w leśnictwie Monkinie (nr 133)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49B" w:rsidRDefault="00BF749B">
      <w:r>
        <w:separator/>
      </w:r>
    </w:p>
  </w:endnote>
  <w:endnote w:type="continuationSeparator" w:id="0">
    <w:p w:rsidR="00BF749B" w:rsidRDefault="00BF7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C328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0779C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2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2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621" w:rsidRDefault="00C236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49B" w:rsidRDefault="00BF749B">
      <w:r>
        <w:separator/>
      </w:r>
    </w:p>
  </w:footnote>
  <w:footnote w:type="continuationSeparator" w:id="0">
    <w:p w:rsidR="00BF749B" w:rsidRDefault="00BF749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621" w:rsidRDefault="00C23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621" w:rsidRDefault="00C236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621" w:rsidRDefault="00C236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DB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273C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0DB9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749B"/>
    <w:rsid w:val="00C23621"/>
    <w:rsid w:val="00C33407"/>
    <w:rsid w:val="00C37CD2"/>
    <w:rsid w:val="00C527C7"/>
    <w:rsid w:val="00C606B9"/>
    <w:rsid w:val="00CB6204"/>
    <w:rsid w:val="00CC3281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F4D8FB-984A-4EF0-8156-16C2D86CE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J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13990-F259-4954-BC1B-4EE4399B6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Jasnoch</dc:creator>
  <cp:keywords/>
  <cp:lastModifiedBy>Grzegorz Jasnoch</cp:lastModifiedBy>
  <cp:revision>2</cp:revision>
  <cp:lastPrinted>2010-01-07T09:39:00Z</cp:lastPrinted>
  <dcterms:created xsi:type="dcterms:W3CDTF">2021-10-25T19:07:00Z</dcterms:created>
  <dcterms:modified xsi:type="dcterms:W3CDTF">2021-10-25T19:07:00Z</dcterms:modified>
</cp:coreProperties>
</file>