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5BB" w:rsidRDefault="001C15BB" w:rsidP="001C15B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C15BB" w:rsidRPr="00F12E90" w:rsidRDefault="001C15BB" w:rsidP="001C15BB">
      <w:pPr>
        <w:tabs>
          <w:tab w:val="left" w:pos="694"/>
          <w:tab w:val="right" w:pos="9000"/>
        </w:tabs>
        <w:jc w:val="center"/>
      </w:pPr>
      <w:r w:rsidRPr="00F12E90">
        <w:rPr>
          <w:b/>
        </w:rPr>
        <w:t xml:space="preserve">FORMULARZ OFERTY </w:t>
      </w:r>
    </w:p>
    <w:p w:rsidR="001C15BB" w:rsidRDefault="001C15BB" w:rsidP="001C15B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C15BB" w:rsidRDefault="001C15BB" w:rsidP="001C15B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C15BB" w:rsidRDefault="001C15BB" w:rsidP="001C15B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C15BB" w:rsidRDefault="001C15BB" w:rsidP="001C15B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C15BB" w:rsidRDefault="001C15BB" w:rsidP="001C15B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C15BB" w:rsidRDefault="001C15BB" w:rsidP="001C15B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C15BB" w:rsidRDefault="001C15BB" w:rsidP="001C15B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C15BB" w:rsidRDefault="001C15BB" w:rsidP="001C15B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C15BB" w:rsidRDefault="001C15BB" w:rsidP="001C15BB">
      <w:r>
        <w:rPr>
          <w:b/>
          <w:sz w:val="22"/>
          <w:szCs w:val="22"/>
        </w:rPr>
        <w:t xml:space="preserve">30-059 Kraków,  </w:t>
      </w:r>
    </w:p>
    <w:p w:rsidR="001C15BB" w:rsidRDefault="001C15BB" w:rsidP="001C15B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C15BB" w:rsidRPr="003F10F8" w:rsidRDefault="001C15BB" w:rsidP="001C15BB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658796"/>
      <w:r w:rsidRPr="003F10F8">
        <w:rPr>
          <w:b/>
          <w:bCs/>
          <w:iCs/>
          <w:sz w:val="22"/>
          <w:szCs w:val="22"/>
        </w:rPr>
        <w:t>bieżąca konserwacja, czyszczenie i przegląd sieci kanalizacyjnej na terenie AGH w Krakowie - KC-zp.272-622/21</w:t>
      </w:r>
      <w:bookmarkEnd w:id="0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1C15BB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  <w:r w:rsidRPr="00BF5AC0">
        <w:rPr>
          <w:b/>
          <w:bCs/>
          <w:iCs/>
          <w:sz w:val="22"/>
          <w:szCs w:val="22"/>
        </w:rPr>
        <w:t>Cena za całość przedmiotu zamówienia: …………………………PLN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  <w:lang w:val="x-none"/>
        </w:rPr>
      </w:pPr>
      <w:r w:rsidRPr="00BF5AC0"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- </w:t>
      </w:r>
      <w:r w:rsidRPr="00BF5AC0">
        <w:rPr>
          <w:b/>
          <w:bCs/>
          <w:iCs/>
          <w:sz w:val="22"/>
          <w:szCs w:val="22"/>
        </w:rPr>
        <w:t>Cena brutto za bieżącą konserwację: ......................................................... PLN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(obliczona zgodnie z kosztorysem cenowym -zał.1A)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:rsidR="001C15BB" w:rsidRPr="001C2205" w:rsidRDefault="001C15BB" w:rsidP="001C15BB">
      <w:pPr>
        <w:ind w:right="-47"/>
        <w:jc w:val="both"/>
        <w:rPr>
          <w:bCs/>
          <w:iCs/>
          <w:sz w:val="22"/>
          <w:szCs w:val="22"/>
          <w:lang w:val="x-none"/>
        </w:rPr>
      </w:pPr>
      <w:r w:rsidRPr="00BF5AC0"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 xml:space="preserve">- </w:t>
      </w:r>
      <w:r w:rsidRPr="00BF5AC0">
        <w:rPr>
          <w:b/>
          <w:bCs/>
          <w:iCs/>
          <w:sz w:val="22"/>
          <w:szCs w:val="22"/>
          <w:lang w:val="x-none"/>
        </w:rPr>
        <w:t>Cena brutto za prace</w:t>
      </w:r>
      <w:r w:rsidR="00C50C1B">
        <w:rPr>
          <w:b/>
          <w:bCs/>
          <w:iCs/>
          <w:sz w:val="22"/>
          <w:szCs w:val="22"/>
        </w:rPr>
        <w:t xml:space="preserve"> naprawcze (</w:t>
      </w:r>
      <w:r w:rsidRPr="00BF5AC0">
        <w:rPr>
          <w:b/>
          <w:bCs/>
          <w:iCs/>
          <w:sz w:val="22"/>
          <w:szCs w:val="22"/>
        </w:rPr>
        <w:t>awaryjne</w:t>
      </w:r>
      <w:r w:rsidR="00C50C1B">
        <w:rPr>
          <w:b/>
          <w:bCs/>
          <w:iCs/>
          <w:sz w:val="22"/>
          <w:szCs w:val="22"/>
        </w:rPr>
        <w:t>)</w:t>
      </w:r>
      <w:r w:rsidRPr="00BF5AC0">
        <w:rPr>
          <w:b/>
          <w:bCs/>
          <w:iCs/>
          <w:sz w:val="22"/>
          <w:szCs w:val="22"/>
          <w:lang w:val="x-none"/>
        </w:rPr>
        <w:t>: .....................................................................</w:t>
      </w:r>
      <w:r w:rsidRPr="00BF5AC0">
        <w:rPr>
          <w:b/>
          <w:bCs/>
          <w:iCs/>
          <w:sz w:val="22"/>
          <w:szCs w:val="22"/>
        </w:rPr>
        <w:t xml:space="preserve"> </w:t>
      </w:r>
      <w:r w:rsidRPr="00BF5AC0">
        <w:rPr>
          <w:b/>
          <w:bCs/>
          <w:iCs/>
          <w:sz w:val="22"/>
          <w:szCs w:val="22"/>
          <w:lang w:val="x-none"/>
        </w:rPr>
        <w:t>PLN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(obliczona zgodnie z kosztorysem cenowym -zał.1B)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</w:p>
    <w:p w:rsidR="001C15BB" w:rsidRPr="00C50C1B" w:rsidRDefault="001C15BB" w:rsidP="001C15BB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 w:rsidRPr="00C50C1B">
        <w:rPr>
          <w:b/>
          <w:bCs/>
          <w:iCs/>
          <w:sz w:val="22"/>
          <w:szCs w:val="22"/>
          <w:lang w:val="x-none"/>
        </w:rPr>
        <w:t xml:space="preserve">Cena (stawka) roboczogodziny brutto wyliczona zgodnie z </w:t>
      </w:r>
      <w:r w:rsidR="00C50C1B" w:rsidRPr="00C50C1B">
        <w:rPr>
          <w:b/>
          <w:bCs/>
          <w:iCs/>
          <w:sz w:val="22"/>
          <w:szCs w:val="22"/>
        </w:rPr>
        <w:t>21.2.</w:t>
      </w:r>
      <w:r w:rsidRPr="00C50C1B">
        <w:rPr>
          <w:b/>
          <w:bCs/>
          <w:iCs/>
          <w:sz w:val="22"/>
          <w:szCs w:val="22"/>
        </w:rPr>
        <w:t xml:space="preserve"> c</w:t>
      </w:r>
      <w:r w:rsidR="00C50C1B" w:rsidRPr="00C50C1B">
        <w:rPr>
          <w:b/>
          <w:bCs/>
          <w:iCs/>
          <w:sz w:val="22"/>
          <w:szCs w:val="22"/>
        </w:rPr>
        <w:t>)</w:t>
      </w:r>
      <w:r w:rsidRPr="00C50C1B">
        <w:rPr>
          <w:b/>
          <w:bCs/>
          <w:iCs/>
          <w:sz w:val="22"/>
          <w:szCs w:val="22"/>
        </w:rPr>
        <w:t xml:space="preserve"> </w:t>
      </w:r>
      <w:r w:rsidRPr="00C50C1B">
        <w:rPr>
          <w:b/>
          <w:bCs/>
          <w:iCs/>
          <w:sz w:val="22"/>
          <w:szCs w:val="22"/>
          <w:lang w:val="x-none"/>
        </w:rPr>
        <w:t xml:space="preserve"> SWZ wynosi:</w:t>
      </w: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  <w:r w:rsidRPr="00C50C1B">
        <w:rPr>
          <w:b/>
          <w:bCs/>
          <w:iCs/>
          <w:sz w:val="22"/>
          <w:szCs w:val="22"/>
        </w:rPr>
        <w:t>C</w:t>
      </w:r>
      <w:r w:rsidRPr="00C50C1B">
        <w:rPr>
          <w:b/>
          <w:bCs/>
          <w:iCs/>
          <w:sz w:val="22"/>
          <w:szCs w:val="22"/>
          <w:vertAlign w:val="subscript"/>
        </w:rPr>
        <w:t>RG</w:t>
      </w:r>
      <w:r w:rsidRPr="00C50C1B">
        <w:rPr>
          <w:b/>
          <w:bCs/>
          <w:iCs/>
          <w:sz w:val="22"/>
          <w:szCs w:val="22"/>
        </w:rPr>
        <w:t xml:space="preserve"> = .  .  .  .  .  .  .  .  .  .  .  .  zł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g</w:t>
      </w:r>
      <w:r w:rsidRPr="00BF5AC0">
        <w:rPr>
          <w:bCs/>
          <w:iCs/>
          <w:sz w:val="22"/>
          <w:szCs w:val="22"/>
        </w:rPr>
        <w:t>dzie: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CRG – cena roboczogodziny = .  .  .  .  .  .  .  .  .  .  .  .  zł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proofErr w:type="spellStart"/>
      <w:r w:rsidRPr="00BF5AC0">
        <w:rPr>
          <w:bCs/>
          <w:iCs/>
          <w:sz w:val="22"/>
          <w:szCs w:val="22"/>
        </w:rPr>
        <w:t>Kp</w:t>
      </w:r>
      <w:proofErr w:type="spellEnd"/>
      <w:r w:rsidRPr="00BF5AC0">
        <w:rPr>
          <w:bCs/>
          <w:iCs/>
          <w:sz w:val="22"/>
          <w:szCs w:val="22"/>
        </w:rPr>
        <w:t xml:space="preserve"> – koszty pośrednie = .  .  .  .  .  .  .  .  .  .  .  .  zł</w:t>
      </w:r>
    </w:p>
    <w:p w:rsidR="001C15BB" w:rsidRPr="00BF5AC0" w:rsidRDefault="001C15BB" w:rsidP="001C15BB">
      <w:pPr>
        <w:ind w:right="-47"/>
        <w:jc w:val="both"/>
        <w:rPr>
          <w:bCs/>
          <w:iCs/>
          <w:sz w:val="22"/>
          <w:szCs w:val="22"/>
        </w:rPr>
      </w:pPr>
      <w:r w:rsidRPr="00BF5AC0">
        <w:rPr>
          <w:bCs/>
          <w:iCs/>
          <w:sz w:val="22"/>
          <w:szCs w:val="22"/>
        </w:rPr>
        <w:t>Z – zysk =.  .  .  .  .  .  .  .  .  .  .  .  zł</w:t>
      </w:r>
    </w:p>
    <w:p w:rsidR="001C15BB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  <w:r w:rsidRPr="00BF5AC0">
        <w:rPr>
          <w:b/>
          <w:bCs/>
          <w:iCs/>
          <w:sz w:val="22"/>
          <w:szCs w:val="22"/>
        </w:rPr>
        <w:t>Czas przybycia na miejsce awarii we wszystkie dni tygodnia…………… minut od otrzymania zgłoszenia o awarii</w:t>
      </w:r>
    </w:p>
    <w:p w:rsidR="001C15BB" w:rsidRPr="003E133D" w:rsidRDefault="001C15BB" w:rsidP="003E133D">
      <w:p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bookmarkStart w:id="1" w:name="_GoBack"/>
      <w:bookmarkEnd w:id="1"/>
      <w:r w:rsidRPr="00BF5AC0">
        <w:rPr>
          <w:b/>
          <w:bCs/>
          <w:iCs/>
          <w:sz w:val="22"/>
          <w:szCs w:val="22"/>
          <w:lang w:val="x-none"/>
        </w:rPr>
        <w:t xml:space="preserve">Termin realizacji zamówienia:  </w:t>
      </w:r>
      <w:r w:rsidR="003E133D">
        <w:rPr>
          <w:b/>
          <w:bCs/>
          <w:iCs/>
          <w:color w:val="000000"/>
          <w:sz w:val="22"/>
          <w:szCs w:val="22"/>
          <w:lang w:eastAsia="x-none"/>
        </w:rPr>
        <w:t>- sukcesywnie w okresie</w:t>
      </w:r>
      <w:r w:rsidR="003E133D">
        <w:rPr>
          <w:bCs/>
          <w:iCs/>
          <w:color w:val="000000"/>
          <w:sz w:val="22"/>
          <w:szCs w:val="22"/>
          <w:lang w:eastAsia="x-none"/>
        </w:rPr>
        <w:t xml:space="preserve"> </w:t>
      </w:r>
      <w:r w:rsidR="003E133D">
        <w:rPr>
          <w:b/>
          <w:bCs/>
          <w:iCs/>
          <w:color w:val="000000"/>
          <w:sz w:val="22"/>
          <w:szCs w:val="22"/>
          <w:lang w:eastAsia="x-none"/>
        </w:rPr>
        <w:t>24 miesięcy od daty podpisania umowy (nie wcześniej niż od 01.01.2022r.)</w:t>
      </w:r>
    </w:p>
    <w:p w:rsidR="001C15BB" w:rsidRPr="00BF5AC0" w:rsidRDefault="001C15BB" w:rsidP="001C15BB">
      <w:pPr>
        <w:ind w:right="-47"/>
        <w:jc w:val="both"/>
        <w:rPr>
          <w:b/>
          <w:bCs/>
          <w:iCs/>
          <w:sz w:val="22"/>
          <w:szCs w:val="22"/>
        </w:rPr>
      </w:pPr>
      <w:r w:rsidRPr="00BF5AC0">
        <w:rPr>
          <w:b/>
          <w:bCs/>
          <w:iCs/>
          <w:sz w:val="22"/>
          <w:szCs w:val="22"/>
        </w:rPr>
        <w:t>Okres udzielonej gwarancji wynosi: „drobne naprawy” do końca obowiązującej umowy oraz na zamontowane urządzenia zgodnie z gwarancją producenta.</w:t>
      </w:r>
    </w:p>
    <w:p w:rsidR="001C15BB" w:rsidRDefault="001C15BB" w:rsidP="001C15BB">
      <w:pPr>
        <w:ind w:right="-47"/>
        <w:jc w:val="both"/>
        <w:rPr>
          <w:b/>
          <w:sz w:val="22"/>
          <w:szCs w:val="22"/>
        </w:rPr>
      </w:pPr>
    </w:p>
    <w:p w:rsidR="001C15BB" w:rsidRDefault="001C15BB" w:rsidP="001C15BB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1C15BB" w:rsidRDefault="001C15BB" w:rsidP="001C15BB">
      <w:pPr>
        <w:rPr>
          <w:b/>
          <w:sz w:val="22"/>
          <w:szCs w:val="22"/>
          <w:u w:val="single"/>
        </w:rPr>
      </w:pPr>
    </w:p>
    <w:p w:rsidR="001C15BB" w:rsidRDefault="001C15BB" w:rsidP="001C15BB">
      <w:r>
        <w:rPr>
          <w:b/>
          <w:sz w:val="22"/>
          <w:szCs w:val="22"/>
          <w:u w:val="single"/>
        </w:rPr>
        <w:t>Jednocześnie oświadczamy, że:</w:t>
      </w:r>
    </w:p>
    <w:p w:rsidR="001C15BB" w:rsidRDefault="001C15BB" w:rsidP="001C15BB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C15BB" w:rsidRPr="00303B54" w:rsidRDefault="001C15BB" w:rsidP="001C15B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</w:t>
      </w:r>
      <w:r w:rsidRPr="00303B54">
        <w:rPr>
          <w:color w:val="000000"/>
          <w:sz w:val="22"/>
          <w:szCs w:val="22"/>
          <w:lang w:eastAsia="ar-SA"/>
        </w:rPr>
        <w:t xml:space="preserve">wyznaczonym przez </w:t>
      </w:r>
      <w:r w:rsidRPr="00303B54">
        <w:rPr>
          <w:sz w:val="22"/>
          <w:szCs w:val="22"/>
          <w:lang w:eastAsia="ar-SA"/>
        </w:rPr>
        <w:t>zamawiającego</w:t>
      </w:r>
      <w:r w:rsidRPr="00303B54">
        <w:rPr>
          <w:sz w:val="22"/>
          <w:szCs w:val="22"/>
        </w:rPr>
        <w:t xml:space="preserve"> i nie wnosimy do nich żadnych zastrzeżeń.</w:t>
      </w:r>
    </w:p>
    <w:p w:rsidR="001C15BB" w:rsidRPr="00303B54" w:rsidRDefault="001C15BB" w:rsidP="001C15B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303B54">
        <w:rPr>
          <w:b/>
          <w:sz w:val="22"/>
          <w:szCs w:val="22"/>
        </w:rPr>
        <w:t xml:space="preserve">Oświadczamy, ze jesteśmy mikro/małym/średnim/dużym przedsiębiorstwem </w:t>
      </w:r>
      <w:r w:rsidRPr="00303B54">
        <w:rPr>
          <w:rStyle w:val="Odwoanieprzypisudolnego"/>
          <w:b/>
          <w:sz w:val="22"/>
          <w:szCs w:val="22"/>
        </w:rPr>
        <w:footnoteReference w:id="1"/>
      </w:r>
      <w:r w:rsidRPr="00303B54">
        <w:rPr>
          <w:b/>
          <w:sz w:val="22"/>
          <w:szCs w:val="22"/>
        </w:rPr>
        <w:t>*</w:t>
      </w:r>
    </w:p>
    <w:p w:rsidR="001C15BB" w:rsidRPr="00BF5AC0" w:rsidRDefault="001C15BB" w:rsidP="001C15BB">
      <w:pPr>
        <w:numPr>
          <w:ilvl w:val="0"/>
          <w:numId w:val="6"/>
        </w:numPr>
        <w:jc w:val="both"/>
        <w:rPr>
          <w:sz w:val="22"/>
          <w:szCs w:val="22"/>
        </w:rPr>
      </w:pPr>
      <w:r w:rsidRPr="00BF5AC0"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 w:rsidRPr="00BF5AC0">
        <w:rPr>
          <w:sz w:val="22"/>
          <w:szCs w:val="22"/>
        </w:rPr>
        <w:t>wod</w:t>
      </w:r>
      <w:proofErr w:type="spellEnd"/>
      <w:r w:rsidRPr="00BF5AC0">
        <w:rPr>
          <w:sz w:val="22"/>
          <w:szCs w:val="22"/>
        </w:rPr>
        <w:t>-kan.</w:t>
      </w:r>
    </w:p>
    <w:p w:rsidR="001C15BB" w:rsidRPr="00303B54" w:rsidRDefault="001C15BB" w:rsidP="001C15BB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sz w:val="22"/>
          <w:szCs w:val="22"/>
        </w:rPr>
        <w:t xml:space="preserve">oświadczamy, że oferta została sporządzona na podstawie: </w:t>
      </w:r>
      <w:r w:rsidRPr="00303B54"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 w:rsidRPr="00303B54">
        <w:rPr>
          <w:sz w:val="22"/>
          <w:szCs w:val="22"/>
        </w:rPr>
        <w:t>.</w:t>
      </w:r>
    </w:p>
    <w:p w:rsidR="001C15BB" w:rsidRPr="00303B54" w:rsidRDefault="001C15BB" w:rsidP="001C15BB">
      <w:pPr>
        <w:numPr>
          <w:ilvl w:val="0"/>
          <w:numId w:val="6"/>
        </w:numPr>
        <w:tabs>
          <w:tab w:val="left" w:pos="426"/>
        </w:tabs>
        <w:suppressAutoHyphens w:val="0"/>
        <w:spacing w:line="264" w:lineRule="auto"/>
        <w:ind w:right="1"/>
        <w:jc w:val="both"/>
        <w:rPr>
          <w:sz w:val="22"/>
          <w:szCs w:val="22"/>
        </w:rPr>
      </w:pPr>
      <w:r w:rsidRPr="00303B54"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niż:</w:t>
      </w:r>
    </w:p>
    <w:p w:rsidR="001C15BB" w:rsidRPr="00303B54" w:rsidRDefault="001C15BB" w:rsidP="001C15BB">
      <w:pPr>
        <w:numPr>
          <w:ilvl w:val="1"/>
          <w:numId w:val="6"/>
        </w:numPr>
        <w:suppressAutoHyphens w:val="0"/>
        <w:jc w:val="both"/>
        <w:rPr>
          <w:sz w:val="22"/>
          <w:szCs w:val="22"/>
        </w:rPr>
      </w:pPr>
      <w:r w:rsidRPr="00303B54">
        <w:rPr>
          <w:b/>
          <w:sz w:val="22"/>
          <w:szCs w:val="22"/>
        </w:rPr>
        <w:t>C</w:t>
      </w:r>
      <w:r w:rsidRPr="00303B54">
        <w:rPr>
          <w:b/>
          <w:sz w:val="22"/>
          <w:szCs w:val="22"/>
          <w:vertAlign w:val="subscript"/>
        </w:rPr>
        <w:t>RGN</w:t>
      </w:r>
      <w:r w:rsidRPr="00303B54">
        <w:rPr>
          <w:sz w:val="22"/>
          <w:szCs w:val="22"/>
        </w:rPr>
        <w:t xml:space="preserve"> – cena(stawka) roboczogodziny </w:t>
      </w:r>
      <w:r w:rsidRPr="00303B54">
        <w:rPr>
          <w:b/>
          <w:bCs/>
          <w:sz w:val="22"/>
          <w:szCs w:val="22"/>
        </w:rPr>
        <w:t xml:space="preserve">netto  = </w:t>
      </w:r>
      <w:r w:rsidRPr="00303B54">
        <w:rPr>
          <w:sz w:val="22"/>
          <w:szCs w:val="22"/>
        </w:rPr>
        <w:t>.  .  .  .  .  .  .  .  .  .  .  .  zł</w:t>
      </w:r>
    </w:p>
    <w:p w:rsidR="001C15BB" w:rsidRPr="00303B54" w:rsidRDefault="001C15BB" w:rsidP="001C15BB">
      <w:pPr>
        <w:numPr>
          <w:ilvl w:val="1"/>
          <w:numId w:val="6"/>
        </w:numPr>
        <w:suppressAutoHyphens w:val="0"/>
        <w:jc w:val="both"/>
        <w:rPr>
          <w:sz w:val="22"/>
          <w:szCs w:val="22"/>
        </w:rPr>
      </w:pPr>
      <w:r w:rsidRPr="00303B54">
        <w:rPr>
          <w:b/>
          <w:sz w:val="22"/>
          <w:szCs w:val="22"/>
        </w:rPr>
        <w:t>KP</w:t>
      </w:r>
      <w:r w:rsidRPr="00303B54">
        <w:rPr>
          <w:sz w:val="22"/>
          <w:szCs w:val="22"/>
        </w:rPr>
        <w:t xml:space="preserve">   -  koszty pośrednie  = .  .  .  .  .  .  .  .  .  .  .  .  .  . %</w:t>
      </w:r>
    </w:p>
    <w:p w:rsidR="001C15BB" w:rsidRPr="00303B54" w:rsidRDefault="001C15BB" w:rsidP="001C15BB">
      <w:pPr>
        <w:numPr>
          <w:ilvl w:val="1"/>
          <w:numId w:val="6"/>
        </w:numPr>
        <w:suppressAutoHyphens w:val="0"/>
        <w:jc w:val="both"/>
        <w:rPr>
          <w:sz w:val="22"/>
          <w:szCs w:val="22"/>
        </w:rPr>
      </w:pPr>
      <w:r w:rsidRPr="00303B54">
        <w:rPr>
          <w:b/>
          <w:sz w:val="22"/>
          <w:szCs w:val="22"/>
        </w:rPr>
        <w:t>Z</w:t>
      </w:r>
      <w:r w:rsidRPr="00303B54">
        <w:rPr>
          <w:sz w:val="22"/>
          <w:szCs w:val="22"/>
        </w:rPr>
        <w:t xml:space="preserve">     -   zysk  = .  .  .  .  .  .  .  .  .  .  .  .  .  .  .  .  .   %</w:t>
      </w:r>
    </w:p>
    <w:p w:rsidR="001C15BB" w:rsidRPr="00303B54" w:rsidRDefault="001C15BB" w:rsidP="001C15BB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bCs/>
          <w:iCs/>
          <w:sz w:val="22"/>
          <w:szCs w:val="22"/>
        </w:rPr>
        <w:t>Ośw</w:t>
      </w:r>
      <w:r w:rsidRPr="00303B54">
        <w:rPr>
          <w:color w:val="000000"/>
          <w:sz w:val="22"/>
          <w:szCs w:val="22"/>
        </w:rPr>
        <w:t>iadczam, że wypełniłem obowiązki informacyjne przewidziane w art. 13 lub art. 14 RODO</w:t>
      </w:r>
      <w:r w:rsidRPr="00303B54">
        <w:rPr>
          <w:sz w:val="22"/>
          <w:szCs w:val="22"/>
        </w:rPr>
        <w:t>*</w:t>
      </w:r>
      <w:r w:rsidRPr="00303B54">
        <w:rPr>
          <w:color w:val="000000"/>
          <w:sz w:val="22"/>
          <w:szCs w:val="22"/>
        </w:rPr>
        <w:t xml:space="preserve"> wobec osób fizycznych, </w:t>
      </w:r>
      <w:r w:rsidRPr="00303B54">
        <w:rPr>
          <w:sz w:val="22"/>
          <w:szCs w:val="22"/>
        </w:rPr>
        <w:t>od których dane osobowe bezpośrednio lub pośrednio pozyskałem</w:t>
      </w:r>
      <w:r w:rsidRPr="00303B5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03B54">
        <w:rPr>
          <w:sz w:val="22"/>
          <w:szCs w:val="22"/>
        </w:rPr>
        <w:t xml:space="preserve">.* * </w:t>
      </w:r>
    </w:p>
    <w:p w:rsidR="001C15BB" w:rsidRDefault="001C15BB" w:rsidP="001C15B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C15BB" w:rsidRDefault="001C15BB" w:rsidP="001C15B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C15BB" w:rsidRDefault="001C15BB" w:rsidP="001C15BB">
      <w:pPr>
        <w:pStyle w:val="NormalnyWeb"/>
        <w:ind w:left="142" w:hanging="142"/>
        <w:jc w:val="both"/>
      </w:pPr>
    </w:p>
    <w:p w:rsidR="001C15BB" w:rsidRPr="00FE342A" w:rsidRDefault="001C15BB" w:rsidP="001C15B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C15BB" w:rsidRDefault="001C15BB" w:rsidP="001C15B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C15BB" w:rsidTr="004A70D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C15BB" w:rsidTr="004A70D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C15BB" w:rsidRPr="005978B9" w:rsidRDefault="001C15BB" w:rsidP="001C15B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C15BB" w:rsidTr="004A70D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5BB" w:rsidRDefault="001C15BB" w:rsidP="004A70D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1C15BB" w:rsidTr="004A70D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C15BB" w:rsidTr="004A70D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5BB" w:rsidRDefault="001C15BB" w:rsidP="004A70D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C15BB" w:rsidRDefault="001C15BB" w:rsidP="001C15B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C15BB" w:rsidRDefault="001C15BB" w:rsidP="001C15BB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C15BB" w:rsidRDefault="001C15BB" w:rsidP="001C15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C15BB" w:rsidRDefault="001C15BB" w:rsidP="001C15B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C15BB" w:rsidRDefault="001C15BB" w:rsidP="001C15B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C15BB" w:rsidRDefault="001C15BB" w:rsidP="001C15BB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C15BB" w:rsidRDefault="001C15BB" w:rsidP="001C15BB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:rsidR="001C15BB" w:rsidRDefault="001C15BB" w:rsidP="001C15BB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C15BB" w:rsidRDefault="001C15BB" w:rsidP="001C15B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C15BB" w:rsidRDefault="001C15BB" w:rsidP="001C15B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C15BB" w:rsidRDefault="001C15BB" w:rsidP="001C15BB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C15BB" w:rsidRPr="00423B06" w:rsidRDefault="001C15BB" w:rsidP="001C15B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C15BB" w:rsidRPr="00EC66A0" w:rsidRDefault="001C15BB" w:rsidP="001C15B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1C15BB" w:rsidRDefault="00FE545C" w:rsidP="001C15BB"/>
    <w:sectPr w:rsidR="00FE545C" w:rsidRPr="001C15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BD4" w:rsidRDefault="00703BD4">
      <w:r>
        <w:separator/>
      </w:r>
    </w:p>
  </w:endnote>
  <w:endnote w:type="continuationSeparator" w:id="0">
    <w:p w:rsidR="00703BD4" w:rsidRDefault="0070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BD" w:rsidRDefault="002D04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BD" w:rsidRDefault="002D0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BD4" w:rsidRDefault="00703BD4">
      <w:r>
        <w:separator/>
      </w:r>
    </w:p>
  </w:footnote>
  <w:footnote w:type="continuationSeparator" w:id="0">
    <w:p w:rsidR="00703BD4" w:rsidRDefault="00703BD4">
      <w:r>
        <w:continuationSeparator/>
      </w:r>
    </w:p>
  </w:footnote>
  <w:footnote w:id="1">
    <w:p w:rsidR="001C15BB" w:rsidRDefault="001C15BB" w:rsidP="001C15B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C15BB" w:rsidRDefault="001C15BB" w:rsidP="001C15B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BD" w:rsidRDefault="002D0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BD" w:rsidRDefault="002D04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BD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15BB"/>
    <w:rsid w:val="001D4612"/>
    <w:rsid w:val="00207E98"/>
    <w:rsid w:val="002723B0"/>
    <w:rsid w:val="002D04BD"/>
    <w:rsid w:val="00315A4A"/>
    <w:rsid w:val="003E133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3BD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0C1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ADC45"/>
  <w15:chartTrackingRefBased/>
  <w15:docId w15:val="{6FA0B02E-5DAC-4249-AC55-0AABDF198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15B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C15B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4CF8D-DCA1-4605-BB2A-22CAA3654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800</Words>
  <Characters>5612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2021-10-29T06:01:00Z</dcterms:created>
  <dcterms:modified xsi:type="dcterms:W3CDTF">2021-11-04T08:06:00Z</dcterms:modified>
</cp:coreProperties>
</file>