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217FD" w14:textId="77777777" w:rsidR="00333399" w:rsidRDefault="00333399" w:rsidP="0033339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44F2677" w14:textId="77777777" w:rsidR="00333399" w:rsidRDefault="00333399" w:rsidP="0033339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4B839040" w14:textId="77777777"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1141CC1B" w14:textId="77777777"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243FEE05" w14:textId="77777777"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439AF0DC" w14:textId="77777777"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2A1706DC" w14:textId="77777777" w:rsidR="00333399" w:rsidRDefault="00333399" w:rsidP="0033339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06EDEB8" w14:textId="77777777"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4863068B" w14:textId="77777777"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19FEEA33" w14:textId="77777777" w:rsidR="00333399" w:rsidRDefault="00333399" w:rsidP="0033339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636B68FD" w14:textId="77777777" w:rsidR="00333399" w:rsidRDefault="00333399" w:rsidP="00333399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AA7902C" w14:textId="77777777" w:rsidR="00333399" w:rsidRDefault="00333399" w:rsidP="00333399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7952AECA" w14:textId="77777777" w:rsidR="00333399" w:rsidRDefault="00333399" w:rsidP="0033339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74086E2C" w14:textId="77777777" w:rsidR="00333399" w:rsidRDefault="00333399" w:rsidP="0033339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02777251" w14:textId="77777777" w:rsidR="00333399" w:rsidRDefault="00333399" w:rsidP="00333399">
      <w:r>
        <w:rPr>
          <w:b/>
          <w:sz w:val="22"/>
          <w:szCs w:val="22"/>
        </w:rPr>
        <w:t xml:space="preserve">30-059 Kraków,  </w:t>
      </w:r>
    </w:p>
    <w:p w14:paraId="3B69494B" w14:textId="77777777" w:rsidR="00333399" w:rsidRDefault="00333399" w:rsidP="0033339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512DA11B" w14:textId="77777777" w:rsidR="00333399" w:rsidRDefault="00333399" w:rsidP="00333399">
      <w:pPr>
        <w:jc w:val="both"/>
        <w:rPr>
          <w:b/>
          <w:bCs/>
          <w:kern w:val="2"/>
          <w:sz w:val="22"/>
          <w:szCs w:val="22"/>
          <w:lang w:eastAsia="pl-PL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55CA7" w:rsidRPr="00755CA7">
        <w:rPr>
          <w:b/>
          <w:bCs/>
          <w:iCs/>
          <w:sz w:val="22"/>
          <w:szCs w:val="22"/>
        </w:rPr>
        <w:t>opracowanie dokumentacji projektowej dla poprawy sprawności energetycznej budynków Pałacu oraz Oficyny Zegarowej w Zespole Pałacowo-Parkowym AGH w Młoszowej wraz z nadzorem autorskim - KC-zp.272-617/21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5E8A7800" w14:textId="77777777" w:rsidR="00333399" w:rsidRDefault="00333399" w:rsidP="00333399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14:paraId="012A871F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 za całość tj</w:t>
      </w:r>
      <w:r w:rsidR="00755CA7">
        <w:rPr>
          <w:b/>
          <w:sz w:val="22"/>
          <w:szCs w:val="22"/>
          <w:lang w:eastAsia="pl-PL"/>
        </w:rPr>
        <w:t>. Etap I+</w:t>
      </w:r>
      <w:r w:rsidR="00627C6F">
        <w:rPr>
          <w:b/>
          <w:sz w:val="22"/>
          <w:szCs w:val="22"/>
          <w:lang w:eastAsia="pl-PL"/>
        </w:rPr>
        <w:t xml:space="preserve"> </w:t>
      </w:r>
      <w:r w:rsidR="00755CA7">
        <w:rPr>
          <w:b/>
          <w:sz w:val="22"/>
          <w:szCs w:val="22"/>
          <w:lang w:eastAsia="pl-PL"/>
        </w:rPr>
        <w:t>Etap II+</w:t>
      </w:r>
      <w:r w:rsidR="00627C6F">
        <w:rPr>
          <w:b/>
          <w:sz w:val="22"/>
          <w:szCs w:val="22"/>
          <w:lang w:eastAsia="pl-PL"/>
        </w:rPr>
        <w:t xml:space="preserve"> </w:t>
      </w:r>
      <w:r w:rsidR="00755CA7">
        <w:rPr>
          <w:b/>
          <w:sz w:val="22"/>
          <w:szCs w:val="22"/>
          <w:lang w:eastAsia="pl-PL"/>
        </w:rPr>
        <w:t>Etap III</w:t>
      </w:r>
      <w:r>
        <w:rPr>
          <w:b/>
          <w:sz w:val="22"/>
          <w:szCs w:val="22"/>
          <w:lang w:eastAsia="pl-PL"/>
        </w:rPr>
        <w:t xml:space="preserve">:   ..........................................PLN </w:t>
      </w:r>
    </w:p>
    <w:p w14:paraId="578E720C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val="x-none" w:eastAsia="pl-PL"/>
        </w:rPr>
      </w:pPr>
      <w:r>
        <w:rPr>
          <w:b/>
          <w:sz w:val="22"/>
          <w:szCs w:val="22"/>
          <w:lang w:val="x-none" w:eastAsia="pl-PL"/>
        </w:rPr>
        <w:t>Powyższa cena zawiera podatek VAT w wysokości .......... % tj.…………………….PLN</w:t>
      </w:r>
    </w:p>
    <w:p w14:paraId="0EBA22A3" w14:textId="77777777" w:rsidR="00333399" w:rsidRDefault="0013761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w tym:</w:t>
      </w:r>
    </w:p>
    <w:p w14:paraId="15CF71DA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 xml:space="preserve">Cena brutto za </w:t>
      </w:r>
      <w:r w:rsidR="00755CA7">
        <w:rPr>
          <w:b/>
          <w:sz w:val="22"/>
          <w:szCs w:val="22"/>
          <w:lang w:eastAsia="pl-PL"/>
        </w:rPr>
        <w:t>Etap</w:t>
      </w:r>
      <w:r w:rsidR="0047354A">
        <w:rPr>
          <w:b/>
          <w:sz w:val="22"/>
          <w:szCs w:val="22"/>
          <w:lang w:eastAsia="pl-PL"/>
        </w:rPr>
        <w:t xml:space="preserve"> I</w:t>
      </w:r>
      <w:r w:rsidR="00137619">
        <w:rPr>
          <w:b/>
          <w:sz w:val="22"/>
          <w:szCs w:val="22"/>
          <w:lang w:eastAsia="pl-PL"/>
        </w:rPr>
        <w:t>)</w:t>
      </w:r>
      <w:r>
        <w:rPr>
          <w:b/>
          <w:sz w:val="22"/>
          <w:szCs w:val="22"/>
          <w:lang w:eastAsia="pl-PL"/>
        </w:rPr>
        <w:t>: .........................PLN</w:t>
      </w:r>
    </w:p>
    <w:p w14:paraId="524F793B" w14:textId="77777777" w:rsidR="00755CA7" w:rsidRDefault="00755CA7" w:rsidP="00755CA7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14:paraId="4DEABFBF" w14:textId="77777777" w:rsidR="00755CA7" w:rsidRDefault="00755CA7" w:rsidP="00755CA7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 za Etap II): .........................PLN</w:t>
      </w:r>
    </w:p>
    <w:p w14:paraId="41CAF122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14:paraId="21916AAA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 xml:space="preserve">Cena brutto za </w:t>
      </w:r>
      <w:r w:rsidR="00E069BC">
        <w:rPr>
          <w:b/>
          <w:sz w:val="22"/>
          <w:szCs w:val="22"/>
          <w:lang w:eastAsia="pl-PL"/>
        </w:rPr>
        <w:t>Etap I</w:t>
      </w:r>
      <w:r w:rsidR="00137619">
        <w:rPr>
          <w:b/>
          <w:sz w:val="22"/>
          <w:szCs w:val="22"/>
          <w:lang w:eastAsia="pl-PL"/>
        </w:rPr>
        <w:t>II</w:t>
      </w:r>
      <w:r>
        <w:rPr>
          <w:b/>
          <w:sz w:val="22"/>
          <w:szCs w:val="22"/>
          <w:lang w:eastAsia="pl-PL"/>
        </w:rPr>
        <w:t xml:space="preserve"> NADZÓR AUTORSKI: ilość </w:t>
      </w:r>
      <w:r w:rsidRPr="003A513B">
        <w:rPr>
          <w:b/>
          <w:sz w:val="22"/>
          <w:szCs w:val="22"/>
          <w:lang w:eastAsia="pl-PL"/>
        </w:rPr>
        <w:t xml:space="preserve">pobytów </w:t>
      </w:r>
      <w:r w:rsidR="00E069BC">
        <w:rPr>
          <w:b/>
          <w:sz w:val="22"/>
          <w:szCs w:val="22"/>
          <w:lang w:eastAsia="pl-PL"/>
        </w:rPr>
        <w:t>między 15 a 30 -</w:t>
      </w:r>
      <w:r w:rsidRPr="003A513B">
        <w:rPr>
          <w:b/>
          <w:sz w:val="22"/>
          <w:szCs w:val="22"/>
          <w:lang w:eastAsia="pl-PL"/>
        </w:rPr>
        <w:t xml:space="preserve"> Stawka</w:t>
      </w:r>
      <w:r>
        <w:rPr>
          <w:b/>
          <w:sz w:val="22"/>
          <w:szCs w:val="22"/>
          <w:lang w:eastAsia="pl-PL"/>
        </w:rPr>
        <w:t xml:space="preserve"> brutto za pobyt …...      zł =  ………….. PLN</w:t>
      </w:r>
    </w:p>
    <w:p w14:paraId="62B5AFE8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14:paraId="6F2A414D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 brutto: ............................................................................................................</w:t>
      </w:r>
    </w:p>
    <w:p w14:paraId="43182800" w14:textId="77777777" w:rsidR="004013B9" w:rsidRDefault="004013B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14:paraId="3156D4BF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val="x-none" w:eastAsia="pl-PL"/>
        </w:rPr>
      </w:pPr>
    </w:p>
    <w:p w14:paraId="6B2C6D7D" w14:textId="77777777"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Termin realizacji umowy</w:t>
      </w:r>
      <w:r w:rsidRPr="003A513B">
        <w:rPr>
          <w:b/>
          <w:sz w:val="22"/>
          <w:szCs w:val="22"/>
          <w:lang w:eastAsia="pl-PL"/>
        </w:rPr>
        <w:t>:</w:t>
      </w:r>
      <w:r w:rsidRPr="003A513B">
        <w:rPr>
          <w:b/>
          <w:bCs/>
          <w:sz w:val="22"/>
          <w:szCs w:val="22"/>
          <w:lang w:eastAsia="pl-PL"/>
        </w:rPr>
        <w:t xml:space="preserve"> do </w:t>
      </w:r>
      <w:bookmarkStart w:id="0" w:name="_Hlk534192897"/>
      <w:r w:rsidR="00E069BC">
        <w:rPr>
          <w:b/>
          <w:bCs/>
          <w:sz w:val="22"/>
          <w:szCs w:val="22"/>
          <w:lang w:eastAsia="pl-PL"/>
        </w:rPr>
        <w:t>17</w:t>
      </w:r>
      <w:r w:rsidRPr="003A513B">
        <w:rPr>
          <w:b/>
          <w:bCs/>
          <w:sz w:val="22"/>
          <w:szCs w:val="22"/>
          <w:lang w:eastAsia="pl-PL"/>
        </w:rPr>
        <w:t xml:space="preserve"> miesięcy </w:t>
      </w:r>
      <w:bookmarkEnd w:id="0"/>
      <w:r w:rsidR="003E061B" w:rsidRPr="003A513B">
        <w:rPr>
          <w:b/>
          <w:bCs/>
          <w:sz w:val="22"/>
          <w:szCs w:val="22"/>
          <w:lang w:eastAsia="pl-PL"/>
        </w:rPr>
        <w:t xml:space="preserve">od daty podpisania umowy, </w:t>
      </w:r>
      <w:r w:rsidRPr="003A513B">
        <w:rPr>
          <w:b/>
          <w:bCs/>
          <w:sz w:val="22"/>
          <w:szCs w:val="22"/>
          <w:lang w:eastAsia="pl-PL"/>
        </w:rPr>
        <w:t>w tym:</w:t>
      </w:r>
    </w:p>
    <w:p w14:paraId="227146E7" w14:textId="77777777"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realizacji </w:t>
      </w:r>
      <w:r w:rsidR="00E069BC">
        <w:rPr>
          <w:b/>
          <w:sz w:val="22"/>
          <w:szCs w:val="22"/>
          <w:lang w:eastAsia="pl-PL"/>
        </w:rPr>
        <w:t>Etapu</w:t>
      </w:r>
      <w:r w:rsidR="00137619" w:rsidRPr="003A513B">
        <w:rPr>
          <w:b/>
          <w:sz w:val="22"/>
          <w:szCs w:val="22"/>
          <w:lang w:eastAsia="pl-PL"/>
        </w:rPr>
        <w:t xml:space="preserve"> I</w:t>
      </w:r>
      <w:r w:rsidRPr="003A513B">
        <w:rPr>
          <w:b/>
          <w:sz w:val="22"/>
          <w:szCs w:val="22"/>
          <w:lang w:eastAsia="pl-PL"/>
        </w:rPr>
        <w:t xml:space="preserve"> - do </w:t>
      </w:r>
      <w:r w:rsidR="00E069BC">
        <w:rPr>
          <w:b/>
          <w:bCs/>
          <w:sz w:val="22"/>
          <w:szCs w:val="22"/>
          <w:lang w:eastAsia="pl-PL"/>
        </w:rPr>
        <w:t>90 dni</w:t>
      </w:r>
      <w:r w:rsidRPr="003A513B">
        <w:rPr>
          <w:b/>
          <w:bCs/>
          <w:sz w:val="22"/>
          <w:szCs w:val="22"/>
          <w:lang w:eastAsia="pl-PL"/>
        </w:rPr>
        <w:t xml:space="preserve"> </w:t>
      </w:r>
      <w:r w:rsidRPr="003A513B">
        <w:rPr>
          <w:b/>
          <w:sz w:val="22"/>
          <w:szCs w:val="22"/>
          <w:lang w:eastAsia="pl-PL"/>
        </w:rPr>
        <w:t>od daty podpisania umowy</w:t>
      </w:r>
      <w:r w:rsidR="00E069BC">
        <w:rPr>
          <w:b/>
          <w:sz w:val="22"/>
          <w:szCs w:val="22"/>
          <w:lang w:eastAsia="pl-PL"/>
        </w:rPr>
        <w:t>;</w:t>
      </w:r>
    </w:p>
    <w:p w14:paraId="6EB9D45F" w14:textId="77777777" w:rsidR="00E069BC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realizacji </w:t>
      </w:r>
      <w:r w:rsidR="00E069BC">
        <w:rPr>
          <w:b/>
          <w:sz w:val="22"/>
          <w:szCs w:val="22"/>
          <w:lang w:eastAsia="pl-PL"/>
        </w:rPr>
        <w:t>Etapu</w:t>
      </w:r>
      <w:r w:rsidR="00137619" w:rsidRPr="003A513B">
        <w:rPr>
          <w:b/>
          <w:sz w:val="22"/>
          <w:szCs w:val="22"/>
          <w:lang w:eastAsia="pl-PL"/>
        </w:rPr>
        <w:t xml:space="preserve"> II</w:t>
      </w:r>
      <w:r w:rsidRPr="003A513B">
        <w:rPr>
          <w:b/>
          <w:sz w:val="22"/>
          <w:szCs w:val="22"/>
          <w:lang w:eastAsia="pl-PL"/>
        </w:rPr>
        <w:t xml:space="preserve"> </w:t>
      </w:r>
      <w:r w:rsidR="00E069BC">
        <w:rPr>
          <w:b/>
          <w:sz w:val="22"/>
          <w:szCs w:val="22"/>
          <w:lang w:eastAsia="pl-PL"/>
        </w:rPr>
        <w:t>–</w:t>
      </w:r>
      <w:r w:rsidRPr="003A513B">
        <w:rPr>
          <w:b/>
          <w:sz w:val="22"/>
          <w:szCs w:val="22"/>
          <w:lang w:eastAsia="pl-PL"/>
        </w:rPr>
        <w:t xml:space="preserve"> </w:t>
      </w:r>
      <w:r w:rsidR="00E069BC">
        <w:rPr>
          <w:b/>
          <w:sz w:val="22"/>
          <w:szCs w:val="22"/>
          <w:lang w:eastAsia="pl-PL"/>
        </w:rPr>
        <w:t>do 150 dni od daty podpisania umowy;</w:t>
      </w:r>
    </w:p>
    <w:p w14:paraId="6A153326" w14:textId="77777777" w:rsidR="00333399" w:rsidRPr="003A513B" w:rsidRDefault="00E069BC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realizacji </w:t>
      </w:r>
      <w:r>
        <w:rPr>
          <w:b/>
          <w:sz w:val="22"/>
          <w:szCs w:val="22"/>
          <w:lang w:eastAsia="pl-PL"/>
        </w:rPr>
        <w:t>Etapu</w:t>
      </w:r>
      <w:r w:rsidRPr="003A513B">
        <w:rPr>
          <w:b/>
          <w:sz w:val="22"/>
          <w:szCs w:val="22"/>
          <w:lang w:eastAsia="pl-PL"/>
        </w:rPr>
        <w:t xml:space="preserve"> II</w:t>
      </w:r>
      <w:r>
        <w:rPr>
          <w:b/>
          <w:sz w:val="22"/>
          <w:szCs w:val="22"/>
          <w:lang w:eastAsia="pl-PL"/>
        </w:rPr>
        <w:t xml:space="preserve">I </w:t>
      </w:r>
      <w:r w:rsidR="009C7CC9">
        <w:rPr>
          <w:b/>
          <w:sz w:val="22"/>
          <w:szCs w:val="22"/>
          <w:lang w:eastAsia="pl-PL"/>
        </w:rPr>
        <w:t xml:space="preserve">- </w:t>
      </w:r>
      <w:r w:rsidR="00333399" w:rsidRPr="003A513B">
        <w:rPr>
          <w:b/>
          <w:bCs/>
          <w:sz w:val="22"/>
          <w:szCs w:val="22"/>
          <w:lang w:eastAsia="pl-PL"/>
        </w:rPr>
        <w:t xml:space="preserve">do </w:t>
      </w:r>
      <w:r>
        <w:rPr>
          <w:b/>
          <w:bCs/>
          <w:sz w:val="22"/>
          <w:szCs w:val="22"/>
          <w:lang w:eastAsia="pl-PL"/>
        </w:rPr>
        <w:t>17</w:t>
      </w:r>
      <w:r w:rsidR="00333399" w:rsidRPr="003A513B">
        <w:rPr>
          <w:b/>
          <w:bCs/>
          <w:sz w:val="22"/>
          <w:szCs w:val="22"/>
          <w:lang w:eastAsia="pl-PL"/>
        </w:rPr>
        <w:t xml:space="preserve"> miesięcy</w:t>
      </w:r>
      <w:r w:rsidR="003E061B" w:rsidRPr="003A513B">
        <w:rPr>
          <w:b/>
          <w:bCs/>
          <w:sz w:val="22"/>
          <w:szCs w:val="22"/>
          <w:lang w:eastAsia="pl-PL"/>
        </w:rPr>
        <w:t xml:space="preserve"> od daty podpisania umowy</w:t>
      </w:r>
    </w:p>
    <w:p w14:paraId="4A5835B6" w14:textId="77777777"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14:paraId="35115917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sz w:val="16"/>
          <w:szCs w:val="18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płatności: </w:t>
      </w:r>
      <w:r w:rsidRPr="003A513B">
        <w:rPr>
          <w:sz w:val="22"/>
          <w:lang w:eastAsia="pl-PL"/>
        </w:rPr>
        <w:t>przelewem w terminie do</w:t>
      </w:r>
      <w:r w:rsidRPr="003A513B">
        <w:rPr>
          <w:sz w:val="22"/>
          <w:szCs w:val="22"/>
          <w:lang w:eastAsia="pl-PL"/>
        </w:rPr>
        <w:t xml:space="preserve"> 21</w:t>
      </w:r>
      <w:r>
        <w:rPr>
          <w:sz w:val="22"/>
          <w:szCs w:val="22"/>
          <w:lang w:eastAsia="pl-PL"/>
        </w:rPr>
        <w:t xml:space="preserve"> dni od daty otrzymania faktury przez Zamawiającego na rachunek Wykonawcy umieszczony na dzień zlecenia przelewu w wykazie podmiotów, o których mowa w art. 96b ust. 1) Ustawy o podatku od towarów i usług</w:t>
      </w:r>
    </w:p>
    <w:p w14:paraId="75939641" w14:textId="77777777"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u w:val="single"/>
          <w:lang w:eastAsia="pl-PL"/>
        </w:rPr>
      </w:pPr>
      <w:r>
        <w:rPr>
          <w:lang w:eastAsia="pl-PL"/>
        </w:rPr>
        <w:tab/>
      </w:r>
    </w:p>
    <w:p w14:paraId="39F81FB8" w14:textId="77777777" w:rsidR="00333399" w:rsidRDefault="00333399" w:rsidP="00333399">
      <w:pPr>
        <w:suppressAutoHyphens w:val="0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Jednocześnie oświadczamy, że:</w:t>
      </w:r>
    </w:p>
    <w:p w14:paraId="7EE5A317" w14:textId="77777777" w:rsidR="00333399" w:rsidRDefault="00333399" w:rsidP="00333399">
      <w:pPr>
        <w:numPr>
          <w:ilvl w:val="0"/>
          <w:numId w:val="1"/>
        </w:numPr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14:paraId="4AAEB3F9" w14:textId="77777777" w:rsidR="00333399" w:rsidRDefault="00333399" w:rsidP="003333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B3B32CC" w14:textId="77777777" w:rsidR="00333399" w:rsidRDefault="00333399" w:rsidP="00333399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9187FB3" w14:textId="77777777" w:rsidR="00333399" w:rsidRDefault="00333399" w:rsidP="00333399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>SWZ, a oferowana cena obejmuje cały zakres prac objętych przedmiotem zamówienia, które wykonamy zgodnie z zasadami obecnie obowiązującej wiedzy technicznej</w:t>
      </w:r>
      <w:r>
        <w:rPr>
          <w:sz w:val="22"/>
          <w:szCs w:val="22"/>
        </w:rPr>
        <w:t>.</w:t>
      </w:r>
    </w:p>
    <w:p w14:paraId="5BE7A35C" w14:textId="77777777" w:rsidR="00333399" w:rsidRDefault="00333399" w:rsidP="00333399">
      <w:pPr>
        <w:numPr>
          <w:ilvl w:val="0"/>
          <w:numId w:val="1"/>
        </w:numPr>
        <w:tabs>
          <w:tab w:val="left" w:pos="2520"/>
          <w:tab w:val="left" w:pos="2586"/>
        </w:tabs>
        <w:suppressAutoHyphens w:val="0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Wykaz osób, przeznaczonych do realizacji zamówienia w ramach kryteriów oceny ofert:</w:t>
      </w:r>
    </w:p>
    <w:p w14:paraId="6072D623" w14:textId="77777777" w:rsidR="00333399" w:rsidRDefault="00333399" w:rsidP="00333399">
      <w:pPr>
        <w:suppressAutoHyphens w:val="0"/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 xml:space="preserve">Wykaz doświadczenia projektanta architekta, </w:t>
      </w:r>
      <w:r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eastAsia="Calibri"/>
          <w:b/>
          <w:sz w:val="20"/>
          <w:szCs w:val="20"/>
          <w:lang w:eastAsia="en-US"/>
        </w:rPr>
        <w:t xml:space="preserve"> – pełniącego funkcję </w:t>
      </w:r>
      <w:r w:rsidRPr="00333399">
        <w:rPr>
          <w:rFonts w:eastAsia="Calibri"/>
          <w:b/>
          <w:color w:val="FF0000"/>
          <w:sz w:val="20"/>
          <w:szCs w:val="20"/>
          <w:lang w:eastAsia="en-US"/>
        </w:rPr>
        <w:t>kierownika zespołu projektowego</w:t>
      </w:r>
      <w:r>
        <w:rPr>
          <w:rFonts w:eastAsia="Calibri"/>
          <w:b/>
          <w:sz w:val="20"/>
          <w:szCs w:val="20"/>
          <w:lang w:eastAsia="en-US"/>
        </w:rPr>
        <w:t>:</w:t>
      </w:r>
      <w:r>
        <w:rPr>
          <w:rFonts w:eastAsia="Calibri"/>
          <w:sz w:val="20"/>
          <w:szCs w:val="20"/>
          <w:lang w:eastAsia="en-US"/>
        </w:rPr>
        <w:t xml:space="preserve"> Doświadczenie zawodowe projektanta architekta,</w:t>
      </w:r>
    </w:p>
    <w:p w14:paraId="308DF520" w14:textId="77777777" w:rsidR="00333399" w:rsidRDefault="00333399" w:rsidP="00333399">
      <w:pPr>
        <w:suppressAutoHyphens w:val="0"/>
        <w:jc w:val="both"/>
        <w:rPr>
          <w:rFonts w:eastAsia="Calibri"/>
          <w:sz w:val="20"/>
          <w:szCs w:val="20"/>
          <w:u w:val="single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9"/>
        <w:gridCol w:w="2059"/>
        <w:gridCol w:w="1985"/>
        <w:gridCol w:w="1559"/>
        <w:gridCol w:w="1276"/>
        <w:gridCol w:w="1417"/>
      </w:tblGrid>
      <w:tr w:rsidR="00333399" w14:paraId="3FBA804B" w14:textId="77777777" w:rsidTr="001F3B85">
        <w:trPr>
          <w:trHeight w:val="1067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A27E" w14:textId="77777777" w:rsidR="00333399" w:rsidRDefault="00333399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Imię i nazwisko osoby </w:t>
            </w:r>
          </w:p>
          <w:p w14:paraId="46C39BC2" w14:textId="77777777" w:rsidR="00333399" w:rsidRDefault="00333399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14:paraId="593B2F1A" w14:textId="77777777" w:rsidR="00333399" w:rsidRDefault="00333399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która będzie pełnić funkcję kierownika zespołu projektowego </w:t>
            </w:r>
          </w:p>
        </w:tc>
        <w:tc>
          <w:tcPr>
            <w:tcW w:w="8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D92D" w14:textId="77777777" w:rsidR="00333399" w:rsidRPr="00EE46B3" w:rsidRDefault="00333399">
            <w:pPr>
              <w:suppressAutoHyphens w:val="0"/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E46B3"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1F3B85" w14:paraId="6A42D1E0" w14:textId="77777777" w:rsidTr="001F3B85">
        <w:trPr>
          <w:trHeight w:val="728"/>
        </w:trPr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89B21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14:paraId="40C431AE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14:paraId="41B2C13E" w14:textId="77777777" w:rsidR="001F3B85" w:rsidRDefault="001F3B85">
            <w:pPr>
              <w:suppressAutoHyphens w:val="0"/>
              <w:spacing w:line="480" w:lineRule="auto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…………………</w:t>
            </w:r>
          </w:p>
          <w:p w14:paraId="01AC49FC" w14:textId="77777777" w:rsidR="001F3B85" w:rsidRDefault="001F3B85">
            <w:pPr>
              <w:suppressAutoHyphens w:val="0"/>
              <w:spacing w:line="480" w:lineRule="auto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…………………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EF96" w14:textId="77777777" w:rsidR="001F3B85" w:rsidRPr="00EE46B3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 xml:space="preserve">Tytuł projektu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1952" w14:textId="77777777" w:rsidR="001F3B85" w:rsidRPr="00EE46B3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A48BD" w14:textId="77777777" w:rsidR="001F3B85" w:rsidRPr="00EE46B3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>Wartość</w:t>
            </w:r>
          </w:p>
          <w:p w14:paraId="5C154E81" w14:textId="77777777" w:rsidR="001F3B85" w:rsidRPr="00EE46B3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18E85" w14:textId="77777777" w:rsidR="001F3B85" w:rsidRPr="00EE46B3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4E1E" w14:textId="77777777" w:rsidR="001F3B85" w:rsidRPr="00EE46B3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>Zamawiający</w:t>
            </w:r>
          </w:p>
        </w:tc>
      </w:tr>
      <w:tr w:rsidR="001F3B85" w14:paraId="4CA7B769" w14:textId="77777777" w:rsidTr="001F3B85">
        <w:trPr>
          <w:trHeight w:val="2355"/>
        </w:trPr>
        <w:tc>
          <w:tcPr>
            <w:tcW w:w="1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A7DAE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446FE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3C63" w14:textId="77777777" w:rsidR="001F3B85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Projekt </w:t>
            </w:r>
            <w:r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prze</w:t>
            </w: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lub remontu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14:paraId="47DD920F" w14:textId="77777777" w:rsidR="001F3B85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wpisanego do Rejestru Zabytków, </w:t>
            </w:r>
          </w:p>
          <w:p w14:paraId="1A39191A" w14:textId="77777777" w:rsidR="001F3B85" w:rsidRPr="00333399" w:rsidRDefault="001F3B85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1B84B125" w14:textId="77777777" w:rsidR="001F3B85" w:rsidRDefault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4C8CA2D8" w14:textId="77777777" w:rsidR="001F3B85" w:rsidRPr="00333399" w:rsidRDefault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zakres branż: konstrukcyjna, sanitarna, elektryczna</w:t>
            </w:r>
          </w:p>
          <w:p w14:paraId="4A502078" w14:textId="77777777" w:rsidR="001F3B85" w:rsidRDefault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7EFA79ED" w14:textId="77777777" w:rsidR="001F3B85" w:rsidRDefault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6A246D3C" w14:textId="77777777" w:rsidR="001F3B85" w:rsidRPr="00333399" w:rsidRDefault="001F3B85" w:rsidP="003326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na kwotę min. 80 000,00 zł. brutto</w:t>
            </w:r>
          </w:p>
          <w:p w14:paraId="47AD253D" w14:textId="498BAB02" w:rsidR="001F3B85" w:rsidRDefault="001F3B85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0E2C3DA0" w14:textId="38FA6050" w:rsidR="001F3B85" w:rsidRPr="001F3B85" w:rsidRDefault="001F3B85" w:rsidP="008765D1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14:paraId="427A1D10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9CA13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2F8A1DE2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60A93EEA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7DF92B7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0C4C0D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14:paraId="6DCE52D4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- projektant*</w:t>
            </w:r>
          </w:p>
          <w:p w14:paraId="1F4C937E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- sprawdzający *</w:t>
            </w:r>
          </w:p>
          <w:p w14:paraId="57C301A5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14:paraId="6F22EB9C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 xml:space="preserve">*- niepotrzebne skreślić </w:t>
            </w:r>
          </w:p>
          <w:p w14:paraId="29B5A341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3844B786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17163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1F3B85" w14:paraId="67723C02" w14:textId="77777777" w:rsidTr="001F3B85">
        <w:trPr>
          <w:trHeight w:val="2692"/>
        </w:trPr>
        <w:tc>
          <w:tcPr>
            <w:tcW w:w="1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AAA73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E87A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8829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Projekt </w:t>
            </w:r>
            <w:r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prze</w:t>
            </w: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lub remontu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14:paraId="29BE88FA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wpisanego do Rejestru Zabytków, </w:t>
            </w:r>
          </w:p>
          <w:p w14:paraId="0D99B0DF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5C230A84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475749F0" w14:textId="77777777" w:rsidR="001F3B85" w:rsidRPr="00333399" w:rsidRDefault="001F3B85" w:rsidP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zakres branż: konstrukcyjna, sanitarna, elektryczna</w:t>
            </w:r>
          </w:p>
          <w:p w14:paraId="7ABC49CF" w14:textId="77777777" w:rsidR="001F3B85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2468914C" w14:textId="77777777" w:rsidR="001F3B85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5A9AD744" w14:textId="77777777" w:rsidR="001F3B85" w:rsidRPr="00333399" w:rsidRDefault="001F3B85" w:rsidP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na kwotę min. 80 000,00 zł. brutto</w:t>
            </w:r>
          </w:p>
          <w:p w14:paraId="01413090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3CF0A428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76D673F0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14:paraId="6AF85CF8" w14:textId="77777777" w:rsidR="001F3B85" w:rsidRPr="008765D1" w:rsidRDefault="001F3B85">
            <w:pPr>
              <w:suppressAutoHyphens w:val="0"/>
              <w:rPr>
                <w:rFonts w:eastAsia="Calibri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7F35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5138F54" w14:textId="246DE88D" w:rsidR="001F3B85" w:rsidRDefault="001F3B85" w:rsidP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2110" w14:textId="77777777" w:rsidR="001F3B85" w:rsidRDefault="001F3B85" w:rsidP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14:paraId="3B8F547B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- projektant*</w:t>
            </w:r>
          </w:p>
          <w:p w14:paraId="04A8BB4B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- sprawdzający *</w:t>
            </w:r>
          </w:p>
          <w:p w14:paraId="5825E018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14:paraId="4012ED3C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 xml:space="preserve">*- niepotrzebne skreślić </w:t>
            </w:r>
          </w:p>
          <w:p w14:paraId="6A6E5F75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F275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1F3B85" w14:paraId="259C805B" w14:textId="77777777" w:rsidTr="001F3B85">
        <w:trPr>
          <w:trHeight w:val="2693"/>
        </w:trPr>
        <w:tc>
          <w:tcPr>
            <w:tcW w:w="1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3405D1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0187D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4D06" w14:textId="77777777" w:rsidR="001F3B85" w:rsidRDefault="001F3B85" w:rsidP="00C01CCD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Projekt </w:t>
            </w:r>
            <w:r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prze</w:t>
            </w: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lub remontu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14:paraId="25BFC250" w14:textId="77777777" w:rsidR="001F3B85" w:rsidRDefault="001F3B85" w:rsidP="00C01CCD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wpisanego do Rejestru Zabytków, </w:t>
            </w:r>
          </w:p>
          <w:p w14:paraId="488E3674" w14:textId="77777777" w:rsidR="001F3B85" w:rsidRPr="00333399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12CBCD3F" w14:textId="77777777" w:rsidR="001F3B85" w:rsidRDefault="001F3B85" w:rsidP="00C01CCD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2F8D99D8" w14:textId="77777777" w:rsidR="001F3B85" w:rsidRPr="00333399" w:rsidRDefault="001F3B85" w:rsidP="00C01CCD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zakres branż: konstrukcyjna, sanitarna, elektryczna</w:t>
            </w:r>
          </w:p>
          <w:p w14:paraId="6653B089" w14:textId="77777777" w:rsidR="001F3B85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33A85309" w14:textId="77777777" w:rsidR="001F3B85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5B863CE3" w14:textId="77777777" w:rsidR="001F3B85" w:rsidRPr="00333399" w:rsidRDefault="001F3B85" w:rsidP="00C01CCD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na kwotę min. 80 000,00 zł. brutto</w:t>
            </w:r>
          </w:p>
          <w:p w14:paraId="47DAA848" w14:textId="77777777" w:rsidR="001F3B85" w:rsidRPr="00333399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2A76A780" w14:textId="77777777" w:rsidR="001F3B85" w:rsidRPr="00333399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784DA9F0" w14:textId="1EA5243D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14:paraId="4CAA609F" w14:textId="567D43F6" w:rsidR="001F3B85" w:rsidRDefault="001F3B85" w:rsidP="008765D1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98D3A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03BBBF45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4A55B55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66ADBE98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5AA95" w14:textId="77777777" w:rsidR="001F3B85" w:rsidRDefault="001F3B85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14:paraId="671DD60A" w14:textId="77777777" w:rsidR="001F3B85" w:rsidRDefault="001F3B85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14:paraId="7EA93B82" w14:textId="77777777" w:rsidR="001F3B85" w:rsidRDefault="001F3B85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14:paraId="3D5CF06C" w14:textId="77777777" w:rsidR="001F3B85" w:rsidRDefault="001F3B85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14:paraId="3180455D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14:paraId="20F1CA5E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14:paraId="76ED39DC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14:paraId="05D1923B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14:paraId="53E384B9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A679C40" w14:textId="77777777" w:rsidR="001F3B85" w:rsidRDefault="001F3B85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2246E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1F3B85" w14:paraId="1557E97C" w14:textId="77777777" w:rsidTr="001F3B85">
        <w:trPr>
          <w:trHeight w:val="2692"/>
        </w:trPr>
        <w:tc>
          <w:tcPr>
            <w:tcW w:w="1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ABB13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A185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437C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2101DD6A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Projekt </w:t>
            </w:r>
            <w:r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prze</w:t>
            </w: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lub remontu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14:paraId="5F97FE9A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wpisanego do Rejestru Zabytków, </w:t>
            </w:r>
          </w:p>
          <w:p w14:paraId="650F44A4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15C93A99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63D9AC16" w14:textId="77777777" w:rsidR="001F3B85" w:rsidRPr="00333399" w:rsidRDefault="001F3B85" w:rsidP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zakres branż: konstrukcyjna, sanitarna, elektryczna</w:t>
            </w:r>
          </w:p>
          <w:p w14:paraId="30ABC426" w14:textId="77777777" w:rsidR="001F3B85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4890BED2" w14:textId="77777777" w:rsidR="001F3B85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73F55008" w14:textId="77777777" w:rsidR="001F3B85" w:rsidRPr="00333399" w:rsidRDefault="001F3B85" w:rsidP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na kwotę min. 80 000,00 zł. brutto</w:t>
            </w:r>
          </w:p>
          <w:p w14:paraId="250C49A1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63716FBE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11D8A617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14:paraId="028C2816" w14:textId="77777777" w:rsidR="001F3B85" w:rsidRPr="008765D1" w:rsidRDefault="001F3B85" w:rsidP="00C01CCD">
            <w:pPr>
              <w:suppressAutoHyphens w:val="0"/>
              <w:rPr>
                <w:rFonts w:eastAsia="Calibri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173F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5EA9361" w14:textId="762B9012" w:rsidR="001F3B85" w:rsidRDefault="001F3B85" w:rsidP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9753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14:paraId="29CE0B4B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14:paraId="6094024D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14:paraId="29293DCF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14:paraId="2324E3B5" w14:textId="77777777" w:rsidR="001F3B85" w:rsidRDefault="001F3B85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5DB6" w14:textId="77777777" w:rsidR="001F3B85" w:rsidRDefault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1F3B85" w14:paraId="27A17357" w14:textId="77777777" w:rsidTr="001F3B85">
        <w:trPr>
          <w:trHeight w:val="2693"/>
        </w:trPr>
        <w:tc>
          <w:tcPr>
            <w:tcW w:w="1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4E837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7D78EB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C1C9" w14:textId="77777777" w:rsidR="001F3B85" w:rsidRDefault="001F3B85" w:rsidP="00C01CCD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Projekt </w:t>
            </w:r>
            <w:r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prze</w:t>
            </w: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lub remontu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14:paraId="66DB23F1" w14:textId="77777777" w:rsidR="001F3B85" w:rsidRDefault="001F3B85" w:rsidP="00C01CCD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wpisanego do Rejestru Zabytków, </w:t>
            </w:r>
          </w:p>
          <w:p w14:paraId="7FFED25A" w14:textId="77777777" w:rsidR="001F3B85" w:rsidRPr="00333399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6DD8C5EC" w14:textId="77777777" w:rsidR="001F3B85" w:rsidRDefault="001F3B85" w:rsidP="00C01CCD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302DD90F" w14:textId="77777777" w:rsidR="001F3B85" w:rsidRPr="00333399" w:rsidRDefault="001F3B85" w:rsidP="00C01CCD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zakres branż: konstrukcyjna, sanitarna, elektryczna</w:t>
            </w:r>
          </w:p>
          <w:p w14:paraId="69ECE4B2" w14:textId="77777777" w:rsidR="001F3B85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400E6F1C" w14:textId="77777777" w:rsidR="001F3B85" w:rsidRDefault="001F3B85" w:rsidP="00C01CCD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04C954F9" w14:textId="77777777" w:rsidR="001F3B85" w:rsidRPr="00333399" w:rsidRDefault="001F3B85" w:rsidP="00C01CCD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na kwotę min. 80 000,00 zł. brutto</w:t>
            </w:r>
          </w:p>
          <w:p w14:paraId="08527159" w14:textId="77777777" w:rsidR="001F3B85" w:rsidRDefault="001F3B85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5DD3063F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14:paraId="1A61C461" w14:textId="406BF2E7" w:rsidR="001F3B85" w:rsidRPr="001F3B85" w:rsidRDefault="001F3B85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787A5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22DB8695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AC6BA19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14DE4539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2E126404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3ABCC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46326961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170197E4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332CBDA7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56746F81" w14:textId="77777777" w:rsidR="001F3B85" w:rsidRDefault="001F3B85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14:paraId="4BE69EC6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14:paraId="6965F5E2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14:paraId="0796C4C8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14:paraId="3E07F2CA" w14:textId="77777777" w:rsidR="001F3B85" w:rsidRDefault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14:paraId="51FA09D2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0057A059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F2EC1" w14:textId="77777777" w:rsidR="001F3B85" w:rsidRDefault="001F3B85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  <w:tr w:rsidR="001F3B85" w14:paraId="592660AA" w14:textId="77777777" w:rsidTr="001F3B85">
        <w:trPr>
          <w:trHeight w:val="2692"/>
        </w:trPr>
        <w:tc>
          <w:tcPr>
            <w:tcW w:w="1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20CC2" w14:textId="77777777" w:rsidR="001F3B85" w:rsidRDefault="001F3B85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6864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FA15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Projekt </w:t>
            </w:r>
            <w:r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prze</w:t>
            </w: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lub remontu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14:paraId="4B08C9D3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wpisanego do Rejestru Zabytków, </w:t>
            </w:r>
          </w:p>
          <w:p w14:paraId="2B338775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72E06B3E" w14:textId="77777777" w:rsidR="001F3B85" w:rsidRDefault="001F3B85" w:rsidP="001F3B85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14:paraId="267F1E43" w14:textId="77777777" w:rsidR="001F3B85" w:rsidRPr="00333399" w:rsidRDefault="001F3B85" w:rsidP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zakres branż: konstrukcyjna, sanitarna, elektryczna</w:t>
            </w:r>
          </w:p>
          <w:p w14:paraId="75B8CA2D" w14:textId="77777777" w:rsidR="001F3B85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4D311862" w14:textId="77777777" w:rsidR="001F3B85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6F814123" w14:textId="77777777" w:rsidR="001F3B85" w:rsidRPr="00333399" w:rsidRDefault="001F3B85" w:rsidP="001F3B85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na kwotę min. 80 000,00 zł. brutto</w:t>
            </w:r>
          </w:p>
          <w:p w14:paraId="4CACDE3D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14:paraId="1ED6B430" w14:textId="77777777" w:rsidR="001F3B85" w:rsidRPr="00333399" w:rsidRDefault="001F3B85" w:rsidP="001F3B85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14:paraId="2DCB49BD" w14:textId="77777777" w:rsidR="001F3B85" w:rsidRDefault="001F3B85" w:rsidP="001F3B85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14:paraId="506165D2" w14:textId="6AD8A941" w:rsidR="001F3B85" w:rsidRPr="008765D1" w:rsidRDefault="001F3B85" w:rsidP="001F3B85">
            <w:pPr>
              <w:suppressAutoHyphens w:val="0"/>
              <w:rPr>
                <w:rFonts w:eastAsia="Calibri"/>
                <w:b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CCC0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33AE881C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14:paraId="438C0A8C" w14:textId="7BC0EF70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BF91" w14:textId="77777777" w:rsidR="001F3B85" w:rsidRDefault="001F3B85" w:rsidP="001F3B85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14:paraId="3BE9E11D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14:paraId="166DDB4C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14:paraId="0F82C136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14:paraId="263AFCDA" w14:textId="77777777" w:rsidR="001F3B85" w:rsidRDefault="001F3B85" w:rsidP="001F3B85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14:paraId="6E7D7952" w14:textId="77777777" w:rsidR="001F3B85" w:rsidRDefault="001F3B85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1E2C" w14:textId="77777777" w:rsidR="001F3B85" w:rsidRDefault="001F3B85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</w:tbl>
    <w:p w14:paraId="77D28E91" w14:textId="77777777" w:rsidR="00333399" w:rsidRDefault="00333399" w:rsidP="00333399">
      <w:pPr>
        <w:tabs>
          <w:tab w:val="left" w:pos="2520"/>
          <w:tab w:val="left" w:pos="2586"/>
        </w:tabs>
        <w:suppressAutoHyphens w:val="0"/>
        <w:rPr>
          <w:color w:val="000000"/>
          <w:sz w:val="22"/>
          <w:szCs w:val="22"/>
          <w:lang w:eastAsia="pl-PL"/>
        </w:rPr>
      </w:pPr>
    </w:p>
    <w:p w14:paraId="63B45931" w14:textId="77777777" w:rsidR="00333399" w:rsidRDefault="00333399" w:rsidP="00333399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8CEAB35" w14:textId="77777777" w:rsidR="00333399" w:rsidRDefault="00333399" w:rsidP="0033339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8AD423" w14:textId="77777777" w:rsidR="00333399" w:rsidRDefault="00333399" w:rsidP="0033339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F93249" w14:textId="77777777" w:rsidR="00333399" w:rsidRDefault="00333399" w:rsidP="00333399">
      <w:pPr>
        <w:pStyle w:val="NormalnyWeb"/>
        <w:ind w:left="142" w:hanging="142"/>
        <w:jc w:val="both"/>
      </w:pPr>
    </w:p>
    <w:p w14:paraId="1E0ADFC1" w14:textId="77777777"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 4 lit. </w:t>
      </w:r>
      <w:r w:rsidRPr="003A513B">
        <w:rPr>
          <w:b/>
          <w:sz w:val="22"/>
          <w:szCs w:val="22"/>
        </w:rPr>
        <w:t>SWZ spełniamy osobiście/ powołujemy się na zasoby podmiotu trzeciego w</w:t>
      </w:r>
      <w:r>
        <w:rPr>
          <w:b/>
          <w:sz w:val="22"/>
          <w:szCs w:val="22"/>
        </w:rPr>
        <w:t xml:space="preserve">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…………………………………………………………………….</w:t>
      </w:r>
    </w:p>
    <w:p w14:paraId="2236C2A9" w14:textId="77777777"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33399" w14:paraId="0DF13AC2" w14:textId="77777777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9D6952D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825B9A3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4F7755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1DEE7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33399" w14:paraId="538C3BF5" w14:textId="77777777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A67DB19" w14:textId="77777777" w:rsidR="00333399" w:rsidRDefault="0033339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4D37E1" w14:textId="77777777"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59EDD" w14:textId="77777777"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5E4FE45" w14:textId="77777777"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lastRenderedPageBreak/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33399" w14:paraId="6F076B4A" w14:textId="77777777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FB75DA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E535C3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C668F" w14:textId="77777777"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333399" w14:paraId="23AD7B68" w14:textId="77777777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ABF2F1" w14:textId="77777777" w:rsidR="00333399" w:rsidRDefault="0033339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93C12D" w14:textId="77777777"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6829D" w14:textId="77777777"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33399" w14:paraId="40C20FA8" w14:textId="77777777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6416DD" w14:textId="77777777" w:rsidR="00333399" w:rsidRDefault="0033339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CE08D3" w14:textId="77777777"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52B12" w14:textId="77777777"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DF69C2" w14:textId="77777777" w:rsidR="00333399" w:rsidRDefault="00333399" w:rsidP="00333399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68E92D7D" w14:textId="77777777" w:rsidR="00333399" w:rsidRDefault="00333399" w:rsidP="00333399">
      <w:pPr>
        <w:pStyle w:val="Nagwek1"/>
        <w:numPr>
          <w:ilvl w:val="0"/>
          <w:numId w:val="6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482F18C" w14:textId="77777777" w:rsidR="00333399" w:rsidRDefault="00333399" w:rsidP="0033339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E79593B" w14:textId="77777777" w:rsidR="00333399" w:rsidRDefault="00333399" w:rsidP="0033339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0611050" w14:textId="77777777" w:rsidR="00333399" w:rsidRDefault="00333399" w:rsidP="003333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6BBABC6" w14:textId="77777777" w:rsidR="00333399" w:rsidRDefault="00333399" w:rsidP="00333399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B9952F" w14:textId="77777777" w:rsidR="00333399" w:rsidRDefault="00333399" w:rsidP="00333399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629D0623" w14:textId="77777777" w:rsidR="00333399" w:rsidRDefault="00333399" w:rsidP="00333399">
      <w:pPr>
        <w:numPr>
          <w:ilvl w:val="0"/>
          <w:numId w:val="5"/>
        </w:numPr>
        <w:jc w:val="both"/>
      </w:pPr>
      <w:r>
        <w:rPr>
          <w:sz w:val="22"/>
          <w:szCs w:val="22"/>
        </w:rPr>
        <w:t>załącznikami do niniejszej oferty są:</w:t>
      </w:r>
    </w:p>
    <w:p w14:paraId="3D01534B" w14:textId="77777777" w:rsidR="00333399" w:rsidRDefault="00333399" w:rsidP="003333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E53145" w14:textId="77777777" w:rsidR="00333399" w:rsidRDefault="00333399" w:rsidP="003333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A019C7" w14:textId="77777777" w:rsidR="00333399" w:rsidRDefault="00333399" w:rsidP="003333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609CEEC" w14:textId="77777777" w:rsidR="00333399" w:rsidRDefault="00333399" w:rsidP="0033339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153EF3A" w14:textId="77777777" w:rsidR="00333399" w:rsidRDefault="00333399" w:rsidP="0033339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C0D6673" w14:textId="77777777" w:rsidR="00333399" w:rsidRDefault="00333399" w:rsidP="00333399"/>
    <w:p w14:paraId="39203693" w14:textId="77777777" w:rsidR="00FE545C" w:rsidRPr="00333399" w:rsidRDefault="00FE545C" w:rsidP="00333399"/>
    <w:sectPr w:rsidR="00FE545C" w:rsidRPr="003333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9159C" w14:textId="77777777" w:rsidR="008A27E0" w:rsidRDefault="008A27E0">
      <w:r>
        <w:separator/>
      </w:r>
    </w:p>
  </w:endnote>
  <w:endnote w:type="continuationSeparator" w:id="0">
    <w:p w14:paraId="400EC0EA" w14:textId="77777777" w:rsidR="008A27E0" w:rsidRDefault="008A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8560" w14:textId="77777777" w:rsidR="00E2499B" w:rsidRDefault="00E249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FEF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9BB21" w14:textId="77777777" w:rsidR="00E2499B" w:rsidRDefault="00E24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A755A" w14:textId="77777777" w:rsidR="008A27E0" w:rsidRDefault="008A27E0">
      <w:r>
        <w:separator/>
      </w:r>
    </w:p>
  </w:footnote>
  <w:footnote w:type="continuationSeparator" w:id="0">
    <w:p w14:paraId="1546A0FD" w14:textId="77777777" w:rsidR="008A27E0" w:rsidRDefault="008A27E0">
      <w:r>
        <w:continuationSeparator/>
      </w:r>
    </w:p>
  </w:footnote>
  <w:footnote w:id="1">
    <w:p w14:paraId="4DF8E8DD" w14:textId="77777777" w:rsidR="00333399" w:rsidRDefault="00333399" w:rsidP="0033339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10A38DB" w14:textId="77777777" w:rsidR="00333399" w:rsidRDefault="00333399" w:rsidP="0033339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9D1B" w14:textId="77777777" w:rsidR="00E2499B" w:rsidRDefault="00E24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70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C6DF7" w14:textId="77777777" w:rsidR="00E2499B" w:rsidRDefault="00E24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D2"/>
    <w:rsid w:val="00012286"/>
    <w:rsid w:val="00071CCC"/>
    <w:rsid w:val="000B731D"/>
    <w:rsid w:val="000D6134"/>
    <w:rsid w:val="000E09C7"/>
    <w:rsid w:val="000F6589"/>
    <w:rsid w:val="000F65B4"/>
    <w:rsid w:val="00106636"/>
    <w:rsid w:val="00116EC6"/>
    <w:rsid w:val="00137619"/>
    <w:rsid w:val="001801DD"/>
    <w:rsid w:val="001D4612"/>
    <w:rsid w:val="001F3B85"/>
    <w:rsid w:val="00207E98"/>
    <w:rsid w:val="002723B0"/>
    <w:rsid w:val="00315A4A"/>
    <w:rsid w:val="00332685"/>
    <w:rsid w:val="00333399"/>
    <w:rsid w:val="003A513B"/>
    <w:rsid w:val="003E061B"/>
    <w:rsid w:val="004013B9"/>
    <w:rsid w:val="0047354A"/>
    <w:rsid w:val="004B7300"/>
    <w:rsid w:val="004C6753"/>
    <w:rsid w:val="00595C87"/>
    <w:rsid w:val="005D2C65"/>
    <w:rsid w:val="005E6D94"/>
    <w:rsid w:val="0061555C"/>
    <w:rsid w:val="00627C6F"/>
    <w:rsid w:val="0063384F"/>
    <w:rsid w:val="00643C6F"/>
    <w:rsid w:val="00646202"/>
    <w:rsid w:val="0065290F"/>
    <w:rsid w:val="006815F6"/>
    <w:rsid w:val="00755CA7"/>
    <w:rsid w:val="007748F0"/>
    <w:rsid w:val="007A4321"/>
    <w:rsid w:val="007A5ABD"/>
    <w:rsid w:val="00833933"/>
    <w:rsid w:val="00853083"/>
    <w:rsid w:val="008765D1"/>
    <w:rsid w:val="008A27E0"/>
    <w:rsid w:val="008B2F0C"/>
    <w:rsid w:val="008B4928"/>
    <w:rsid w:val="008D2AB8"/>
    <w:rsid w:val="008F1C66"/>
    <w:rsid w:val="00933AEC"/>
    <w:rsid w:val="00970FE4"/>
    <w:rsid w:val="00982DB2"/>
    <w:rsid w:val="009C7CC9"/>
    <w:rsid w:val="00A0022B"/>
    <w:rsid w:val="00A346FE"/>
    <w:rsid w:val="00A47B4D"/>
    <w:rsid w:val="00A83018"/>
    <w:rsid w:val="00AB762D"/>
    <w:rsid w:val="00B774DC"/>
    <w:rsid w:val="00B94812"/>
    <w:rsid w:val="00C01CCD"/>
    <w:rsid w:val="00C969A6"/>
    <w:rsid w:val="00CA7D36"/>
    <w:rsid w:val="00D24208"/>
    <w:rsid w:val="00D54067"/>
    <w:rsid w:val="00D60C38"/>
    <w:rsid w:val="00D66893"/>
    <w:rsid w:val="00D90ACB"/>
    <w:rsid w:val="00DC1500"/>
    <w:rsid w:val="00E069BC"/>
    <w:rsid w:val="00E2499B"/>
    <w:rsid w:val="00E44371"/>
    <w:rsid w:val="00E633D2"/>
    <w:rsid w:val="00E949B0"/>
    <w:rsid w:val="00EE46B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F188E"/>
  <w15:chartTrackingRefBased/>
  <w15:docId w15:val="{48D5788A-BEE2-4E74-9BB4-7F8746BC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CC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3339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0B0C5-AE11-4D85-8854-AAC3AF48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896</Words>
  <Characters>6594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Maria Lepa</cp:lastModifiedBy>
  <cp:revision>4</cp:revision>
  <cp:lastPrinted>1899-12-31T23:00:00Z</cp:lastPrinted>
  <dcterms:created xsi:type="dcterms:W3CDTF">2021-11-03T09:07:00Z</dcterms:created>
  <dcterms:modified xsi:type="dcterms:W3CDTF">2021-11-04T10:34:00Z</dcterms:modified>
</cp:coreProperties>
</file>