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8CA62" w14:textId="77777777" w:rsidR="00D168A7" w:rsidRDefault="00E3634C">
      <w:pPr>
        <w:spacing w:line="360" w:lineRule="auto"/>
        <w:jc w:val="center"/>
        <w:rPr>
          <w:b/>
          <w:sz w:val="28"/>
        </w:rPr>
      </w:pPr>
      <w:r>
        <w:rPr>
          <w:noProof/>
        </w:rPr>
        <w:pict w14:anchorId="1F4A5469"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14:paraId="64AAD995" w14:textId="77777777" w:rsidR="00D168A7" w:rsidRDefault="00D168A7"/>
                <w:p w14:paraId="096A224B" w14:textId="77777777" w:rsidR="00D168A7" w:rsidRDefault="00D168A7">
                  <w:pPr>
                    <w:rPr>
                      <w:sz w:val="12"/>
                    </w:rPr>
                  </w:pPr>
                </w:p>
                <w:p w14:paraId="47B23FB5" w14:textId="77777777" w:rsidR="00D168A7" w:rsidRDefault="00D168A7">
                  <w:pPr>
                    <w:rPr>
                      <w:sz w:val="12"/>
                    </w:rPr>
                  </w:pPr>
                </w:p>
                <w:p w14:paraId="1C42DFE4" w14:textId="77777777" w:rsidR="00D168A7" w:rsidRDefault="00D168A7">
                  <w:pPr>
                    <w:rPr>
                      <w:sz w:val="12"/>
                    </w:rPr>
                  </w:pPr>
                </w:p>
                <w:p w14:paraId="4C93FF33" w14:textId="77777777" w:rsidR="00D168A7" w:rsidRDefault="00D168A7">
                  <w:pPr>
                    <w:rPr>
                      <w:sz w:val="12"/>
                    </w:rPr>
                  </w:pPr>
                </w:p>
                <w:p w14:paraId="64B22B68" w14:textId="77777777"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238137E" w14:textId="77777777"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14:paraId="4788DB08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68479C0B" w14:textId="77777777"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14:paraId="1E3A3F8B" w14:textId="77777777"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14:paraId="3BA48067" w14:textId="77777777"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2C1D5C" w:rsidRPr="002C1D5C">
        <w:rPr>
          <w:sz w:val="24"/>
          <w:szCs w:val="24"/>
        </w:rPr>
        <w:t>IBR.271.13.2021.KG</w:t>
      </w:r>
    </w:p>
    <w:p w14:paraId="30DEBF25" w14:textId="77777777" w:rsidR="00D168A7" w:rsidRDefault="002C1D5C">
      <w:pPr>
        <w:ind w:firstLine="3969"/>
        <w:rPr>
          <w:b/>
          <w:sz w:val="24"/>
        </w:rPr>
      </w:pPr>
      <w:r w:rsidRPr="002C1D5C">
        <w:rPr>
          <w:b/>
          <w:sz w:val="24"/>
        </w:rPr>
        <w:t>Gmina Baruchowo</w:t>
      </w:r>
    </w:p>
    <w:p w14:paraId="6C57AC1B" w14:textId="77777777" w:rsidR="00D168A7" w:rsidRDefault="002C1D5C">
      <w:pPr>
        <w:ind w:left="3969"/>
        <w:rPr>
          <w:b/>
          <w:sz w:val="24"/>
        </w:rPr>
      </w:pPr>
      <w:r w:rsidRPr="002C1D5C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2C1D5C">
        <w:rPr>
          <w:b/>
          <w:sz w:val="24"/>
        </w:rPr>
        <w:t>54</w:t>
      </w:r>
    </w:p>
    <w:p w14:paraId="7A727474" w14:textId="77777777" w:rsidR="00D168A7" w:rsidRDefault="002C1D5C">
      <w:pPr>
        <w:ind w:firstLine="3969"/>
        <w:rPr>
          <w:b/>
          <w:sz w:val="24"/>
        </w:rPr>
      </w:pPr>
      <w:r w:rsidRPr="002C1D5C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2C1D5C">
        <w:rPr>
          <w:b/>
          <w:sz w:val="24"/>
        </w:rPr>
        <w:t>Baruchowo</w:t>
      </w:r>
    </w:p>
    <w:p w14:paraId="13EA6EAB" w14:textId="77777777" w:rsidR="00D168A7" w:rsidRDefault="00D168A7">
      <w:pPr>
        <w:spacing w:line="360" w:lineRule="auto"/>
        <w:jc w:val="both"/>
        <w:rPr>
          <w:sz w:val="24"/>
        </w:rPr>
      </w:pPr>
    </w:p>
    <w:p w14:paraId="23A45896" w14:textId="77777777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2C1D5C" w:rsidRPr="002C1D5C">
        <w:rPr>
          <w:b/>
          <w:sz w:val="24"/>
        </w:rPr>
        <w:t xml:space="preserve">Tryb podstawowy bez negocjacji - art. 275 pkt. 1 ustawy </w:t>
      </w:r>
      <w:proofErr w:type="spellStart"/>
      <w:r w:rsidR="002C1D5C" w:rsidRPr="002C1D5C">
        <w:rPr>
          <w:b/>
          <w:sz w:val="24"/>
        </w:rPr>
        <w:t>Pzp</w:t>
      </w:r>
      <w:proofErr w:type="spellEnd"/>
      <w:r>
        <w:rPr>
          <w:sz w:val="24"/>
        </w:rPr>
        <w:t>” na:</w:t>
      </w:r>
    </w:p>
    <w:p w14:paraId="72E72A63" w14:textId="2958E926"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2C1D5C" w:rsidRPr="002C1D5C">
        <w:rPr>
          <w:b/>
          <w:sz w:val="24"/>
        </w:rPr>
        <w:t>Przebudowa drogi gminnej oznaczonej jako dz</w:t>
      </w:r>
      <w:r w:rsidR="001D0F65">
        <w:rPr>
          <w:b/>
          <w:sz w:val="24"/>
        </w:rPr>
        <w:t>i</w:t>
      </w:r>
      <w:r w:rsidR="002C1D5C" w:rsidRPr="002C1D5C">
        <w:rPr>
          <w:b/>
          <w:sz w:val="24"/>
        </w:rPr>
        <w:t>ałka nr 104 w miejscowości Zawada Piaski od</w:t>
      </w:r>
      <w:r w:rsidR="001D0F65">
        <w:rPr>
          <w:b/>
          <w:sz w:val="24"/>
        </w:rPr>
        <w:t> </w:t>
      </w:r>
      <w:r w:rsidR="002C1D5C" w:rsidRPr="002C1D5C">
        <w:rPr>
          <w:b/>
          <w:sz w:val="24"/>
        </w:rPr>
        <w:t>km 0+000 do km 1+214</w:t>
      </w:r>
      <w:r>
        <w:rPr>
          <w:sz w:val="24"/>
        </w:rPr>
        <w:t>”.</w:t>
      </w:r>
    </w:p>
    <w:p w14:paraId="29520523" w14:textId="77777777"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4A9BDC37" w14:textId="77777777"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14:paraId="585C154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14:paraId="5FA922D4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14:paraId="76A9F747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14:paraId="71805DF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14:paraId="64A0F03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14:paraId="0D2B7B92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58303581" w14:textId="77777777"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14:paraId="4C8168CF" w14:textId="77777777"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14:paraId="1B9EA9F7" w14:textId="77777777"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14:paraId="30EB1743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45E83776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14:paraId="78A486B3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14:paraId="5AD08340" w14:textId="77777777" w:rsidR="00E81593" w:rsidRPr="00D45776" w:rsidRDefault="00E81593" w:rsidP="00E81593">
      <w:pPr>
        <w:spacing w:line="360" w:lineRule="auto"/>
        <w:ind w:firstLine="360"/>
        <w:rPr>
          <w:b/>
        </w:rPr>
      </w:pPr>
    </w:p>
    <w:p w14:paraId="0C4822C4" w14:textId="77777777"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14:paraId="466A7DFD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14:paraId="7E702301" w14:textId="77777777"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14:paraId="2EFBE43C" w14:textId="77777777"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14:paraId="106FA9D7" w14:textId="77777777" w:rsidR="00E81593" w:rsidRDefault="00E81593" w:rsidP="00E81593">
      <w:pPr>
        <w:spacing w:line="360" w:lineRule="auto"/>
        <w:ind w:firstLine="360"/>
        <w:rPr>
          <w:sz w:val="24"/>
        </w:rPr>
      </w:pPr>
    </w:p>
    <w:p w14:paraId="26D360FE" w14:textId="77777777"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14:paraId="163CB97B" w14:textId="77777777"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14:paraId="32A468EB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14:paraId="6859D2EA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14:paraId="58FD4927" w14:textId="77777777"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14:paraId="07EC3776" w14:textId="77777777"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14:paraId="52F528DA" w14:textId="6319E50E" w:rsidR="001D0F65" w:rsidRPr="00231084" w:rsidRDefault="001D0F65" w:rsidP="001D0F65">
      <w:pPr>
        <w:numPr>
          <w:ilvl w:val="0"/>
          <w:numId w:val="40"/>
        </w:numPr>
        <w:tabs>
          <w:tab w:val="clear" w:pos="720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231084">
        <w:rPr>
          <w:sz w:val="24"/>
          <w:szCs w:val="24"/>
        </w:rPr>
        <w:lastRenderedPageBreak/>
        <w:t>Oświadczamy, że zamówienie wykonamy w terminie …………………. miesięcy od zawarcia umowy (</w:t>
      </w:r>
      <w:r w:rsidRPr="00231084">
        <w:rPr>
          <w:b/>
          <w:bCs/>
          <w:sz w:val="24"/>
          <w:szCs w:val="24"/>
          <w:u w:val="single"/>
        </w:rPr>
        <w:t xml:space="preserve">termin realizacji nie może być dłuższy niż </w:t>
      </w:r>
      <w:r w:rsidR="00E3634C">
        <w:rPr>
          <w:b/>
          <w:bCs/>
          <w:sz w:val="24"/>
          <w:szCs w:val="24"/>
          <w:u w:val="single"/>
        </w:rPr>
        <w:t>10</w:t>
      </w:r>
      <w:r w:rsidRPr="00231084">
        <w:rPr>
          <w:b/>
          <w:bCs/>
          <w:sz w:val="24"/>
          <w:szCs w:val="24"/>
          <w:u w:val="single"/>
        </w:rPr>
        <w:t xml:space="preserve"> miesięcy od dnia zawarcia umowy).</w:t>
      </w:r>
    </w:p>
    <w:p w14:paraId="1D0CB2CA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14:paraId="0B33BFDC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14:paraId="5B54118B" w14:textId="77777777"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14:paraId="4331EB4C" w14:textId="000BA522"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 xml:space="preserve">Oświadczamy że jesteśmy małym lub </w:t>
      </w:r>
      <w:r w:rsidR="00921938">
        <w:rPr>
          <w:sz w:val="24"/>
          <w:szCs w:val="24"/>
        </w:rPr>
        <w:t>średnim</w:t>
      </w:r>
      <w:r w:rsidRPr="00241361">
        <w:rPr>
          <w:sz w:val="24"/>
          <w:szCs w:val="24"/>
        </w:rPr>
        <w:t xml:space="preserve">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14:paraId="6D1C885D" w14:textId="77777777"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14:paraId="7AA85C1B" w14:textId="77777777"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14:paraId="27E26F9F" w14:textId="77777777"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14:paraId="34E0EB52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14:paraId="33B08A59" w14:textId="77777777"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14:paraId="16B83ED8" w14:textId="77777777"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354F9506" w14:textId="77777777"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14:paraId="4914D5A1" w14:textId="77777777"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14:paraId="5130E9E0" w14:textId="77777777" w:rsidTr="00D45776">
        <w:tc>
          <w:tcPr>
            <w:tcW w:w="425" w:type="dxa"/>
            <w:vAlign w:val="center"/>
          </w:tcPr>
          <w:p w14:paraId="3F546225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14:paraId="23460B6C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14:paraId="14F7FA42" w14:textId="77777777" w:rsidTr="00D45776">
        <w:tc>
          <w:tcPr>
            <w:tcW w:w="425" w:type="dxa"/>
            <w:vAlign w:val="center"/>
          </w:tcPr>
          <w:p w14:paraId="5C8926B1" w14:textId="77777777"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14:paraId="149E38DC" w14:textId="77777777"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460C3DC" w14:textId="77777777" w:rsidTr="00D45776">
        <w:tc>
          <w:tcPr>
            <w:tcW w:w="425" w:type="dxa"/>
            <w:vAlign w:val="center"/>
          </w:tcPr>
          <w:p w14:paraId="08488182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14:paraId="609D0F4C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1EE8AA5D" w14:textId="77777777" w:rsidTr="00D45776">
        <w:tc>
          <w:tcPr>
            <w:tcW w:w="425" w:type="dxa"/>
            <w:vAlign w:val="center"/>
          </w:tcPr>
          <w:p w14:paraId="0F467BF5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14:paraId="1E0E1FDA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7E5F1B7A" w14:textId="77777777" w:rsidTr="00D45776">
        <w:tc>
          <w:tcPr>
            <w:tcW w:w="425" w:type="dxa"/>
            <w:vAlign w:val="center"/>
          </w:tcPr>
          <w:p w14:paraId="5EDC8627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14:paraId="4D13743D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07AC83D5" w14:textId="77777777" w:rsidTr="00D45776">
        <w:tc>
          <w:tcPr>
            <w:tcW w:w="425" w:type="dxa"/>
            <w:vAlign w:val="center"/>
          </w:tcPr>
          <w:p w14:paraId="21AE16ED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14:paraId="2EB24276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14:paraId="2B50E42E" w14:textId="77777777" w:rsidTr="00D45776">
        <w:tc>
          <w:tcPr>
            <w:tcW w:w="425" w:type="dxa"/>
            <w:vAlign w:val="center"/>
          </w:tcPr>
          <w:p w14:paraId="004A497D" w14:textId="77777777"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14:paraId="3CF20259" w14:textId="77777777"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14:paraId="6E140A07" w14:textId="77777777"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14:paraId="11D1AE13" w14:textId="77777777"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14:paraId="340FC860" w14:textId="77777777" w:rsidR="00D45776" w:rsidRDefault="00D45776" w:rsidP="00D168A7">
      <w:pPr>
        <w:spacing w:line="360" w:lineRule="auto"/>
        <w:jc w:val="both"/>
        <w:rPr>
          <w:sz w:val="24"/>
        </w:rPr>
      </w:pPr>
    </w:p>
    <w:p w14:paraId="5C86CA90" w14:textId="77777777"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14:paraId="3A15DF4A" w14:textId="77777777"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423DFB7" w14:textId="77777777"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B744A" w14:textId="77777777" w:rsidR="00D106C6" w:rsidRDefault="00D106C6">
      <w:r>
        <w:separator/>
      </w:r>
    </w:p>
  </w:endnote>
  <w:endnote w:type="continuationSeparator" w:id="0">
    <w:p w14:paraId="0C0A2F54" w14:textId="77777777" w:rsidR="00D106C6" w:rsidRDefault="00D10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9EF0B" w14:textId="77777777" w:rsidR="002C1D5C" w:rsidRDefault="002C1D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90EAB" w14:textId="77777777"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864DCB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14:paraId="4A14871E" w14:textId="77777777"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68AFE" w14:textId="77777777" w:rsidR="002C1D5C" w:rsidRDefault="002C1D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FBFF2" w14:textId="77777777" w:rsidR="00D106C6" w:rsidRDefault="00D106C6">
      <w:r>
        <w:separator/>
      </w:r>
    </w:p>
  </w:footnote>
  <w:footnote w:type="continuationSeparator" w:id="0">
    <w:p w14:paraId="6B0306EB" w14:textId="77777777" w:rsidR="00D106C6" w:rsidRDefault="00D106C6">
      <w:r>
        <w:continuationSeparator/>
      </w:r>
    </w:p>
  </w:footnote>
  <w:footnote w:id="1">
    <w:p w14:paraId="0DD331BD" w14:textId="77777777"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85C6E" w14:textId="77777777" w:rsidR="002C1D5C" w:rsidRDefault="002C1D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2597" w14:textId="77777777" w:rsidR="002C1D5C" w:rsidRDefault="002C1D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763ED" w14:textId="77777777" w:rsidR="002C1D5C" w:rsidRDefault="002C1D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6C6"/>
    <w:rsid w:val="00036230"/>
    <w:rsid w:val="001D0F65"/>
    <w:rsid w:val="00206540"/>
    <w:rsid w:val="00241361"/>
    <w:rsid w:val="00283050"/>
    <w:rsid w:val="002C1D5C"/>
    <w:rsid w:val="003852F4"/>
    <w:rsid w:val="004228BA"/>
    <w:rsid w:val="00533F5A"/>
    <w:rsid w:val="00864DCB"/>
    <w:rsid w:val="00921938"/>
    <w:rsid w:val="0093284C"/>
    <w:rsid w:val="00AA69F7"/>
    <w:rsid w:val="00D106C6"/>
    <w:rsid w:val="00D168A7"/>
    <w:rsid w:val="00D2466E"/>
    <w:rsid w:val="00D45776"/>
    <w:rsid w:val="00D774AB"/>
    <w:rsid w:val="00E3634C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5830E67D"/>
  <w15:chartTrackingRefBased/>
  <w15:docId w15:val="{6F4B2EA8-0561-4C07-86A8-70B8B50B9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2995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2001-01-09T17:10:00Z</cp:lastPrinted>
  <dcterms:created xsi:type="dcterms:W3CDTF">2021-11-05T16:59:00Z</dcterms:created>
  <dcterms:modified xsi:type="dcterms:W3CDTF">2021-11-08T09:50:00Z</dcterms:modified>
</cp:coreProperties>
</file>