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E365" w14:textId="602871E4" w:rsidR="006676AE" w:rsidRPr="00B36ABD" w:rsidRDefault="006676AE" w:rsidP="00732551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76D3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8056717" w14:textId="77777777" w:rsidR="005103B9" w:rsidRDefault="005103B9" w:rsidP="00732551">
      <w:pPr>
        <w:spacing w:after="0" w:line="240" w:lineRule="auto"/>
        <w:rPr>
          <w:b/>
        </w:rPr>
      </w:pPr>
    </w:p>
    <w:p w14:paraId="3250CF8C" w14:textId="7672C283" w:rsidR="006676AE" w:rsidRPr="005103B9" w:rsidRDefault="005103B9" w:rsidP="00732551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21FE3" w:rsidRPr="00C21FE3">
        <w:rPr>
          <w:rFonts w:ascii="Times New Roman" w:hAnsi="Times New Roman"/>
          <w:b/>
        </w:rPr>
        <w:t>SZW/DZP/</w:t>
      </w:r>
      <w:r w:rsidR="00412E7E">
        <w:rPr>
          <w:rFonts w:ascii="Times New Roman" w:hAnsi="Times New Roman"/>
          <w:b/>
        </w:rPr>
        <w:t>72</w:t>
      </w:r>
      <w:r w:rsidR="00C21FE3" w:rsidRPr="00C21FE3">
        <w:rPr>
          <w:rFonts w:ascii="Times New Roman" w:hAnsi="Times New Roman"/>
          <w:b/>
        </w:rPr>
        <w:t>/2021</w:t>
      </w:r>
    </w:p>
    <w:p w14:paraId="613700CE" w14:textId="77777777" w:rsidR="00C4103F" w:rsidRPr="00E24546" w:rsidRDefault="006676AE" w:rsidP="00732551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626BB9A" w14:textId="77777777" w:rsidR="006676AE" w:rsidRPr="00E24546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SZPITAL WOJEWÓDZKI W POZNANIU</w:t>
      </w:r>
    </w:p>
    <w:p w14:paraId="66F7B179" w14:textId="77777777" w:rsidR="006676AE" w:rsidRPr="00E24546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7606771" w14:textId="77777777" w:rsidR="00F90CD1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Poznań</w:t>
      </w:r>
    </w:p>
    <w:p w14:paraId="586D36E3" w14:textId="77777777" w:rsidR="00C4103F" w:rsidRPr="00F90CD1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0DF7E53" w14:textId="77777777" w:rsidR="00C4103F" w:rsidRPr="00E24546" w:rsidRDefault="007118F0" w:rsidP="0073255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8FE2A84" w14:textId="77777777" w:rsidR="007118F0" w:rsidRPr="004541F9" w:rsidRDefault="007118F0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B1E73D" w14:textId="77777777" w:rsidR="00757EFB" w:rsidRPr="006676AE" w:rsidRDefault="00757EFB" w:rsidP="0073255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900EE79" w14:textId="77777777" w:rsidR="007118F0" w:rsidRPr="006676AE" w:rsidRDefault="007118F0" w:rsidP="00732551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3C94D3B" w14:textId="77777777" w:rsidR="007118F0" w:rsidRPr="004541F9" w:rsidRDefault="007936D6" w:rsidP="0073255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CA4AFE4" w14:textId="77777777" w:rsidR="00C4103F" w:rsidRPr="004541F9" w:rsidRDefault="007936D6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4FCA768" w14:textId="77777777" w:rsidR="00757EFB" w:rsidRPr="004541F9" w:rsidRDefault="00757EFB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BAEF1B5" w14:textId="77777777" w:rsidR="007936D6" w:rsidRPr="006676AE" w:rsidRDefault="007936D6" w:rsidP="0073255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17B9E0C" w14:textId="77777777" w:rsidR="00484F88" w:rsidRPr="006676AE" w:rsidRDefault="00484F88" w:rsidP="00732551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21FE3" w:rsidRPr="00110593" w14:paraId="6E2E3DD6" w14:textId="77777777" w:rsidTr="003458D3">
        <w:tc>
          <w:tcPr>
            <w:tcW w:w="9212" w:type="dxa"/>
            <w:shd w:val="clear" w:color="auto" w:fill="D9D9D9"/>
          </w:tcPr>
          <w:p w14:paraId="6E6AFE69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9AEE9FF" w14:textId="77777777" w:rsidR="00C21FE3" w:rsidRPr="0011059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21FE3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653AC2F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3016B08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873D138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F073B8A" w14:textId="77777777" w:rsidR="006F0034" w:rsidRDefault="006F0034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38426A0" w14:textId="77777777" w:rsidR="004C4854" w:rsidRPr="006676AE" w:rsidRDefault="004C4854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FCAADF5" w14:textId="77777777" w:rsidR="005434B3" w:rsidRDefault="001F027E" w:rsidP="0073255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21FE3" w:rsidRPr="00C21FE3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60288CB" w14:textId="77777777" w:rsidR="00412E7E" w:rsidRPr="00412E7E" w:rsidRDefault="00412E7E" w:rsidP="00412E7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0" w:name="_Hlk81983393"/>
      <w:r w:rsidRPr="00412E7E">
        <w:rPr>
          <w:rFonts w:ascii="Times New Roman" w:hAnsi="Times New Roman"/>
          <w:b/>
          <w:bCs/>
        </w:rPr>
        <w:t>Urządzenie do wczesnej rehabilitacji neurologicznej kończyn górnych i kończyn dolnych z biofeedback na potrzeby rehabilitacji</w:t>
      </w:r>
    </w:p>
    <w:bookmarkEnd w:id="0"/>
    <w:p w14:paraId="6BCC4150" w14:textId="77777777" w:rsidR="00F90CD1" w:rsidRPr="00232DF0" w:rsidRDefault="00E65685" w:rsidP="0073255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974ADCC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15F27DF2" w14:textId="2226115C" w:rsidR="00C113BF" w:rsidRPr="00023477" w:rsidRDefault="00C113BF" w:rsidP="00732551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2D66557" w14:textId="77777777" w:rsidR="002426FF" w:rsidRPr="00232DF0" w:rsidRDefault="002426FF" w:rsidP="0073255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5FA6577" w14:textId="7C3C2780" w:rsidR="00710937" w:rsidRDefault="00710937" w:rsidP="00732551">
      <w:pPr>
        <w:spacing w:after="0" w:line="240" w:lineRule="auto"/>
        <w:rPr>
          <w:rFonts w:ascii="Times New Roman" w:hAnsi="Times New Roman"/>
        </w:rPr>
      </w:pPr>
    </w:p>
    <w:p w14:paraId="2AC442C7" w14:textId="464287B6" w:rsidR="00732551" w:rsidRDefault="00732551" w:rsidP="00732551">
      <w:pPr>
        <w:spacing w:after="0" w:line="240" w:lineRule="auto"/>
        <w:rPr>
          <w:rFonts w:ascii="Times New Roman" w:hAnsi="Times New Roman"/>
        </w:rPr>
      </w:pPr>
    </w:p>
    <w:p w14:paraId="015D2C89" w14:textId="77777777" w:rsidR="00732551" w:rsidRPr="00292198" w:rsidRDefault="00732551" w:rsidP="00732551">
      <w:pPr>
        <w:spacing w:after="0" w:line="240" w:lineRule="auto"/>
        <w:rPr>
          <w:rFonts w:ascii="Times New Roman" w:hAnsi="Times New Roman"/>
        </w:rPr>
      </w:pPr>
    </w:p>
    <w:p w14:paraId="32135C2D" w14:textId="77777777" w:rsidR="00023477" w:rsidRDefault="00023477" w:rsidP="0073255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BC3EAF0" w14:textId="77777777" w:rsidR="00023477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618C2B2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EF1E168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0613C35" w14:textId="77777777" w:rsidR="00023477" w:rsidRPr="00F90CD1" w:rsidRDefault="00023477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4F8689" w14:textId="77777777" w:rsidR="00023477" w:rsidRPr="004541F9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EE901FA" w14:textId="77777777" w:rsidR="00023477" w:rsidRPr="00023477" w:rsidRDefault="00C113BF" w:rsidP="0073255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BFD7CE2" w14:textId="6E8227F5" w:rsidR="00023477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243D7F2" w14:textId="4FC01A2F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7B94A8E" w14:textId="3A6DD605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2B84CA5" w14:textId="77777777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6ACB241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A3F64BF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D08B3E7" w14:textId="77777777" w:rsidR="00023477" w:rsidRPr="00F90CD1" w:rsidRDefault="00023477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1EA6775" w14:textId="77777777" w:rsidR="00023477" w:rsidRPr="000247FF" w:rsidRDefault="00023477" w:rsidP="00732551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88FB25E" w14:textId="77777777" w:rsidR="00D2702A" w:rsidRPr="00D2702A" w:rsidRDefault="004F23F7" w:rsidP="00732551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B4AB3" w14:paraId="75A035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A932" w14:textId="77777777" w:rsidR="00D2702A" w:rsidRPr="00EB4AB3" w:rsidRDefault="00D2702A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B4AB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D653" w14:textId="77777777" w:rsidR="00D2702A" w:rsidRPr="00EB4AB3" w:rsidRDefault="00D2702A" w:rsidP="00732551">
            <w:pPr>
              <w:spacing w:after="0" w:line="240" w:lineRule="auto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21FE3" w:rsidRPr="00EB4AB3" w14:paraId="7C4292C4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D5EA7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E2FE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3D4F832" w14:textId="703D198A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C21FE3" w:rsidRPr="00EB4AB3" w14:paraId="46555582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56C08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2813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2245173" w14:textId="18B11627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C21FE3" w:rsidRPr="00EB4AB3" w14:paraId="0EA80BFE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46ED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3D5C0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61C16EB" w14:textId="7B5F9CD1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C21FE3" w:rsidRPr="00EB4AB3" w14:paraId="2A6346EB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0C1D9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992F9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F083EEF" w14:textId="1F4DF927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</w:tbl>
    <w:p w14:paraId="3DA47505" w14:textId="13610CB8" w:rsidR="00D2702A" w:rsidRDefault="00D2702A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D3199DB" w14:textId="42E82413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EBCCB9C" w14:textId="0BDC104B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469C0F3" w14:textId="381BEA7E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1FFB0CD" w14:textId="77777777" w:rsidR="00732551" w:rsidRPr="00D2702A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92A1DE0" w14:textId="77777777" w:rsidR="00025C8D" w:rsidRPr="006676AE" w:rsidRDefault="00025C8D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FC90B25" w14:textId="77777777" w:rsidR="00025C8D" w:rsidRPr="006676AE" w:rsidRDefault="00025C8D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EBD4C14" w14:textId="77777777" w:rsidR="00F8042D" w:rsidRPr="006676AE" w:rsidRDefault="00025C8D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B79AD7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14186AC7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2F90C22B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4064FCBC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2F1C799A" w14:textId="5F75AC6F" w:rsidR="00D23F3D" w:rsidRPr="00D2702A" w:rsidRDefault="00D23F3D" w:rsidP="00732551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271D6B8" w14:textId="7D408D0A" w:rsidR="00FE4E2B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6FA32F" w14:textId="45D400F0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34E03C" w14:textId="148B50F7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FADCE40" w14:textId="09CE41C6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8BDF836" w14:textId="3AE7FAB2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8958A6" w14:textId="77777777" w:rsidR="00732551" w:rsidRPr="006676AE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4473F84" w14:textId="77777777" w:rsidR="00FE4E2B" w:rsidRPr="006676AE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C5C695F" w14:textId="77777777" w:rsidR="00FE4E2B" w:rsidRPr="006676AE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04320C0" w14:textId="77777777" w:rsidR="00484F88" w:rsidRPr="006676AE" w:rsidRDefault="00FE4E2B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16AF2" w14:textId="77777777" w:rsidR="0097078B" w:rsidRDefault="0097078B" w:rsidP="0038231F">
      <w:pPr>
        <w:spacing w:after="0" w:line="240" w:lineRule="auto"/>
      </w:pPr>
      <w:r>
        <w:separator/>
      </w:r>
    </w:p>
  </w:endnote>
  <w:endnote w:type="continuationSeparator" w:id="0">
    <w:p w14:paraId="26C9EEA0" w14:textId="77777777" w:rsidR="0097078B" w:rsidRDefault="009707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2D360" w14:textId="77777777" w:rsidR="00C21FE3" w:rsidRDefault="00C21F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323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07B6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3D35" w14:textId="77777777" w:rsidR="00C21FE3" w:rsidRDefault="00C21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CE77D" w14:textId="77777777" w:rsidR="0097078B" w:rsidRDefault="0097078B" w:rsidP="0038231F">
      <w:pPr>
        <w:spacing w:after="0" w:line="240" w:lineRule="auto"/>
      </w:pPr>
      <w:r>
        <w:separator/>
      </w:r>
    </w:p>
  </w:footnote>
  <w:footnote w:type="continuationSeparator" w:id="0">
    <w:p w14:paraId="58BC14AD" w14:textId="77777777" w:rsidR="0097078B" w:rsidRDefault="009707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7C8C" w14:textId="77777777" w:rsidR="00C21FE3" w:rsidRDefault="00C21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DEFE5" w14:textId="77777777" w:rsidR="00C21FE3" w:rsidRDefault="00C21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F4C86" w14:textId="77777777" w:rsidR="00C21FE3" w:rsidRDefault="00C21F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2E7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2551"/>
    <w:rsid w:val="00746532"/>
    <w:rsid w:val="00751725"/>
    <w:rsid w:val="00756C8F"/>
    <w:rsid w:val="00757EFB"/>
    <w:rsid w:val="00776D3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078B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21FE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AB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7E89AD"/>
  <w15:docId w15:val="{B7235461-3B9A-4B73-9E7D-96267705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5</cp:revision>
  <cp:lastPrinted>2016-07-26T10:32:00Z</cp:lastPrinted>
  <dcterms:created xsi:type="dcterms:W3CDTF">2021-10-06T08:13:00Z</dcterms:created>
  <dcterms:modified xsi:type="dcterms:W3CDTF">2021-10-29T09:01:00Z</dcterms:modified>
</cp:coreProperties>
</file>