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8D2B7E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10259" w:rsidRPr="00B10259">
        <w:rPr>
          <w:rFonts w:ascii="Times New Roman" w:hAnsi="Times New Roman"/>
          <w:b/>
        </w:rPr>
        <w:t>ZP.271.14.2021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0259" w:rsidRPr="00B10259">
        <w:rPr>
          <w:sz w:val="22"/>
          <w:szCs w:val="22"/>
        </w:rPr>
        <w:t>GMINA DRWINIA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0259" w:rsidRPr="00B10259">
        <w:rPr>
          <w:sz w:val="22"/>
          <w:szCs w:val="22"/>
        </w:rPr>
        <w:t>Drwinia</w:t>
      </w:r>
      <w:r w:rsidRPr="00E24546">
        <w:rPr>
          <w:sz w:val="22"/>
          <w:szCs w:val="22"/>
        </w:rPr>
        <w:t xml:space="preserve"> </w:t>
      </w:r>
      <w:r w:rsidR="00B10259" w:rsidRPr="00B10259">
        <w:rPr>
          <w:sz w:val="22"/>
          <w:szCs w:val="22"/>
        </w:rPr>
        <w:t>57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10259" w:rsidRPr="00B10259">
        <w:rPr>
          <w:sz w:val="22"/>
          <w:szCs w:val="22"/>
        </w:rPr>
        <w:t>32-709</w:t>
      </w:r>
      <w:r w:rsidRPr="00E24546">
        <w:rPr>
          <w:sz w:val="22"/>
          <w:szCs w:val="22"/>
        </w:rPr>
        <w:t xml:space="preserve"> </w:t>
      </w:r>
      <w:r w:rsidR="00B10259" w:rsidRPr="00B10259">
        <w:rPr>
          <w:sz w:val="22"/>
          <w:szCs w:val="22"/>
        </w:rPr>
        <w:t>Drwinia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10259" w:rsidRPr="00110593" w:rsidTr="009433A3">
        <w:tc>
          <w:tcPr>
            <w:tcW w:w="9212" w:type="dxa"/>
            <w:shd w:val="clear" w:color="auto" w:fill="D9D9D9"/>
          </w:tcPr>
          <w:p w:rsidR="00B10259" w:rsidRPr="00110593" w:rsidRDefault="00B10259" w:rsidP="009433A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B10259" w:rsidRPr="00110593" w:rsidRDefault="00B10259" w:rsidP="009433A3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10259">
              <w:rPr>
                <w:rFonts w:ascii="Times New Roman" w:hAnsi="Times New Roman"/>
              </w:rPr>
              <w:t>(</w:t>
            </w:r>
            <w:proofErr w:type="spellStart"/>
            <w:r w:rsidRPr="00B10259">
              <w:rPr>
                <w:rFonts w:ascii="Times New Roman" w:hAnsi="Times New Roman"/>
              </w:rPr>
              <w:t>t.j</w:t>
            </w:r>
            <w:proofErr w:type="spellEnd"/>
            <w:r w:rsidRPr="00B10259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B10259" w:rsidRPr="00110593" w:rsidRDefault="00B10259" w:rsidP="009433A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10259" w:rsidRPr="00110593" w:rsidRDefault="00B10259" w:rsidP="009433A3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B10259" w:rsidRPr="00110593" w:rsidRDefault="00B10259" w:rsidP="009433A3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8D2B7E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10259" w:rsidRPr="00B10259">
        <w:rPr>
          <w:rFonts w:ascii="Times New Roman" w:hAnsi="Times New Roman"/>
          <w:b/>
        </w:rPr>
        <w:t>GMINA DRWINIA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D2B7E">
        <w:rPr>
          <w:rFonts w:ascii="Times New Roman" w:hAnsi="Times New Roman"/>
        </w:rPr>
        <w:t xml:space="preserve"> </w:t>
      </w:r>
      <w:r w:rsidR="00B10259" w:rsidRPr="00B10259">
        <w:rPr>
          <w:rFonts w:ascii="Times New Roman" w:hAnsi="Times New Roman"/>
          <w:b/>
        </w:rPr>
        <w:t>Termomodernizacja OSP w Wyżycach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B10259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B10259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  <w:r w:rsidRPr="00023477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10259" w:rsidRPr="00D2702A" w:rsidTr="009433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259" w:rsidRPr="00D2702A" w:rsidRDefault="00B10259" w:rsidP="009433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025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0259" w:rsidRPr="00D2702A" w:rsidRDefault="00B10259" w:rsidP="009433A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1025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B10259" w:rsidRPr="00B10259" w:rsidRDefault="00B10259" w:rsidP="009433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0259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:rsidR="00B10259" w:rsidRPr="00B10259" w:rsidRDefault="00B10259" w:rsidP="009433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0259">
              <w:rPr>
                <w:rFonts w:ascii="Times New Roman" w:hAnsi="Times New Roman"/>
              </w:rPr>
              <w:t xml:space="preserve">1) w okresie ostatnich pięciu lat przed upływem terminu składania ofert, a jeżeli okres prowadzenia działalności jest krótszy w tym okresie wykonał co najmniej jedno zamówienie polegające na realizacji zadań z branży  budowlano - konstrukcyjnej w zakres którego wchodziła termomodernizacja budynku użyteczności publicznej lub budynku mieszkalnego o wartości tego zamówienia minimum 100 000,00 zł brutto (nie więcej niż 1 zamówienie). </w:t>
            </w:r>
          </w:p>
          <w:p w:rsidR="00B10259" w:rsidRPr="00B10259" w:rsidRDefault="00B10259" w:rsidP="009433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0259">
              <w:rPr>
                <w:rFonts w:ascii="Times New Roman" w:hAnsi="Times New Roman"/>
              </w:rPr>
              <w:t>2) dysponuje co najmniej:</w:t>
            </w:r>
          </w:p>
          <w:p w:rsidR="00B10259" w:rsidRPr="00D2702A" w:rsidRDefault="00B10259" w:rsidP="009433A3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10259">
              <w:rPr>
                <w:rFonts w:ascii="Times New Roman" w:hAnsi="Times New Roman"/>
              </w:rPr>
              <w:t>a) osobą pełniącą funkcję kierownika budowy posiadającego uprawnienia budowlane w specjalności konstrukcyjno-budowlanej w kierowaniu robotami budowlanymi,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8042D" w:rsidRDefault="008D2B7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025C8D"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86D6D" w:rsidRDefault="00386D6D" w:rsidP="00386D6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</w:p>
    <w:p w:rsidR="00386D6D" w:rsidRDefault="00386D6D" w:rsidP="00386D6D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>
        <w:rPr>
          <w:b/>
        </w:rPr>
        <w:t>Oświadczam, że w celu potwierdzenia spełniania warunków udziału w postępowaniu:</w:t>
      </w:r>
    </w:p>
    <w:p w:rsidR="00386D6D" w:rsidRDefault="00386D6D" w:rsidP="00386D6D">
      <w:pPr>
        <w:pStyle w:val="Akapitzlist"/>
        <w:widowControl w:val="0"/>
        <w:adjustRightInd w:val="0"/>
        <w:ind w:left="426"/>
        <w:jc w:val="both"/>
        <w:textAlignment w:val="baseline"/>
      </w:pPr>
    </w:p>
    <w:p w:rsidR="00386D6D" w:rsidRDefault="00386D6D" w:rsidP="00386D6D">
      <w:pPr>
        <w:widowControl w:val="0"/>
        <w:adjustRightInd w:val="0"/>
        <w:jc w:val="both"/>
        <w:textAlignment w:val="baseline"/>
        <w:rPr>
          <w:u w:val="single"/>
        </w:rPr>
      </w:pPr>
      <w:r>
        <w:rPr>
          <w:bCs/>
        </w:rPr>
        <w:t xml:space="preserve">□ </w:t>
      </w:r>
      <w:r>
        <w:rPr>
          <w:u w:val="single"/>
        </w:rPr>
        <w:t>nie będę polegał na zasobach podmiotów innych</w:t>
      </w:r>
    </w:p>
    <w:p w:rsidR="00386D6D" w:rsidRDefault="00386D6D" w:rsidP="00386D6D">
      <w:pPr>
        <w:widowControl w:val="0"/>
        <w:adjustRightInd w:val="0"/>
        <w:jc w:val="both"/>
        <w:textAlignment w:val="baseline"/>
        <w:rPr>
          <w:u w:val="single"/>
        </w:rPr>
      </w:pPr>
      <w:r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:rsidR="00386D6D" w:rsidRDefault="00386D6D" w:rsidP="00386D6D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86D6D" w:rsidTr="009433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zakres  udostępnienia</w:t>
            </w:r>
          </w:p>
        </w:tc>
      </w:tr>
      <w:tr w:rsidR="00386D6D" w:rsidTr="009433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386D6D" w:rsidTr="009433A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6D" w:rsidRDefault="00386D6D" w:rsidP="009433A3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386D6D" w:rsidRDefault="00386D6D" w:rsidP="00386D6D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ww. podmioty będą realizować roboty budowlane /usługi do realizacji których ich</w:t>
      </w:r>
      <w:r>
        <w:t xml:space="preserve"> zdolności są wymagane.</w:t>
      </w:r>
    </w:p>
    <w:p w:rsidR="00386D6D" w:rsidRDefault="00386D6D" w:rsidP="00386D6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86D6D" w:rsidRDefault="00386D6D" w:rsidP="00386D6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86D6D" w:rsidRDefault="00386D6D" w:rsidP="00386D6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8D2B7E" w:rsidRDefault="00386D6D" w:rsidP="00386D6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8D2B7E" w:rsidRPr="006676AE" w:rsidRDefault="008D2B7E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DCB" w:rsidRDefault="00A47DCB" w:rsidP="0038231F">
      <w:pPr>
        <w:spacing w:after="0" w:line="240" w:lineRule="auto"/>
      </w:pPr>
      <w:r>
        <w:separator/>
      </w:r>
    </w:p>
  </w:endnote>
  <w:endnote w:type="continuationSeparator" w:id="0">
    <w:p w:rsidR="00A47DCB" w:rsidRDefault="00A47D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59" w:rsidRDefault="00B102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86D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86D6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59" w:rsidRDefault="00B102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DCB" w:rsidRDefault="00A47DCB" w:rsidP="0038231F">
      <w:pPr>
        <w:spacing w:after="0" w:line="240" w:lineRule="auto"/>
      </w:pPr>
      <w:r>
        <w:separator/>
      </w:r>
    </w:p>
  </w:footnote>
  <w:footnote w:type="continuationSeparator" w:id="0">
    <w:p w:rsidR="00A47DCB" w:rsidRDefault="00A47D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59" w:rsidRDefault="00B10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59" w:rsidRDefault="00B10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259" w:rsidRDefault="00B102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DC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86D6D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B7E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DCB"/>
    <w:rsid w:val="00AE6FF2"/>
    <w:rsid w:val="00B0088C"/>
    <w:rsid w:val="00B10259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1D045B"/>
  <w15:docId w15:val="{AA3BAE4B-1D7F-4405-99CE-D4CD97FF5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AD5D2-03CB-45C8-B203-05268C35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474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2016-07-26T10:32:00Z</cp:lastPrinted>
  <dcterms:created xsi:type="dcterms:W3CDTF">2021-11-04T11:30:00Z</dcterms:created>
  <dcterms:modified xsi:type="dcterms:W3CDTF">2021-11-04T11:30:00Z</dcterms:modified>
</cp:coreProperties>
</file>