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7FBA56B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42877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1FCA277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B707F0">
        <w:rPr>
          <w:b/>
          <w:sz w:val="22"/>
          <w:szCs w:val="22"/>
        </w:rPr>
        <w:t>31</w:t>
      </w:r>
      <w:bookmarkStart w:id="0" w:name="_GoBack"/>
      <w:bookmarkEnd w:id="0"/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C305633" w14:textId="3B99AFCF" w:rsidR="00F61657" w:rsidRDefault="00042877" w:rsidP="00F61657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Świadczenie usług żywienia pacjentów szpitala.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3C8EA" w14:textId="77777777" w:rsidR="00867329" w:rsidRDefault="00867329">
      <w:r>
        <w:separator/>
      </w:r>
    </w:p>
  </w:endnote>
  <w:endnote w:type="continuationSeparator" w:id="0">
    <w:p w14:paraId="32FC4ECE" w14:textId="77777777" w:rsidR="00867329" w:rsidRDefault="00867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811AB" w14:textId="77777777" w:rsidR="00867329" w:rsidRDefault="00867329">
      <w:r>
        <w:separator/>
      </w:r>
    </w:p>
  </w:footnote>
  <w:footnote w:type="continuationSeparator" w:id="0">
    <w:p w14:paraId="5FCF6BF7" w14:textId="77777777" w:rsidR="00867329" w:rsidRDefault="00867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87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52740"/>
    <w:rsid w:val="001614BA"/>
    <w:rsid w:val="001A1C3F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873A1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460DE"/>
    <w:rsid w:val="0086732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45ED4"/>
    <w:rsid w:val="00B54FB4"/>
    <w:rsid w:val="00B707F0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9DCEB-FE88-4399-9C45-CB2D604D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2021-07-30T13:46:00Z</dcterms:created>
  <dcterms:modified xsi:type="dcterms:W3CDTF">2021-11-02T12:12:00Z</dcterms:modified>
</cp:coreProperties>
</file>