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41534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6F18E1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29E1E2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9DEF593" w14:textId="77777777" w:rsidTr="005844F6">
        <w:tc>
          <w:tcPr>
            <w:tcW w:w="9104" w:type="dxa"/>
            <w:shd w:val="clear" w:color="auto" w:fill="F2F2F2"/>
          </w:tcPr>
          <w:p w14:paraId="36F82CE4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98004E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F4A1A52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46CF2" w:rsidRPr="00646CF2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8E078EE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646CF2" w:rsidRPr="00646CF2">
        <w:rPr>
          <w:b/>
          <w:sz w:val="22"/>
          <w:szCs w:val="22"/>
        </w:rPr>
        <w:t>Świadczenie usług żywienia pacjentów szpitala.</w:t>
      </w:r>
      <w:r w:rsidRPr="00525EFF">
        <w:rPr>
          <w:sz w:val="22"/>
          <w:szCs w:val="22"/>
        </w:rPr>
        <w:t>”</w:t>
      </w:r>
    </w:p>
    <w:p w14:paraId="668C24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29687929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27FCF216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DE007D1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5"/>
        <w:gridCol w:w="6179"/>
      </w:tblGrid>
      <w:tr w:rsidR="00AE2ACB" w:rsidRPr="007677F8" w14:paraId="6F956D10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6989DE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7EDF9D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78E5385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285EA1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673123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881E497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A26EE4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28F24C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9B6E3EB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A2B650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DCF6DD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A4AB3" w:rsidRPr="007677F8" w14:paraId="31E8213B" w14:textId="77777777" w:rsidTr="00DC336F">
        <w:trPr>
          <w:trHeight w:val="330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14:paraId="78529B63" w14:textId="77777777"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14203042" w14:textId="77777777"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</w:tc>
      </w:tr>
      <w:tr w:rsidR="007A4AB3" w:rsidRPr="007677F8" w14:paraId="18AFC69F" w14:textId="77777777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14:paraId="314F9253" w14:textId="77777777" w:rsidR="007A4AB3" w:rsidRPr="007677F8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54AD5557" w14:textId="77777777"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</w:tc>
      </w:tr>
      <w:tr w:rsidR="007A4AB3" w:rsidRPr="007677F8" w14:paraId="44B037B5" w14:textId="77777777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14:paraId="2A637756" w14:textId="77777777" w:rsidR="007A4AB3" w:rsidRPr="007677F8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44E5F336" w14:textId="77777777"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</w:tc>
      </w:tr>
      <w:tr w:rsidR="007A4AB3" w:rsidRPr="007677F8" w14:paraId="3D2D9BDC" w14:textId="77777777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14:paraId="3755F378" w14:textId="77777777"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776A1ED4" w14:textId="77777777"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</w:tc>
      </w:tr>
      <w:tr w:rsidR="007A4AB3" w:rsidRPr="007677F8" w14:paraId="2D6DEDE9" w14:textId="77777777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14:paraId="19C10FAE" w14:textId="77777777"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1E834800" w14:textId="77777777"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</w:tc>
      </w:tr>
      <w:tr w:rsidR="007A4AB3" w:rsidRPr="007677F8" w14:paraId="55ACE6F0" w14:textId="77777777" w:rsidTr="00DC336F">
        <w:trPr>
          <w:trHeight w:val="330"/>
        </w:trPr>
        <w:tc>
          <w:tcPr>
            <w:tcW w:w="2835" w:type="dxa"/>
            <w:vMerge/>
            <w:shd w:val="clear" w:color="auto" w:fill="auto"/>
            <w:vAlign w:val="center"/>
          </w:tcPr>
          <w:p w14:paraId="6D4CC92D" w14:textId="77777777"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35CEB2C4" w14:textId="77777777" w:rsidR="007A4AB3" w:rsidRPr="004375E5" w:rsidRDefault="007A4AB3" w:rsidP="004375E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</w:t>
            </w:r>
            <w:r w:rsidR="004375E5">
              <w:rPr>
                <w:rFonts w:eastAsia="Calibri"/>
                <w:sz w:val="22"/>
                <w:szCs w:val="22"/>
                <w:lang w:eastAsia="en-US"/>
              </w:rPr>
              <w:t>ajem*</w:t>
            </w:r>
            <w:r w:rsidRPr="004375E5">
              <w:rPr>
                <w:rFonts w:eastAsia="Calibri"/>
                <w:sz w:val="22"/>
                <w:szCs w:val="22"/>
                <w:lang w:eastAsia="en-US"/>
              </w:rPr>
              <w:t>………………………………………</w:t>
            </w:r>
          </w:p>
        </w:tc>
      </w:tr>
      <w:tr w:rsidR="007A4AB3" w:rsidRPr="007677F8" w14:paraId="695ED6DD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52467F1" w14:textId="77777777" w:rsidR="007A4AB3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KRS</w:t>
            </w:r>
          </w:p>
          <w:p w14:paraId="40B471D3" w14:textId="77777777" w:rsidR="007A4AB3" w:rsidRPr="007677F8" w:rsidRDefault="007A4AB3" w:rsidP="007A4A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657F8D5B" w14:textId="77777777" w:rsidR="007A4AB3" w:rsidRPr="007677F8" w:rsidRDefault="007A4AB3" w:rsidP="007A4AB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14:paraId="7665D152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3B1C2C5A" w14:textId="77777777" w:rsidR="00406525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</w:t>
      </w:r>
      <w:r w:rsidR="0009684E">
        <w:rPr>
          <w:sz w:val="22"/>
        </w:rPr>
        <w:t xml:space="preserve">Grupa 1 </w:t>
      </w:r>
      <w:r w:rsidR="00406525">
        <w:rPr>
          <w:sz w:val="22"/>
        </w:rPr>
        <w:t>(suma pkt.</w:t>
      </w:r>
      <w:r w:rsidR="00066323">
        <w:rPr>
          <w:sz w:val="22"/>
        </w:rPr>
        <w:t>3</w:t>
      </w:r>
      <w:r w:rsidR="00406525">
        <w:rPr>
          <w:sz w:val="22"/>
        </w:rPr>
        <w:t xml:space="preserve"> </w:t>
      </w:r>
      <w:proofErr w:type="spellStart"/>
      <w:r w:rsidR="00406525">
        <w:rPr>
          <w:sz w:val="22"/>
        </w:rPr>
        <w:t>ppkt</w:t>
      </w:r>
      <w:proofErr w:type="spellEnd"/>
      <w:r w:rsidR="00406525">
        <w:rPr>
          <w:sz w:val="22"/>
        </w:rPr>
        <w:t xml:space="preserve"> A+B+C+D)</w:t>
      </w:r>
    </w:p>
    <w:p w14:paraId="42DE5262" w14:textId="77777777" w:rsidR="004D5A42" w:rsidRPr="0097776D" w:rsidRDefault="004D5A42" w:rsidP="00406525">
      <w:pPr>
        <w:pStyle w:val="Akapitzlist"/>
        <w:spacing w:after="120" w:line="276" w:lineRule="auto"/>
        <w:ind w:left="284"/>
        <w:jc w:val="both"/>
        <w:rPr>
          <w:sz w:val="22"/>
        </w:rPr>
      </w:pPr>
      <w:r w:rsidRPr="0097776D">
        <w:rPr>
          <w:sz w:val="22"/>
        </w:rPr>
        <w:t>zgodnie ze Specyfikacją Warunków Zamówienia, stosując niżej wymienione stawki:</w:t>
      </w:r>
    </w:p>
    <w:p w14:paraId="660B63B3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5DFCABA8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41523FDF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0B6920D0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B1C7406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6D9BE750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1105DFCD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29677924" w14:textId="77777777" w:rsidR="0009684E" w:rsidRDefault="0009684E" w:rsidP="0009684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</w:t>
      </w:r>
      <w:r>
        <w:rPr>
          <w:sz w:val="22"/>
        </w:rPr>
        <w:t>Grupa 2 (suma pkt.</w:t>
      </w:r>
      <w:r w:rsidR="00066323">
        <w:rPr>
          <w:sz w:val="22"/>
        </w:rPr>
        <w:t>3</w:t>
      </w:r>
      <w:r>
        <w:rPr>
          <w:sz w:val="22"/>
        </w:rPr>
        <w:t xml:space="preserve"> </w:t>
      </w:r>
      <w:proofErr w:type="spellStart"/>
      <w:r>
        <w:rPr>
          <w:sz w:val="22"/>
        </w:rPr>
        <w:t>ppkt</w:t>
      </w:r>
      <w:proofErr w:type="spellEnd"/>
      <w:r>
        <w:rPr>
          <w:sz w:val="22"/>
        </w:rPr>
        <w:t xml:space="preserve"> </w:t>
      </w:r>
      <w:r w:rsidR="00066323">
        <w:rPr>
          <w:sz w:val="22"/>
        </w:rPr>
        <w:t>A+B+C</w:t>
      </w:r>
      <w:r>
        <w:rPr>
          <w:sz w:val="22"/>
        </w:rPr>
        <w:t>)</w:t>
      </w:r>
    </w:p>
    <w:p w14:paraId="019F205D" w14:textId="77777777" w:rsidR="0009684E" w:rsidRPr="0097776D" w:rsidRDefault="0009684E" w:rsidP="0009684E">
      <w:pPr>
        <w:pStyle w:val="Akapitzlist"/>
        <w:spacing w:after="120" w:line="276" w:lineRule="auto"/>
        <w:ind w:left="284"/>
        <w:jc w:val="both"/>
        <w:rPr>
          <w:sz w:val="22"/>
        </w:rPr>
      </w:pPr>
      <w:r w:rsidRPr="0097776D">
        <w:rPr>
          <w:sz w:val="22"/>
        </w:rPr>
        <w:t>zgodnie ze Specyfikacją Warunków Zamówienia, stosując niżej wymienione stawki:</w:t>
      </w:r>
    </w:p>
    <w:p w14:paraId="50A951CC" w14:textId="77777777" w:rsidR="0009684E" w:rsidRPr="0097776D" w:rsidRDefault="0009684E" w:rsidP="0009684E">
      <w:pPr>
        <w:pStyle w:val="Akapitzlist"/>
        <w:ind w:left="284"/>
        <w:jc w:val="both"/>
        <w:rPr>
          <w:sz w:val="10"/>
          <w:szCs w:val="12"/>
        </w:rPr>
      </w:pPr>
    </w:p>
    <w:p w14:paraId="0AB3D9ED" w14:textId="77777777" w:rsidR="0009684E" w:rsidRPr="0097776D" w:rsidRDefault="0009684E" w:rsidP="0009684E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14:paraId="30BC1DBC" w14:textId="77777777" w:rsidR="0009684E" w:rsidRPr="0097776D" w:rsidRDefault="0009684E" w:rsidP="0009684E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lastRenderedPageBreak/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3BCD7776" w14:textId="77777777" w:rsidR="0009684E" w:rsidRPr="0097776D" w:rsidRDefault="0009684E" w:rsidP="0009684E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46CAC41" w14:textId="77777777" w:rsidR="0009684E" w:rsidRPr="0097776D" w:rsidRDefault="0009684E" w:rsidP="0009684E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 xml:space="preserve">zł brutto </w:t>
      </w:r>
    </w:p>
    <w:p w14:paraId="681910E7" w14:textId="77777777" w:rsidR="0009684E" w:rsidRDefault="0009684E" w:rsidP="0009684E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24AA5F36" w14:textId="77777777" w:rsidR="004A095D" w:rsidRPr="00066323" w:rsidRDefault="004A095D" w:rsidP="00066323">
      <w:pPr>
        <w:spacing w:before="120" w:line="276" w:lineRule="auto"/>
        <w:jc w:val="both"/>
        <w:rPr>
          <w:sz w:val="20"/>
          <w:szCs w:val="20"/>
        </w:rPr>
      </w:pPr>
    </w:p>
    <w:p w14:paraId="371366AC" w14:textId="77777777" w:rsidR="004A095D" w:rsidRDefault="004A095D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E5695F8" w14:textId="77777777" w:rsidR="004A095D" w:rsidRDefault="007A4AB3" w:rsidP="007A4AB3">
      <w:pPr>
        <w:numPr>
          <w:ilvl w:val="0"/>
          <w:numId w:val="1"/>
        </w:numPr>
        <w:spacing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Przedstawiamy w</w:t>
      </w:r>
      <w:r w:rsidR="004A095D">
        <w:rPr>
          <w:sz w:val="22"/>
          <w:szCs w:val="22"/>
        </w:rPr>
        <w:t>ykonanie poszczególnych części przedmiotu zamówienia zgodnie, ze Specyfikacją Istotnych Warunków Zamówienia, stosując niżej wymienione stawki:</w:t>
      </w:r>
    </w:p>
    <w:p w14:paraId="5AC441DB" w14:textId="77777777" w:rsidR="0009684E" w:rsidRDefault="0009684E" w:rsidP="0009684E">
      <w:pPr>
        <w:spacing w:after="6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GRUPA 1 </w:t>
      </w:r>
    </w:p>
    <w:p w14:paraId="361F44A7" w14:textId="77777777" w:rsidR="00406525" w:rsidRPr="00B66AA8" w:rsidRDefault="00406525" w:rsidP="00406525">
      <w:pPr>
        <w:pStyle w:val="Akapitzlist"/>
        <w:numPr>
          <w:ilvl w:val="0"/>
          <w:numId w:val="13"/>
        </w:numPr>
        <w:spacing w:after="60"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DIETA MAMY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14:paraId="7FB96C5D" w14:textId="77777777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98931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1046D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3AB75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56385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netto za 1 miesiąc świadczenia usługi (kol. 1 x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1200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posiłków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 xml:space="preserve"> 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7D21C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 xml:space="preserve">1200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4727C" w14:textId="1FB42E14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</w:t>
            </w:r>
            <w:r w:rsidR="00B7089F">
              <w:rPr>
                <w:rFonts w:cs="Times New Roman"/>
                <w:b/>
                <w:bCs/>
                <w:sz w:val="18"/>
                <w:szCs w:val="18"/>
              </w:rPr>
              <w:t>ęcy</w:t>
            </w:r>
          </w:p>
          <w:p w14:paraId="51C8D19E" w14:textId="0AFB0B58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09684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C554EB6" w14:textId="0081C34C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sz w:val="18"/>
                <w:szCs w:val="18"/>
              </w:rPr>
              <w:t>ęcy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09684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406525" w:rsidRPr="00DD443E" w14:paraId="321845B2" w14:textId="77777777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F1A3C" w14:textId="77777777"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1E1962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C0972C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45344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AB4135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F13823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0038529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14:paraId="2E5740C0" w14:textId="77777777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6824C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318623" w14:textId="77777777"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F3AF1B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914FBD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CD097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CAFCE9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6553822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14:paraId="1AA0B229" w14:textId="77777777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DBC4" w14:textId="77777777"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ADC20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B7D02" w14:textId="77777777"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7E79735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21DF8392" w14:textId="77777777" w:rsidR="00406525" w:rsidRDefault="00406525" w:rsidP="00406525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16C7461E" w14:textId="77777777" w:rsidR="00406525" w:rsidRPr="00957443" w:rsidRDefault="00406525" w:rsidP="00406525">
      <w:pPr>
        <w:pStyle w:val="Akapitzlist"/>
        <w:numPr>
          <w:ilvl w:val="0"/>
          <w:numId w:val="13"/>
        </w:numPr>
        <w:spacing w:after="60" w:line="276" w:lineRule="auto"/>
        <w:jc w:val="both"/>
        <w:rPr>
          <w:color w:val="FF0000"/>
          <w:sz w:val="22"/>
          <w:szCs w:val="22"/>
        </w:rPr>
      </w:pPr>
      <w:r w:rsidRPr="00957443">
        <w:rPr>
          <w:color w:val="FF0000"/>
          <w:sz w:val="22"/>
          <w:szCs w:val="22"/>
        </w:rPr>
        <w:t>DIETA MAMY</w:t>
      </w:r>
      <w:r>
        <w:rPr>
          <w:color w:val="FF0000"/>
          <w:sz w:val="22"/>
          <w:szCs w:val="22"/>
        </w:rPr>
        <w:t xml:space="preserve"> w opakowaniu jednorazowym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14:paraId="44192370" w14:textId="77777777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9AAB6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702B3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F6D2A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B9976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netto za 1 miesiąc świadczenia usługi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 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AF5FF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 posiłków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C15F9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14:paraId="2EE3BF3C" w14:textId="370DA86A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09684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22C291A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miesiące</w:t>
            </w:r>
          </w:p>
          <w:p w14:paraId="2331AF27" w14:textId="5EDE8FC8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09684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406525" w:rsidRPr="00DD443E" w14:paraId="678ACC57" w14:textId="77777777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716957" w14:textId="77777777"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2E66E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EC9CD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808E06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54546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F5C64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318553C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14:paraId="020C8A11" w14:textId="77777777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E14E0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03A519" w14:textId="77777777"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E1941C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FBE2D1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95473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69A89A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D75FA35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14:paraId="4DB19E6C" w14:textId="77777777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19543E" w14:textId="77777777"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C18C7F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79093" w14:textId="77777777"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EB1FFDD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3217669C" w14:textId="77777777" w:rsidR="0009684E" w:rsidRDefault="0009684E" w:rsidP="0009684E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46C82C30" w14:textId="77777777" w:rsidR="0009684E" w:rsidRPr="00B66AA8" w:rsidRDefault="0009684E" w:rsidP="0009684E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 w:rsidRPr="00B66AA8">
        <w:rPr>
          <w:color w:val="FF0000"/>
          <w:sz w:val="22"/>
          <w:szCs w:val="22"/>
        </w:rPr>
        <w:t>POZOSTAŁE DIETY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09684E" w:rsidRPr="00DD443E" w14:paraId="5293F53F" w14:textId="77777777" w:rsidTr="00283BA7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40C27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2D810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79184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6352B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6500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27FA6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6500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7D2A8" w14:textId="24972721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</w:p>
          <w:p w14:paraId="5E193838" w14:textId="528D2669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88E973C" w14:textId="43828041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</w:p>
          <w:p w14:paraId="614C98EF" w14:textId="1481F5FA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09684E" w:rsidRPr="00DD443E" w14:paraId="24B0AF68" w14:textId="77777777" w:rsidTr="00283BA7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34455C" w14:textId="77777777" w:rsidR="0009684E" w:rsidRPr="00DD443E" w:rsidRDefault="0009684E" w:rsidP="00283BA7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59B3D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12B34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536500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67542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DD5106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77A2A2B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09684E" w:rsidRPr="00DD443E" w14:paraId="16C515B3" w14:textId="77777777" w:rsidTr="00283BA7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5DEF5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871CFD" w14:textId="77777777" w:rsidR="0009684E" w:rsidRPr="00DD443E" w:rsidRDefault="0009684E" w:rsidP="00283BA7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701AC1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BF6043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DCD7D0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50087F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D62EA58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9684E" w:rsidRPr="00DD443E" w14:paraId="10E0674B" w14:textId="77777777" w:rsidTr="00283BA7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DE44CD" w14:textId="77777777" w:rsidR="0009684E" w:rsidRPr="00DD443E" w:rsidRDefault="0009684E" w:rsidP="00283BA7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23EF7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68968" w14:textId="77777777" w:rsidR="0009684E" w:rsidRPr="00DD443E" w:rsidRDefault="0009684E" w:rsidP="00283BA7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3424867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0BE773DA" w14:textId="77777777" w:rsidR="0009684E" w:rsidRDefault="0009684E" w:rsidP="0009684E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4954303C" w14:textId="77777777" w:rsidR="0009684E" w:rsidRPr="00957443" w:rsidRDefault="0009684E" w:rsidP="0009684E">
      <w:pPr>
        <w:pStyle w:val="Akapitzlist"/>
        <w:numPr>
          <w:ilvl w:val="0"/>
          <w:numId w:val="13"/>
        </w:numPr>
        <w:spacing w:line="276" w:lineRule="auto"/>
        <w:jc w:val="both"/>
        <w:rPr>
          <w:color w:val="FF0000"/>
          <w:sz w:val="22"/>
          <w:szCs w:val="22"/>
        </w:rPr>
      </w:pPr>
      <w:r w:rsidRPr="00957443">
        <w:rPr>
          <w:color w:val="FF0000"/>
          <w:sz w:val="22"/>
          <w:szCs w:val="22"/>
        </w:rPr>
        <w:t>POZOSTAŁE DIETY</w:t>
      </w:r>
      <w:r>
        <w:rPr>
          <w:color w:val="FF0000"/>
          <w:sz w:val="22"/>
          <w:szCs w:val="22"/>
        </w:rPr>
        <w:t xml:space="preserve"> w opakowaniu jednorazowym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09684E" w:rsidRPr="00DD443E" w14:paraId="39510840" w14:textId="77777777" w:rsidTr="00283BA7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B56EC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26F81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C848C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5E326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1270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7FF0C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1270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04BD3" w14:textId="359A633B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B7089F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</w:p>
          <w:p w14:paraId="0F1996AD" w14:textId="2D9A389B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3B62717" w14:textId="3BD04A5C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B7089F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</w:p>
          <w:p w14:paraId="5E0678B1" w14:textId="0113BD2B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B7089F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B7089F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09684E" w:rsidRPr="00DD443E" w14:paraId="61DE3199" w14:textId="77777777" w:rsidTr="00283BA7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652F1" w14:textId="77777777" w:rsidR="0009684E" w:rsidRPr="00DD443E" w:rsidRDefault="0009684E" w:rsidP="00283BA7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8E3A3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18FE6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A406D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64F37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9E4F9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A51DED3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09684E" w:rsidRPr="00DD443E" w14:paraId="04CD281E" w14:textId="77777777" w:rsidTr="00283BA7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19878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E2FDEC" w14:textId="77777777" w:rsidR="0009684E" w:rsidRPr="00DD443E" w:rsidRDefault="0009684E" w:rsidP="00283BA7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3427C5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66CA8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35CCB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6BC9F1" w14:textId="77777777" w:rsidR="0009684E" w:rsidRPr="00DD443E" w:rsidRDefault="0009684E" w:rsidP="00283BA7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E2ECF23" w14:textId="77777777" w:rsidR="0009684E" w:rsidRPr="00DD443E" w:rsidRDefault="0009684E" w:rsidP="00283BA7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4D88B56E" w14:textId="77777777" w:rsidR="0009684E" w:rsidRDefault="0009684E" w:rsidP="0009684E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10A50F16" w14:textId="77777777" w:rsidR="0009684E" w:rsidRDefault="0009684E" w:rsidP="0009684E">
      <w:pPr>
        <w:spacing w:after="6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GRUPA 2</w:t>
      </w:r>
    </w:p>
    <w:p w14:paraId="27407578" w14:textId="77777777" w:rsidR="0009684E" w:rsidRDefault="0009684E" w:rsidP="0009684E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6EE73217" w14:textId="77777777" w:rsidR="0009684E" w:rsidRDefault="0009684E" w:rsidP="0009684E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367990B8" w14:textId="77777777" w:rsidR="00406525" w:rsidRPr="0009684E" w:rsidRDefault="00406525" w:rsidP="0009684E">
      <w:pPr>
        <w:pStyle w:val="Akapitzlist"/>
        <w:numPr>
          <w:ilvl w:val="0"/>
          <w:numId w:val="19"/>
        </w:numPr>
        <w:spacing w:line="276" w:lineRule="auto"/>
        <w:jc w:val="both"/>
        <w:rPr>
          <w:color w:val="FF0000"/>
          <w:sz w:val="22"/>
          <w:szCs w:val="22"/>
        </w:rPr>
      </w:pPr>
      <w:r w:rsidRPr="0009684E">
        <w:rPr>
          <w:color w:val="FF0000"/>
          <w:sz w:val="22"/>
          <w:szCs w:val="22"/>
        </w:rPr>
        <w:t>MIESZANKI MLECZNE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14:paraId="3F47DC26" w14:textId="77777777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1C020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4914B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6EC40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20C6C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60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3556A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60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0969A" w14:textId="43795E3B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</w:p>
          <w:p w14:paraId="326E7CA5" w14:textId="44ADA97D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09684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3B09298" w14:textId="62D33781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</w:p>
          <w:p w14:paraId="37F4A417" w14:textId="7C0F5518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09684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406525" w:rsidRPr="00DD443E" w14:paraId="3B327ACA" w14:textId="77777777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576D2" w14:textId="77777777"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C280A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D8C1A1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890798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51E59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A04CA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EB685A8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14:paraId="54892A61" w14:textId="77777777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D5B7F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CBCEE3" w14:textId="77777777"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CC9356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3D1EEA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7B439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29D7E9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24CBA06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14:paraId="56529361" w14:textId="77777777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2BBFE8" w14:textId="77777777"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6DEAA5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F7ABB" w14:textId="77777777"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BA43A05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38ECC79B" w14:textId="77777777" w:rsidR="00406525" w:rsidRPr="0009684E" w:rsidRDefault="00406525" w:rsidP="0009684E">
      <w:pPr>
        <w:pStyle w:val="Akapitzlist"/>
        <w:numPr>
          <w:ilvl w:val="0"/>
          <w:numId w:val="19"/>
        </w:numPr>
        <w:spacing w:line="276" w:lineRule="auto"/>
        <w:jc w:val="both"/>
        <w:rPr>
          <w:color w:val="FF0000"/>
          <w:sz w:val="22"/>
          <w:szCs w:val="22"/>
        </w:rPr>
      </w:pPr>
      <w:r w:rsidRPr="0009684E">
        <w:rPr>
          <w:color w:val="FF0000"/>
          <w:sz w:val="22"/>
          <w:szCs w:val="22"/>
        </w:rPr>
        <w:t>MIESZANKI MLECZNE LECZNICZE (CENA ZA WYKONANIE MIESZANKI) – dziennie średnio 900 ml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406525" w:rsidRPr="00DD443E" w14:paraId="26B6F61F" w14:textId="77777777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25734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</w:t>
            </w:r>
            <w:r>
              <w:rPr>
                <w:rFonts w:cs="Times New Roman"/>
                <w:b/>
                <w:bCs/>
                <w:sz w:val="18"/>
                <w:szCs w:val="18"/>
              </w:rPr>
              <w:t>00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ml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8542F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2774E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 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00 ml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791DA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mieszanek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3199D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za 1 miesiąc świadczenia usługi (kol. 3 x </w:t>
            </w:r>
            <w:r w:rsidR="00996263">
              <w:rPr>
                <w:rFonts w:cs="Times New Roman"/>
                <w:b/>
                <w:bCs/>
                <w:sz w:val="18"/>
                <w:szCs w:val="18"/>
              </w:rPr>
              <w:t xml:space="preserve">1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mieszanek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A561B" w14:textId="4F01282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</w:p>
          <w:p w14:paraId="2C261AE2" w14:textId="2A4FAADD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09684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CE2181B" w14:textId="20345348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</w:p>
          <w:p w14:paraId="18C3B301" w14:textId="6A75EE9D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09684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406525" w:rsidRPr="00DD443E" w14:paraId="4F918239" w14:textId="77777777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CC50C" w14:textId="77777777"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049A2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59164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74C05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C397A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5D91C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636CE35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06525" w:rsidRPr="00DD443E" w14:paraId="6F2E17F3" w14:textId="77777777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D9CAD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B055C5" w14:textId="77777777" w:rsidR="00406525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D70D88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EDF44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821C7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747C54" w14:textId="77777777" w:rsidR="00406525" w:rsidRPr="00DD443E" w:rsidRDefault="00406525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6D25C5D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06525" w:rsidRPr="00DD443E" w14:paraId="55AE3B95" w14:textId="77777777" w:rsidTr="00634E55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59C002" w14:textId="77777777" w:rsidR="00406525" w:rsidRPr="00DD443E" w:rsidRDefault="00406525" w:rsidP="00634E55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 w:rsidRPr="00DD443E"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7FAF2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2F72C" w14:textId="77777777" w:rsidR="00406525" w:rsidRPr="00DD443E" w:rsidRDefault="00406525" w:rsidP="00634E55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C6123FC" w14:textId="77777777" w:rsidR="00406525" w:rsidRPr="00DD443E" w:rsidRDefault="00406525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1830B672" w14:textId="77777777" w:rsidR="0009684E" w:rsidRPr="0009684E" w:rsidRDefault="0009684E" w:rsidP="0009684E">
      <w:pPr>
        <w:spacing w:line="276" w:lineRule="auto"/>
        <w:jc w:val="both"/>
        <w:rPr>
          <w:color w:val="FF0000"/>
          <w:sz w:val="22"/>
          <w:szCs w:val="22"/>
        </w:rPr>
      </w:pPr>
    </w:p>
    <w:p w14:paraId="1FD3FBCC" w14:textId="77777777" w:rsidR="00996263" w:rsidRPr="00957443" w:rsidRDefault="00996263" w:rsidP="0009684E">
      <w:pPr>
        <w:pStyle w:val="Akapitzlist"/>
        <w:numPr>
          <w:ilvl w:val="0"/>
          <w:numId w:val="19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DODATKOWO: Kuchnia mleczna -zupki, obiadki, deserki  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418"/>
        <w:gridCol w:w="1276"/>
        <w:gridCol w:w="1134"/>
        <w:gridCol w:w="1134"/>
        <w:gridCol w:w="1275"/>
      </w:tblGrid>
      <w:tr w:rsidR="00996263" w:rsidRPr="00DD443E" w14:paraId="5B0D6B10" w14:textId="77777777" w:rsidTr="00634E55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F866C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netto za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>250  ml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49163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A46A1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Cena brutto </w:t>
            </w:r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za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>250</w:t>
            </w:r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 xml:space="preserve">ml 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442CA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netto za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>za</w:t>
            </w:r>
            <w:proofErr w:type="spellEnd"/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>250</w:t>
            </w:r>
            <w:r w:rsidR="00215A61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215A61">
              <w:rPr>
                <w:rFonts w:cs="Times New Roman"/>
                <w:b/>
                <w:bCs/>
                <w:sz w:val="18"/>
                <w:szCs w:val="18"/>
              </w:rPr>
              <w:t xml:space="preserve">ml   x 30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miesiąc świadczenia usługi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(kol. 1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310FB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>Cena brutto za</w:t>
            </w:r>
            <w:r w:rsidR="0092642B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2642B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2642B">
              <w:rPr>
                <w:rFonts w:cs="Times New Roman"/>
                <w:b/>
                <w:bCs/>
                <w:sz w:val="18"/>
                <w:szCs w:val="18"/>
              </w:rPr>
              <w:t>250</w:t>
            </w:r>
            <w:r w:rsidR="0092642B"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92642B">
              <w:rPr>
                <w:rFonts w:cs="Times New Roman"/>
                <w:b/>
                <w:bCs/>
                <w:sz w:val="18"/>
                <w:szCs w:val="18"/>
              </w:rPr>
              <w:t xml:space="preserve">ml   x   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1 miesiąc świadczenia usługi (kol. 3 x </w:t>
            </w:r>
            <w:r>
              <w:rPr>
                <w:rFonts w:cs="Times New Roman"/>
                <w:b/>
                <w:bCs/>
                <w:sz w:val="18"/>
                <w:szCs w:val="18"/>
              </w:rPr>
              <w:t>30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606A7E">
              <w:rPr>
                <w:rFonts w:cs="Times New Roman"/>
                <w:b/>
                <w:bCs/>
                <w:sz w:val="18"/>
                <w:szCs w:val="18"/>
              </w:rPr>
              <w:t>na miesiąc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F3F9B" w14:textId="6EA18B4A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</w:p>
          <w:p w14:paraId="1EA7EFA8" w14:textId="633B373B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4 x </w:t>
            </w:r>
            <w:r w:rsidR="0009684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BA1CB69" w14:textId="5CA6541A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09684E">
              <w:rPr>
                <w:rFonts w:cs="Times New Roman"/>
                <w:b/>
                <w:b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</w:p>
          <w:p w14:paraId="79054AA4" w14:textId="2CE8DB70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5 x </w:t>
            </w:r>
            <w:r w:rsidR="0009684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12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F955BB"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</w:t>
            </w:r>
            <w:r w:rsidR="00F955BB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ęcy</w:t>
            </w:r>
            <w:r w:rsidRPr="00DD443E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996263" w:rsidRPr="00DD443E" w14:paraId="2229F15C" w14:textId="77777777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D13DD3" w14:textId="77777777" w:rsidR="00996263" w:rsidRPr="00DD443E" w:rsidRDefault="00996263" w:rsidP="00634E55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D888A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BFB83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CA14B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245F68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6D1C95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AEE4715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 w:rsidRPr="00DD443E"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996263" w:rsidRPr="00DD443E" w14:paraId="19F66C2F" w14:textId="77777777" w:rsidTr="00634E55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1D0C4C" w14:textId="77777777"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6D8A16" w14:textId="77777777" w:rsidR="00996263" w:rsidRPr="00DD443E" w:rsidRDefault="00215A61" w:rsidP="00634E55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575CF6" w14:textId="77777777"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623A9" w14:textId="77777777"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E2B927" w14:textId="77777777"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E5CDD5" w14:textId="77777777" w:rsidR="00996263" w:rsidRPr="00DD443E" w:rsidRDefault="00996263" w:rsidP="00634E55">
            <w:pPr>
              <w:pStyle w:val="Zawartotabeli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71634DB" w14:textId="77777777" w:rsidR="00996263" w:rsidRPr="00DD443E" w:rsidRDefault="00996263" w:rsidP="00634E55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1DA10A83" w14:textId="77777777" w:rsidR="00406525" w:rsidRPr="00406525" w:rsidRDefault="00406525" w:rsidP="00406525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461D0959" w14:textId="77777777" w:rsidR="004A095D" w:rsidRDefault="004A095D" w:rsidP="0009684E">
      <w:pPr>
        <w:numPr>
          <w:ilvl w:val="0"/>
          <w:numId w:val="19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sz w:val="22"/>
          <w:szCs w:val="22"/>
        </w:rPr>
        <w:t>, że:</w:t>
      </w:r>
    </w:p>
    <w:p w14:paraId="62FC794A" w14:textId="77777777"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Adres zakładu, w którym będą wykonywane usługi przygotowywania posiłków dla Zamawiającego:</w:t>
      </w:r>
    </w:p>
    <w:p w14:paraId="0AC6038C" w14:textId="77777777" w:rsidR="004A095D" w:rsidRDefault="004A095D" w:rsidP="004A095D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14:paraId="6982C868" w14:textId="77777777" w:rsidR="00133CBA" w:rsidRDefault="00133CBA" w:rsidP="00133CBA">
      <w:pPr>
        <w:pStyle w:val="Akapitzlist"/>
        <w:ind w:left="796"/>
        <w:rPr>
          <w:sz w:val="22"/>
          <w:szCs w:val="22"/>
        </w:rPr>
      </w:pPr>
    </w:p>
    <w:p w14:paraId="594F209C" w14:textId="77777777"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Oświadczamy, że zapewnimy utrzymanie stanu zatrudnienia, koniecznego do wykonywania ciągłości usługi.</w:t>
      </w:r>
    </w:p>
    <w:p w14:paraId="4BA2F0EA" w14:textId="77777777" w:rsidR="00133CBA" w:rsidRDefault="00133CBA" w:rsidP="00133CBA">
      <w:pPr>
        <w:pStyle w:val="Akapitzlist"/>
        <w:ind w:left="796"/>
        <w:rPr>
          <w:sz w:val="22"/>
          <w:szCs w:val="22"/>
        </w:rPr>
      </w:pPr>
    </w:p>
    <w:p w14:paraId="45011E98" w14:textId="77777777"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Oświadczamy, że dysponujemy:</w:t>
      </w:r>
    </w:p>
    <w:p w14:paraId="56FF8209" w14:textId="77777777" w:rsidR="0009684E" w:rsidRPr="0009684E" w:rsidRDefault="0009684E" w:rsidP="0009684E">
      <w:pPr>
        <w:pStyle w:val="Akapitzlist"/>
        <w:rPr>
          <w:sz w:val="22"/>
          <w:szCs w:val="22"/>
        </w:rPr>
      </w:pPr>
    </w:p>
    <w:p w14:paraId="232C84CA" w14:textId="77777777" w:rsidR="004A095D" w:rsidRDefault="004A095D" w:rsidP="004A095D">
      <w:pPr>
        <w:pStyle w:val="Akapitzlist"/>
        <w:ind w:left="436"/>
        <w:rPr>
          <w:sz w:val="22"/>
          <w:szCs w:val="22"/>
        </w:rPr>
      </w:pPr>
      <w:r w:rsidRPr="0009684E">
        <w:rPr>
          <w:sz w:val="22"/>
          <w:szCs w:val="22"/>
        </w:rPr>
        <w:t>1/ 2 dyplomowanymi kucharzami oraz 2 dietetykami lub technologami żywienia ze specjalizacją – żywienie człowieka - tak/ nie</w:t>
      </w:r>
      <w:r w:rsidR="00996263" w:rsidRPr="0009684E">
        <w:rPr>
          <w:sz w:val="22"/>
          <w:szCs w:val="22"/>
        </w:rPr>
        <w:t>*</w:t>
      </w:r>
      <w:r w:rsidRPr="0009684E">
        <w:rPr>
          <w:sz w:val="22"/>
          <w:szCs w:val="22"/>
        </w:rPr>
        <w:t xml:space="preserve"> (niepotrzebne skreślić)</w:t>
      </w:r>
    </w:p>
    <w:p w14:paraId="7DEEF3F9" w14:textId="77777777" w:rsidR="0009684E" w:rsidRPr="0009684E" w:rsidRDefault="0009684E" w:rsidP="004A095D">
      <w:pPr>
        <w:pStyle w:val="Akapitzlist"/>
        <w:ind w:left="436"/>
        <w:rPr>
          <w:sz w:val="22"/>
          <w:szCs w:val="22"/>
        </w:rPr>
      </w:pPr>
    </w:p>
    <w:p w14:paraId="5312994F" w14:textId="77777777" w:rsidR="004A095D" w:rsidRPr="0009684E" w:rsidRDefault="004A095D" w:rsidP="004A095D">
      <w:pPr>
        <w:pStyle w:val="Akapitzlist"/>
        <w:ind w:left="436"/>
        <w:rPr>
          <w:sz w:val="22"/>
          <w:szCs w:val="22"/>
        </w:rPr>
      </w:pPr>
      <w:r w:rsidRPr="0009684E">
        <w:rPr>
          <w:sz w:val="22"/>
          <w:szCs w:val="22"/>
        </w:rPr>
        <w:t>2/ powyżej 3 dyplomowanymi kucharzami oraz powyżej 3 dietetykami lub technologami żywienia ze specjalizacją – żywienie człowieka – tak/ nie</w:t>
      </w:r>
      <w:r w:rsidR="00996263" w:rsidRPr="0009684E">
        <w:rPr>
          <w:sz w:val="22"/>
          <w:szCs w:val="22"/>
        </w:rPr>
        <w:t>*</w:t>
      </w:r>
      <w:r w:rsidRPr="0009684E">
        <w:rPr>
          <w:sz w:val="22"/>
          <w:szCs w:val="22"/>
        </w:rPr>
        <w:t xml:space="preserve"> (niepotrzebne skreślić)</w:t>
      </w:r>
    </w:p>
    <w:p w14:paraId="0B903D4D" w14:textId="77777777" w:rsidR="00133CBA" w:rsidRPr="0009684E" w:rsidRDefault="00133CBA" w:rsidP="00133CBA">
      <w:pPr>
        <w:pStyle w:val="Akapitzlist"/>
        <w:ind w:left="796"/>
        <w:rPr>
          <w:sz w:val="22"/>
          <w:szCs w:val="22"/>
        </w:rPr>
      </w:pPr>
    </w:p>
    <w:p w14:paraId="378C5F08" w14:textId="77777777"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wdrożymy system elektronicznego zamawiania posiłków : </w:t>
      </w:r>
    </w:p>
    <w:p w14:paraId="1F268841" w14:textId="77777777" w:rsidR="004A095D" w:rsidRDefault="004A095D" w:rsidP="004A095D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1/ termin wdrożenia elektronicznego systemu zamawiania posiłków do 14 dni od daty podpisania umowy – tak/ nie</w:t>
      </w:r>
      <w:r w:rsidR="00996263">
        <w:rPr>
          <w:sz w:val="22"/>
          <w:szCs w:val="22"/>
        </w:rPr>
        <w:t>*</w:t>
      </w:r>
      <w:r>
        <w:rPr>
          <w:sz w:val="22"/>
          <w:szCs w:val="22"/>
        </w:rPr>
        <w:t xml:space="preserve"> (niepotrzebne skreślić)</w:t>
      </w:r>
      <w:r w:rsidR="004375E5">
        <w:rPr>
          <w:sz w:val="22"/>
          <w:szCs w:val="22"/>
        </w:rPr>
        <w:t xml:space="preserve"> </w:t>
      </w:r>
    </w:p>
    <w:p w14:paraId="2445F0FE" w14:textId="77777777" w:rsidR="0009684E" w:rsidRDefault="0009684E" w:rsidP="004A095D">
      <w:pPr>
        <w:pStyle w:val="Akapitzlist"/>
        <w:ind w:left="436"/>
        <w:rPr>
          <w:sz w:val="22"/>
          <w:szCs w:val="22"/>
        </w:rPr>
      </w:pPr>
    </w:p>
    <w:p w14:paraId="2A3B0FC6" w14:textId="77777777" w:rsidR="00D6443B" w:rsidRDefault="004A095D" w:rsidP="00D6443B">
      <w:pPr>
        <w:pStyle w:val="Akapitzlist"/>
        <w:ind w:left="436"/>
        <w:rPr>
          <w:sz w:val="22"/>
          <w:szCs w:val="22"/>
        </w:rPr>
      </w:pPr>
      <w:r>
        <w:rPr>
          <w:sz w:val="22"/>
          <w:szCs w:val="22"/>
        </w:rPr>
        <w:t>2/ termin wdrożenia elektronicznego systemu zamawiania posiłków 15-30 dni od daty podpisania umowy – tak/ nie</w:t>
      </w:r>
      <w:r w:rsidR="00996263">
        <w:rPr>
          <w:sz w:val="22"/>
          <w:szCs w:val="22"/>
        </w:rPr>
        <w:t>*</w:t>
      </w:r>
      <w:r>
        <w:rPr>
          <w:sz w:val="22"/>
          <w:szCs w:val="22"/>
        </w:rPr>
        <w:t xml:space="preserve"> (niepotrzebne skreślić)</w:t>
      </w:r>
    </w:p>
    <w:p w14:paraId="36D8EE0E" w14:textId="77777777" w:rsidR="00020C5D" w:rsidRDefault="00020C5D" w:rsidP="00020C5D">
      <w:pPr>
        <w:pStyle w:val="Akapitzlist"/>
        <w:ind w:left="796"/>
        <w:rPr>
          <w:sz w:val="22"/>
          <w:szCs w:val="22"/>
        </w:rPr>
      </w:pPr>
    </w:p>
    <w:p w14:paraId="3B3161BC" w14:textId="77777777" w:rsidR="004A095D" w:rsidRDefault="004A095D" w:rsidP="004A095D">
      <w:pPr>
        <w:pStyle w:val="Akapitzlist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termin płatności wynosi 60 dni od dnia otrzymania faktury. </w:t>
      </w:r>
    </w:p>
    <w:p w14:paraId="707F2A2F" w14:textId="77777777" w:rsidR="00D6443B" w:rsidRDefault="00D6443B" w:rsidP="00D6443B">
      <w:pPr>
        <w:pStyle w:val="Akapitzlist"/>
        <w:ind w:left="796"/>
        <w:rPr>
          <w:sz w:val="22"/>
          <w:szCs w:val="22"/>
        </w:rPr>
      </w:pPr>
    </w:p>
    <w:p w14:paraId="59823273" w14:textId="34E3E9A6" w:rsidR="00D6443B" w:rsidRDefault="00D6443B" w:rsidP="00D6443B">
      <w:pPr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do wykonania usługi zapewnimy min. </w:t>
      </w:r>
      <w:r w:rsidR="000E1BE8">
        <w:rPr>
          <w:sz w:val="22"/>
          <w:szCs w:val="22"/>
        </w:rPr>
        <w:t>9</w:t>
      </w:r>
      <w:r>
        <w:rPr>
          <w:sz w:val="22"/>
          <w:szCs w:val="22"/>
        </w:rPr>
        <w:t xml:space="preserve"> wózków </w:t>
      </w:r>
      <w:r w:rsidRPr="00FA62CA">
        <w:t>bemarowych do transportu posiłków na Oddziały Szpitala</w:t>
      </w:r>
      <w:r>
        <w:t xml:space="preserve"> </w:t>
      </w:r>
      <w:r>
        <w:rPr>
          <w:sz w:val="22"/>
          <w:szCs w:val="22"/>
        </w:rPr>
        <w:t xml:space="preserve">najpóźniej w pierwszym dniu wykonywania usługi. </w:t>
      </w:r>
    </w:p>
    <w:p w14:paraId="72D65CD6" w14:textId="77777777" w:rsidR="00D6443B" w:rsidRDefault="00D6443B" w:rsidP="00D6443B">
      <w:pPr>
        <w:pStyle w:val="Akapitzlist"/>
        <w:ind w:left="796"/>
        <w:rPr>
          <w:sz w:val="22"/>
          <w:szCs w:val="22"/>
        </w:rPr>
      </w:pPr>
    </w:p>
    <w:p w14:paraId="24B46FA3" w14:textId="77777777" w:rsidR="00133CBA" w:rsidRDefault="00133CBA" w:rsidP="00133CBA">
      <w:pPr>
        <w:pStyle w:val="Akapitzlist"/>
        <w:ind w:left="796"/>
        <w:rPr>
          <w:sz w:val="22"/>
          <w:szCs w:val="22"/>
        </w:rPr>
      </w:pPr>
    </w:p>
    <w:p w14:paraId="392B774A" w14:textId="77777777" w:rsidR="004A095D" w:rsidRDefault="004A095D" w:rsidP="004A095D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14:paraId="538C18C4" w14:textId="77777777" w:rsidR="00133CBA" w:rsidRDefault="00133CBA" w:rsidP="00133CBA">
      <w:pPr>
        <w:pStyle w:val="Akapitzlist"/>
        <w:rPr>
          <w:sz w:val="22"/>
          <w:szCs w:val="22"/>
        </w:rPr>
      </w:pPr>
    </w:p>
    <w:p w14:paraId="409EEA99" w14:textId="77777777" w:rsidR="00133CBA" w:rsidRDefault="00133CBA" w:rsidP="00133CBA">
      <w:pPr>
        <w:pStyle w:val="Akapitzlist"/>
        <w:ind w:left="796"/>
        <w:jc w:val="both"/>
        <w:rPr>
          <w:sz w:val="22"/>
          <w:szCs w:val="22"/>
        </w:rPr>
      </w:pPr>
    </w:p>
    <w:p w14:paraId="2B9ACFCB" w14:textId="77777777" w:rsidR="004A095D" w:rsidRDefault="004A095D" w:rsidP="004A095D">
      <w:pPr>
        <w:numPr>
          <w:ilvl w:val="0"/>
          <w:numId w:val="7"/>
        </w:numPr>
        <w:ind w:left="641" w:hanging="21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uważamy się za związanych niniejszą ofertą na czas wskazany w Specyfikacji Warunków Zamówienia;</w:t>
      </w:r>
    </w:p>
    <w:p w14:paraId="6D225AE9" w14:textId="77777777" w:rsidR="00133CBA" w:rsidRDefault="00133CBA" w:rsidP="00133CBA">
      <w:pPr>
        <w:ind w:left="641"/>
        <w:contextualSpacing/>
        <w:jc w:val="both"/>
        <w:rPr>
          <w:sz w:val="22"/>
          <w:szCs w:val="22"/>
        </w:rPr>
      </w:pPr>
    </w:p>
    <w:p w14:paraId="5A069760" w14:textId="77777777" w:rsidR="004A095D" w:rsidRDefault="004A095D" w:rsidP="004A095D">
      <w:pPr>
        <w:numPr>
          <w:ilvl w:val="0"/>
          <w:numId w:val="7"/>
        </w:num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zamierzamy / nie zamierzamy powierzyć realizację następujących części zamówienia podwykonawcom*:</w:t>
      </w:r>
    </w:p>
    <w:p w14:paraId="49EA2C18" w14:textId="77777777" w:rsidR="004A095D" w:rsidRDefault="004A095D" w:rsidP="004A095D">
      <w:pPr>
        <w:spacing w:before="120" w:after="120"/>
        <w:ind w:left="644"/>
        <w:contextualSpacing/>
        <w:jc w:val="both"/>
        <w:rPr>
          <w:sz w:val="22"/>
          <w:szCs w:val="22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4A095D" w14:paraId="368763FA" w14:textId="77777777" w:rsidTr="004A095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A75FA" w14:textId="77777777"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CC8D2" w14:textId="77777777"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B30E154" w14:textId="77777777"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12078" w14:textId="77777777" w:rsidR="004A095D" w:rsidRDefault="004A09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A095D" w14:paraId="6A26E958" w14:textId="77777777" w:rsidTr="004A095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33322" w14:textId="77777777" w:rsidR="004A095D" w:rsidRDefault="004A095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D5381" w14:textId="77777777"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93F87" w14:textId="77777777"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A095D" w14:paraId="0F40467F" w14:textId="77777777" w:rsidTr="004A095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2C3DC" w14:textId="77777777" w:rsidR="004A095D" w:rsidRDefault="004A095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0C888" w14:textId="77777777"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9DBC1" w14:textId="77777777" w:rsidR="004A095D" w:rsidRDefault="004A09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FDD1F46" w14:textId="77777777" w:rsidR="00380930" w:rsidRDefault="004A095D" w:rsidP="00F3746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14:paraId="51058F8E" w14:textId="77777777" w:rsidR="004F3AE1" w:rsidRPr="00133CBA" w:rsidRDefault="004A095D" w:rsidP="00F3746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5D610D3B" w14:textId="77777777" w:rsidR="00F37469" w:rsidRDefault="00F37469" w:rsidP="00F37469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Oraz że:</w:t>
      </w:r>
    </w:p>
    <w:p w14:paraId="6F4577AF" w14:textId="2CAE886F" w:rsidR="00FF57EE" w:rsidRPr="0097776D" w:rsidRDefault="00FF57EE" w:rsidP="00F955BB">
      <w:pPr>
        <w:pStyle w:val="Akapitzlist"/>
        <w:numPr>
          <w:ilvl w:val="0"/>
          <w:numId w:val="1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570D59F3" w14:textId="77777777" w:rsidR="00FF57EE" w:rsidRDefault="00FF57EE" w:rsidP="002C1A74">
      <w:pPr>
        <w:pStyle w:val="Akapitzlist"/>
        <w:numPr>
          <w:ilvl w:val="0"/>
          <w:numId w:val="16"/>
        </w:numPr>
        <w:spacing w:before="120" w:after="120" w:line="276" w:lineRule="auto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3640B65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6B9FF321" w14:textId="77777777" w:rsidR="00CE3AE6" w:rsidRDefault="00267D1F" w:rsidP="0009684E">
      <w:pPr>
        <w:pStyle w:val="Akapitzlist"/>
        <w:numPr>
          <w:ilvl w:val="0"/>
          <w:numId w:val="19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3F3CC9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7F0BD85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4775C0C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66DF1818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12F52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52B26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92007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299FA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B7776C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3AA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85D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78A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E23F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A71BEB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4904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C16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069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62EE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68AE3CCF" w14:textId="77777777" w:rsidR="00646CF2" w:rsidRPr="00AF4AC3" w:rsidRDefault="00646CF2" w:rsidP="00646CF2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7F5FB23A" w14:textId="77777777" w:rsidR="007D475B" w:rsidRDefault="00646CF2" w:rsidP="0009684E">
      <w:pPr>
        <w:pStyle w:val="Akapitzlist"/>
        <w:numPr>
          <w:ilvl w:val="0"/>
          <w:numId w:val="19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  <w:r w:rsidR="004F3AE1">
        <w:rPr>
          <w:b/>
          <w:sz w:val="22"/>
          <w:szCs w:val="22"/>
        </w:rPr>
        <w:t xml:space="preserve"> </w:t>
      </w:r>
      <w:r w:rsidR="00066323">
        <w:rPr>
          <w:b/>
          <w:sz w:val="22"/>
          <w:szCs w:val="22"/>
        </w:rPr>
        <w:t xml:space="preserve">Dotyczy grupy 1 </w:t>
      </w:r>
    </w:p>
    <w:p w14:paraId="154563E4" w14:textId="77777777" w:rsidR="004F3AE1" w:rsidRPr="007D475B" w:rsidRDefault="004F3AE1" w:rsidP="00133CBA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2215EF62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3E8D3601" w14:textId="77777777" w:rsidR="00525EFF" w:rsidRPr="0097776D" w:rsidRDefault="00525EFF" w:rsidP="0009684E">
      <w:pPr>
        <w:pStyle w:val="Akapitzlist"/>
        <w:numPr>
          <w:ilvl w:val="0"/>
          <w:numId w:val="19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05E99C9" w14:textId="77777777" w:rsidTr="00DC336F">
        <w:tc>
          <w:tcPr>
            <w:tcW w:w="2551" w:type="dxa"/>
            <w:shd w:val="clear" w:color="auto" w:fill="auto"/>
            <w:vAlign w:val="center"/>
          </w:tcPr>
          <w:p w14:paraId="4A5D8F1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2465CB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44F4858" w14:textId="77777777" w:rsidTr="00DC336F">
        <w:tc>
          <w:tcPr>
            <w:tcW w:w="2551" w:type="dxa"/>
            <w:shd w:val="clear" w:color="auto" w:fill="auto"/>
            <w:vAlign w:val="center"/>
          </w:tcPr>
          <w:p w14:paraId="283EA9A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6FF899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6101640" w14:textId="77777777" w:rsidTr="00DC336F">
        <w:tc>
          <w:tcPr>
            <w:tcW w:w="2551" w:type="dxa"/>
            <w:shd w:val="clear" w:color="auto" w:fill="auto"/>
            <w:vAlign w:val="center"/>
          </w:tcPr>
          <w:p w14:paraId="4097188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F95EF7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CFD022C" w14:textId="77777777" w:rsidTr="00DC336F">
        <w:tc>
          <w:tcPr>
            <w:tcW w:w="2551" w:type="dxa"/>
            <w:shd w:val="clear" w:color="auto" w:fill="auto"/>
            <w:vAlign w:val="center"/>
          </w:tcPr>
          <w:p w14:paraId="2232585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072BE5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1492169" w14:textId="77777777" w:rsidR="00525EFF" w:rsidRDefault="00525EFF" w:rsidP="0009684E">
      <w:pPr>
        <w:pStyle w:val="Akapitzlist"/>
        <w:numPr>
          <w:ilvl w:val="0"/>
          <w:numId w:val="19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0D938CC5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08C09F3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4766ABCF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8D9F9D8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D529E8B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93EC6" w14:textId="77777777" w:rsidR="001B3D3A" w:rsidRDefault="001B3D3A" w:rsidP="00FF57EE">
      <w:r>
        <w:separator/>
      </w:r>
    </w:p>
  </w:endnote>
  <w:endnote w:type="continuationSeparator" w:id="0">
    <w:p w14:paraId="2909F705" w14:textId="77777777" w:rsidR="001B3D3A" w:rsidRDefault="001B3D3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93ADA" w14:textId="77777777" w:rsidR="001B3D3A" w:rsidRDefault="001B3D3A" w:rsidP="00FF57EE">
      <w:r>
        <w:separator/>
      </w:r>
    </w:p>
  </w:footnote>
  <w:footnote w:type="continuationSeparator" w:id="0">
    <w:p w14:paraId="12967E12" w14:textId="77777777" w:rsidR="001B3D3A" w:rsidRDefault="001B3D3A" w:rsidP="00FF57EE">
      <w:r>
        <w:continuationSeparator/>
      </w:r>
    </w:p>
  </w:footnote>
  <w:footnote w:id="1">
    <w:p w14:paraId="246190D0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DFD3721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638D657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D8389EB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A4ECCB2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4C0F97B7" w14:textId="77777777" w:rsidR="00646CF2" w:rsidRDefault="00646CF2" w:rsidP="00646CF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A9968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46CF2">
      <w:rPr>
        <w:sz w:val="20"/>
        <w:szCs w:val="20"/>
      </w:rPr>
      <w:t>ZP/</w:t>
    </w:r>
    <w:r w:rsidR="0009684E">
      <w:rPr>
        <w:sz w:val="20"/>
        <w:szCs w:val="20"/>
      </w:rPr>
      <w:t>31</w:t>
    </w:r>
    <w:r w:rsidR="00646CF2">
      <w:rPr>
        <w:sz w:val="20"/>
        <w:szCs w:val="20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Times New Roman"/>
        <w:lang w:val="pl-P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Tahoma"/>
        <w:position w:val="8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>
      <w:start w:val="1"/>
      <w:numFmt w:val="decimal"/>
      <w:lvlText w:val="%4."/>
      <w:lvlJc w:val="left"/>
      <w:pPr>
        <w:ind w:left="2596" w:hanging="360"/>
      </w:pPr>
    </w:lvl>
    <w:lvl w:ilvl="4" w:tplc="04150019">
      <w:start w:val="1"/>
      <w:numFmt w:val="lowerLetter"/>
      <w:lvlText w:val="%5."/>
      <w:lvlJc w:val="left"/>
      <w:pPr>
        <w:ind w:left="3316" w:hanging="360"/>
      </w:pPr>
    </w:lvl>
    <w:lvl w:ilvl="5" w:tplc="0415001B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9">
      <w:start w:val="1"/>
      <w:numFmt w:val="lowerLetter"/>
      <w:lvlText w:val="%8."/>
      <w:lvlJc w:val="left"/>
      <w:pPr>
        <w:ind w:left="5476" w:hanging="360"/>
      </w:pPr>
    </w:lvl>
    <w:lvl w:ilvl="8" w:tplc="0415001B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B167228"/>
    <w:multiLevelType w:val="hybridMultilevel"/>
    <w:tmpl w:val="C988052C"/>
    <w:lvl w:ilvl="0" w:tplc="4342AC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24984"/>
    <w:multiLevelType w:val="hybridMultilevel"/>
    <w:tmpl w:val="71F08586"/>
    <w:lvl w:ilvl="0" w:tplc="B78E560C">
      <w:start w:val="1"/>
      <w:numFmt w:val="upp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497890"/>
    <w:multiLevelType w:val="hybridMultilevel"/>
    <w:tmpl w:val="C988052C"/>
    <w:lvl w:ilvl="0" w:tplc="4342AC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0D4B0A"/>
    <w:multiLevelType w:val="hybridMultilevel"/>
    <w:tmpl w:val="7D687024"/>
    <w:lvl w:ilvl="0" w:tplc="95BA6FC2">
      <w:start w:val="10"/>
      <w:numFmt w:val="lowerLetter"/>
      <w:lvlText w:val="%1)"/>
      <w:lvlJc w:val="left"/>
      <w:pPr>
        <w:ind w:left="1001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7" w15:restartNumberingAfterBreak="0">
    <w:nsid w:val="28172841"/>
    <w:multiLevelType w:val="hybridMultilevel"/>
    <w:tmpl w:val="CE983E66"/>
    <w:lvl w:ilvl="0" w:tplc="2516228C">
      <w:start w:val="2"/>
      <w:numFmt w:val="upperLetter"/>
      <w:lvlText w:val="%1&gt;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6C2E6E"/>
    <w:multiLevelType w:val="hybridMultilevel"/>
    <w:tmpl w:val="C988052C"/>
    <w:lvl w:ilvl="0" w:tplc="4342AC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2A41FE"/>
    <w:multiLevelType w:val="hybridMultilevel"/>
    <w:tmpl w:val="55FC103C"/>
    <w:lvl w:ilvl="0" w:tplc="4342AC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8A3D17"/>
    <w:multiLevelType w:val="hybridMultilevel"/>
    <w:tmpl w:val="16FADEC8"/>
    <w:lvl w:ilvl="0" w:tplc="020AA9AE">
      <w:start w:val="7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1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FB5296"/>
    <w:multiLevelType w:val="hybridMultilevel"/>
    <w:tmpl w:val="C988052C"/>
    <w:lvl w:ilvl="0" w:tplc="4342AC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E3D4CE9"/>
    <w:multiLevelType w:val="hybridMultilevel"/>
    <w:tmpl w:val="50646248"/>
    <w:lvl w:ilvl="0" w:tplc="7BCCA3C6">
      <w:start w:val="1"/>
      <w:numFmt w:val="lowerLetter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>
      <w:start w:val="1"/>
      <w:numFmt w:val="lowerRoman"/>
      <w:lvlText w:val="%3."/>
      <w:lvlJc w:val="right"/>
      <w:pPr>
        <w:ind w:left="2236" w:hanging="180"/>
      </w:pPr>
    </w:lvl>
    <w:lvl w:ilvl="3" w:tplc="0415000F">
      <w:start w:val="1"/>
      <w:numFmt w:val="decimal"/>
      <w:lvlText w:val="%4."/>
      <w:lvlJc w:val="left"/>
      <w:pPr>
        <w:ind w:left="2956" w:hanging="360"/>
      </w:pPr>
    </w:lvl>
    <w:lvl w:ilvl="4" w:tplc="04150019">
      <w:start w:val="1"/>
      <w:numFmt w:val="lowerLetter"/>
      <w:lvlText w:val="%5."/>
      <w:lvlJc w:val="left"/>
      <w:pPr>
        <w:ind w:left="3676" w:hanging="360"/>
      </w:pPr>
    </w:lvl>
    <w:lvl w:ilvl="5" w:tplc="0415001B">
      <w:start w:val="1"/>
      <w:numFmt w:val="lowerRoman"/>
      <w:lvlText w:val="%6."/>
      <w:lvlJc w:val="right"/>
      <w:pPr>
        <w:ind w:left="4396" w:hanging="180"/>
      </w:pPr>
    </w:lvl>
    <w:lvl w:ilvl="6" w:tplc="0415000F">
      <w:start w:val="1"/>
      <w:numFmt w:val="decimal"/>
      <w:lvlText w:val="%7."/>
      <w:lvlJc w:val="left"/>
      <w:pPr>
        <w:ind w:left="5116" w:hanging="360"/>
      </w:pPr>
    </w:lvl>
    <w:lvl w:ilvl="7" w:tplc="04150019">
      <w:start w:val="1"/>
      <w:numFmt w:val="lowerLetter"/>
      <w:lvlText w:val="%8."/>
      <w:lvlJc w:val="left"/>
      <w:pPr>
        <w:ind w:left="5836" w:hanging="360"/>
      </w:pPr>
    </w:lvl>
    <w:lvl w:ilvl="8" w:tplc="0415001B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4"/>
  </w:num>
  <w:num w:numId="13">
    <w:abstractNumId w:val="3"/>
  </w:num>
  <w:num w:numId="14">
    <w:abstractNumId w:val="8"/>
  </w:num>
  <w:num w:numId="15">
    <w:abstractNumId w:val="10"/>
  </w:num>
  <w:num w:numId="16">
    <w:abstractNumId w:val="6"/>
  </w:num>
  <w:num w:numId="17">
    <w:abstractNumId w:val="15"/>
  </w:num>
  <w:num w:numId="18">
    <w:abstractNumId w:val="5"/>
  </w:num>
  <w:num w:numId="19">
    <w:abstractNumId w:val="9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25C"/>
    <w:rsid w:val="00020C5D"/>
    <w:rsid w:val="00066323"/>
    <w:rsid w:val="0009684E"/>
    <w:rsid w:val="000E1BE8"/>
    <w:rsid w:val="001063D3"/>
    <w:rsid w:val="00133CBA"/>
    <w:rsid w:val="001B3D3A"/>
    <w:rsid w:val="001C7D84"/>
    <w:rsid w:val="00215A61"/>
    <w:rsid w:val="002214DB"/>
    <w:rsid w:val="00267D1F"/>
    <w:rsid w:val="002C1A74"/>
    <w:rsid w:val="002E612D"/>
    <w:rsid w:val="00380930"/>
    <w:rsid w:val="003B769C"/>
    <w:rsid w:val="00406525"/>
    <w:rsid w:val="00417D58"/>
    <w:rsid w:val="004375E5"/>
    <w:rsid w:val="004A095D"/>
    <w:rsid w:val="004D5A42"/>
    <w:rsid w:val="004F01D3"/>
    <w:rsid w:val="004F3AE1"/>
    <w:rsid w:val="00525EFF"/>
    <w:rsid w:val="005844F6"/>
    <w:rsid w:val="005F6F5F"/>
    <w:rsid w:val="00606A7E"/>
    <w:rsid w:val="00646CF2"/>
    <w:rsid w:val="006B63D6"/>
    <w:rsid w:val="006C641D"/>
    <w:rsid w:val="006D09E0"/>
    <w:rsid w:val="006F18E1"/>
    <w:rsid w:val="007121D7"/>
    <w:rsid w:val="007A4AB3"/>
    <w:rsid w:val="007C125C"/>
    <w:rsid w:val="007D475B"/>
    <w:rsid w:val="007E331F"/>
    <w:rsid w:val="008446F7"/>
    <w:rsid w:val="00891CB7"/>
    <w:rsid w:val="00893EC3"/>
    <w:rsid w:val="0092642B"/>
    <w:rsid w:val="009312B4"/>
    <w:rsid w:val="0097776D"/>
    <w:rsid w:val="00983D1D"/>
    <w:rsid w:val="009927F5"/>
    <w:rsid w:val="00996263"/>
    <w:rsid w:val="009B4BD2"/>
    <w:rsid w:val="009D75A8"/>
    <w:rsid w:val="00A50E18"/>
    <w:rsid w:val="00AA39D6"/>
    <w:rsid w:val="00AE2ACB"/>
    <w:rsid w:val="00AF4AC3"/>
    <w:rsid w:val="00B2748E"/>
    <w:rsid w:val="00B47637"/>
    <w:rsid w:val="00B7089F"/>
    <w:rsid w:val="00B9086B"/>
    <w:rsid w:val="00BC4F99"/>
    <w:rsid w:val="00C22F7D"/>
    <w:rsid w:val="00C31427"/>
    <w:rsid w:val="00CC6551"/>
    <w:rsid w:val="00CE3AE6"/>
    <w:rsid w:val="00D554C7"/>
    <w:rsid w:val="00D6443B"/>
    <w:rsid w:val="00DC336F"/>
    <w:rsid w:val="00F134D5"/>
    <w:rsid w:val="00F31EAC"/>
    <w:rsid w:val="00F37469"/>
    <w:rsid w:val="00F955B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AD612EC"/>
  <w15:chartTrackingRefBased/>
  <w15:docId w15:val="{0936825A-36E9-4BC8-8FDA-3EE20365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4A095D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character" w:customStyle="1" w:styleId="Domylnaczcionkaakapitu3">
    <w:name w:val="Domyślna czcionka akapitu3"/>
    <w:rsid w:val="00380930"/>
  </w:style>
  <w:style w:type="paragraph" w:customStyle="1" w:styleId="Normalny1">
    <w:name w:val="Normalny1"/>
    <w:rsid w:val="00406525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C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20C5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0EC4F-3CAC-4062-9263-2457076EF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1290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2021-07-28T08:15:00Z</cp:lastPrinted>
  <dcterms:created xsi:type="dcterms:W3CDTF">2021-11-03T08:13:00Z</dcterms:created>
  <dcterms:modified xsi:type="dcterms:W3CDTF">2021-11-03T08:13:00Z</dcterms:modified>
</cp:coreProperties>
</file>