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BD9B9" w14:textId="77777777" w:rsidR="006454B3" w:rsidRPr="006454B3" w:rsidRDefault="006454B3" w:rsidP="006454B3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6454B3">
        <w:rPr>
          <w:bCs/>
          <w:sz w:val="22"/>
          <w:szCs w:val="22"/>
        </w:rPr>
        <w:t xml:space="preserve">Załącznik nr </w:t>
      </w:r>
      <w:r w:rsidRPr="006454B3">
        <w:rPr>
          <w:b/>
          <w:bCs/>
          <w:sz w:val="22"/>
          <w:szCs w:val="22"/>
        </w:rPr>
        <w:t xml:space="preserve">1 </w:t>
      </w:r>
      <w:r w:rsidRPr="006454B3">
        <w:rPr>
          <w:bCs/>
          <w:sz w:val="22"/>
          <w:szCs w:val="22"/>
        </w:rPr>
        <w:t>do SWZ</w:t>
      </w:r>
    </w:p>
    <w:p w14:paraId="26EC456E" w14:textId="77777777" w:rsidR="006454B3" w:rsidRPr="006454B3" w:rsidRDefault="006454B3" w:rsidP="006454B3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454B3" w:rsidRPr="006454B3" w14:paraId="482400CF" w14:textId="77777777" w:rsidTr="006454B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3061C7" w14:textId="77777777" w:rsidR="006454B3" w:rsidRPr="006454B3" w:rsidRDefault="006454B3" w:rsidP="006454B3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6454B3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283FE629" w14:textId="77777777" w:rsidR="006454B3" w:rsidRPr="006454B3" w:rsidRDefault="006454B3" w:rsidP="006454B3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66D6805" w14:textId="77777777" w:rsidR="006454B3" w:rsidRPr="006454B3" w:rsidRDefault="006454B3" w:rsidP="006454B3">
      <w:pPr>
        <w:spacing w:after="240" w:line="276" w:lineRule="auto"/>
        <w:jc w:val="both"/>
        <w:rPr>
          <w:sz w:val="22"/>
          <w:szCs w:val="22"/>
        </w:rPr>
      </w:pPr>
      <w:r w:rsidRPr="006454B3">
        <w:rPr>
          <w:sz w:val="22"/>
          <w:szCs w:val="22"/>
        </w:rPr>
        <w:t xml:space="preserve">Nawiązując do toczącego się postępowania o udzielenie zamówienia publicznego prowadzonego w trybie Tryb podstawowy bez negocjacji - art. 275 pkt. 1 ustawy </w:t>
      </w:r>
      <w:proofErr w:type="spellStart"/>
      <w:r w:rsidRPr="006454B3">
        <w:rPr>
          <w:sz w:val="22"/>
          <w:szCs w:val="22"/>
        </w:rPr>
        <w:t>Pzp</w:t>
      </w:r>
      <w:proofErr w:type="spellEnd"/>
      <w:r w:rsidRPr="006454B3">
        <w:rPr>
          <w:sz w:val="22"/>
          <w:szCs w:val="22"/>
        </w:rPr>
        <w:t xml:space="preserve"> pn.: </w:t>
      </w:r>
    </w:p>
    <w:p w14:paraId="1E3C5957" w14:textId="77777777" w:rsidR="006454B3" w:rsidRPr="006454B3" w:rsidRDefault="006454B3" w:rsidP="006454B3">
      <w:pPr>
        <w:spacing w:after="240" w:line="276" w:lineRule="auto"/>
        <w:jc w:val="center"/>
        <w:rPr>
          <w:b/>
          <w:sz w:val="22"/>
          <w:szCs w:val="22"/>
        </w:rPr>
      </w:pPr>
      <w:r w:rsidRPr="006454B3">
        <w:rPr>
          <w:sz w:val="22"/>
          <w:szCs w:val="22"/>
        </w:rPr>
        <w:t>”</w:t>
      </w:r>
      <w:r w:rsidRPr="006454B3">
        <w:rPr>
          <w:b/>
          <w:sz w:val="22"/>
          <w:szCs w:val="22"/>
        </w:rPr>
        <w:t>Zimowe utrzymanie dróg i ulic na terenie gminy Woźniki.</w:t>
      </w:r>
      <w:r w:rsidRPr="006454B3">
        <w:rPr>
          <w:sz w:val="22"/>
          <w:szCs w:val="22"/>
        </w:rPr>
        <w:t>”</w:t>
      </w:r>
    </w:p>
    <w:p w14:paraId="0C3C2A10" w14:textId="77777777" w:rsidR="006454B3" w:rsidRPr="006454B3" w:rsidRDefault="006454B3" w:rsidP="006454B3">
      <w:pPr>
        <w:spacing w:after="120" w:line="276" w:lineRule="auto"/>
        <w:jc w:val="both"/>
        <w:rPr>
          <w:sz w:val="22"/>
          <w:szCs w:val="22"/>
        </w:rPr>
      </w:pPr>
      <w:r w:rsidRPr="006454B3">
        <w:rPr>
          <w:sz w:val="22"/>
          <w:szCs w:val="22"/>
        </w:rPr>
        <w:t>my niżej podpisani:</w:t>
      </w:r>
    </w:p>
    <w:p w14:paraId="7B2657EA" w14:textId="77777777" w:rsidR="006454B3" w:rsidRPr="006454B3" w:rsidRDefault="006454B3" w:rsidP="006454B3">
      <w:pPr>
        <w:spacing w:after="120" w:line="276" w:lineRule="auto"/>
        <w:jc w:val="both"/>
        <w:rPr>
          <w:sz w:val="22"/>
          <w:szCs w:val="22"/>
        </w:rPr>
      </w:pPr>
      <w:r w:rsidRPr="006454B3">
        <w:rPr>
          <w:sz w:val="22"/>
          <w:szCs w:val="22"/>
        </w:rPr>
        <w:t>__________________________________________________________________________________</w:t>
      </w:r>
    </w:p>
    <w:p w14:paraId="09079D61" w14:textId="77777777" w:rsidR="006454B3" w:rsidRPr="006454B3" w:rsidRDefault="006454B3" w:rsidP="006454B3">
      <w:pPr>
        <w:spacing w:before="120" w:after="120" w:line="276" w:lineRule="auto"/>
        <w:jc w:val="both"/>
        <w:rPr>
          <w:sz w:val="22"/>
          <w:szCs w:val="22"/>
        </w:rPr>
      </w:pPr>
      <w:r w:rsidRPr="006454B3">
        <w:rPr>
          <w:sz w:val="22"/>
          <w:szCs w:val="22"/>
        </w:rPr>
        <w:t>działając w imieniu i na rzecz:</w:t>
      </w:r>
    </w:p>
    <w:p w14:paraId="042D3EF9" w14:textId="77777777" w:rsidR="006454B3" w:rsidRPr="006454B3" w:rsidRDefault="006454B3" w:rsidP="006454B3">
      <w:pPr>
        <w:spacing w:after="100"/>
        <w:rPr>
          <w:b/>
          <w:sz w:val="22"/>
          <w:szCs w:val="22"/>
        </w:rPr>
      </w:pPr>
      <w:r w:rsidRPr="006454B3">
        <w:rPr>
          <w:b/>
          <w:sz w:val="22"/>
          <w:szCs w:val="22"/>
        </w:rPr>
        <w:t>Nazwa i adres Wykonawcy</w:t>
      </w:r>
      <w:r w:rsidRPr="006454B3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1"/>
      </w:tblGrid>
      <w:tr w:rsidR="006454B3" w:rsidRPr="006454B3" w14:paraId="2A875DED" w14:textId="77777777" w:rsidTr="006454B3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59ACA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54B3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2A65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6454B3" w:rsidRPr="006454B3" w14:paraId="23AAF938" w14:textId="77777777" w:rsidTr="006454B3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B22E4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54B3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5DD7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6454B3" w:rsidRPr="006454B3" w14:paraId="05752453" w14:textId="77777777" w:rsidTr="006454B3">
        <w:trPr>
          <w:trHeight w:val="3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79356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54B3">
              <w:rPr>
                <w:rFonts w:eastAsia="Calibri"/>
                <w:sz w:val="22"/>
                <w:szCs w:val="22"/>
              </w:rPr>
              <w:t xml:space="preserve">NIP </w:t>
            </w:r>
            <w:r w:rsidRPr="006454B3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3AB6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6454B3" w:rsidRPr="006454B3" w14:paraId="512C988E" w14:textId="77777777" w:rsidTr="006454B3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2D36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54B3">
              <w:rPr>
                <w:rFonts w:eastAsia="Calibri"/>
                <w:sz w:val="22"/>
                <w:szCs w:val="22"/>
              </w:rPr>
              <w:t xml:space="preserve">REGON </w:t>
            </w:r>
            <w:r w:rsidRPr="006454B3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5F23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6454B3" w:rsidRPr="006454B3" w14:paraId="1FB0AD44" w14:textId="77777777" w:rsidTr="006454B3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56D6F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54B3"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3F9BE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454B3">
              <w:t>Mikroprzedsiębiorstwo / Małe przedsiębiorstwo / Średnie przedsiębiorstwo / Jednoosobowa działalność gospodarcza / Osoba fizyczna nieprowadząca działalności gospodarczej / Inny rodzaj *</w:t>
            </w:r>
          </w:p>
        </w:tc>
      </w:tr>
    </w:tbl>
    <w:p w14:paraId="57F3C8DE" w14:textId="77777777" w:rsidR="006454B3" w:rsidRPr="006454B3" w:rsidRDefault="006454B3" w:rsidP="006454B3">
      <w:pPr>
        <w:spacing w:line="276" w:lineRule="auto"/>
        <w:jc w:val="both"/>
        <w:rPr>
          <w:sz w:val="16"/>
          <w:szCs w:val="16"/>
        </w:rPr>
      </w:pPr>
    </w:p>
    <w:p w14:paraId="3E6DCB35" w14:textId="77777777" w:rsidR="006454B3" w:rsidRPr="006454B3" w:rsidRDefault="006454B3" w:rsidP="006454B3">
      <w:pPr>
        <w:numPr>
          <w:ilvl w:val="0"/>
          <w:numId w:val="32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6454B3">
        <w:rPr>
          <w:b/>
          <w:sz w:val="22"/>
        </w:rPr>
        <w:t>SKŁADAMY OFERTĘ</w:t>
      </w:r>
      <w:r w:rsidRPr="006454B3">
        <w:rPr>
          <w:sz w:val="22"/>
        </w:rPr>
        <w:t xml:space="preserve"> na wykonanie poszczególnych części przedmiotu zamówienia zgodnie, ze Specyfikacją Warunków Zamówienia, stosując niżej wymienione stawki:</w:t>
      </w:r>
    </w:p>
    <w:p w14:paraId="151992F0" w14:textId="77777777" w:rsidR="006454B3" w:rsidRPr="006454B3" w:rsidRDefault="006454B3" w:rsidP="006454B3">
      <w:pPr>
        <w:ind w:left="284"/>
        <w:contextualSpacing/>
        <w:jc w:val="both"/>
        <w:rPr>
          <w:sz w:val="10"/>
          <w:szCs w:val="12"/>
        </w:rPr>
      </w:pPr>
    </w:p>
    <w:tbl>
      <w:tblPr>
        <w:tblW w:w="879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31"/>
      </w:tblGrid>
      <w:tr w:rsidR="006454B3" w:rsidRPr="006454B3" w14:paraId="2A84A5FF" w14:textId="77777777" w:rsidTr="006454B3">
        <w:trPr>
          <w:trHeight w:val="70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BD22" w14:textId="77777777" w:rsidR="006454B3" w:rsidRPr="006454B3" w:rsidRDefault="006454B3" w:rsidP="006454B3">
            <w:pPr>
              <w:jc w:val="center"/>
              <w:rPr>
                <w:b/>
                <w:sz w:val="22"/>
                <w:szCs w:val="22"/>
              </w:rPr>
            </w:pPr>
            <w:r w:rsidRPr="006454B3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280D2" w14:textId="77777777" w:rsidR="006454B3" w:rsidRPr="006454B3" w:rsidRDefault="006454B3" w:rsidP="006454B3">
            <w:pPr>
              <w:jc w:val="center"/>
              <w:rPr>
                <w:b/>
                <w:sz w:val="22"/>
                <w:szCs w:val="22"/>
              </w:rPr>
            </w:pPr>
            <w:r w:rsidRPr="006454B3">
              <w:rPr>
                <w:b/>
                <w:sz w:val="22"/>
                <w:szCs w:val="22"/>
              </w:rPr>
              <w:t>Cena oferty</w:t>
            </w:r>
          </w:p>
        </w:tc>
      </w:tr>
      <w:tr w:rsidR="006454B3" w:rsidRPr="006454B3" w14:paraId="7D6ECD59" w14:textId="77777777" w:rsidTr="006454B3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0F9D5" w14:textId="77777777" w:rsidR="006454B3" w:rsidRPr="006454B3" w:rsidRDefault="006454B3" w:rsidP="006454B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D442E" w14:textId="77777777" w:rsidR="006454B3" w:rsidRPr="006454B3" w:rsidRDefault="006454B3" w:rsidP="006454B3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454B3">
              <w:rPr>
                <w:b/>
                <w:sz w:val="22"/>
                <w:szCs w:val="22"/>
              </w:rPr>
              <w:t xml:space="preserve">Temat: </w:t>
            </w:r>
            <w:r w:rsidRPr="006454B3">
              <w:rPr>
                <w:sz w:val="22"/>
                <w:szCs w:val="22"/>
              </w:rPr>
              <w:t>Zadanie  1</w:t>
            </w:r>
          </w:p>
          <w:p w14:paraId="158D96D1" w14:textId="77777777" w:rsidR="006454B3" w:rsidRPr="006454B3" w:rsidRDefault="006454B3" w:rsidP="006454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cena (C) za wykonanie zdania nr 1 wynosi kwotę netto</w:t>
            </w:r>
          </w:p>
          <w:p w14:paraId="73DF9E5F" w14:textId="77777777" w:rsidR="006454B3" w:rsidRPr="006454B3" w:rsidRDefault="006454B3" w:rsidP="006454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 xml:space="preserve"> ....................... zł (słownie: ............................................................................ zł),</w:t>
            </w:r>
          </w:p>
          <w:p w14:paraId="64CBA988" w14:textId="77777777" w:rsidR="006454B3" w:rsidRPr="006454B3" w:rsidRDefault="006454B3" w:rsidP="006454B3">
            <w:pPr>
              <w:spacing w:line="360" w:lineRule="auto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7433AC88" w14:textId="77777777" w:rsidR="006454B3" w:rsidRPr="006454B3" w:rsidRDefault="006454B3" w:rsidP="006454B3">
            <w:pPr>
              <w:spacing w:after="60" w:line="360" w:lineRule="auto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wynosi kwotę brutto ……….......... zł (słownie: ............................................ zł).</w:t>
            </w:r>
          </w:p>
        </w:tc>
      </w:tr>
      <w:tr w:rsidR="006454B3" w:rsidRPr="006454B3" w14:paraId="30F817FF" w14:textId="77777777" w:rsidTr="006454B3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8B78F" w14:textId="77777777" w:rsidR="006454B3" w:rsidRPr="006454B3" w:rsidRDefault="006454B3" w:rsidP="006454B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6B5E7" w14:textId="77777777" w:rsidR="006454B3" w:rsidRPr="006454B3" w:rsidRDefault="006454B3" w:rsidP="006454B3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454B3">
              <w:rPr>
                <w:b/>
                <w:sz w:val="22"/>
                <w:szCs w:val="22"/>
              </w:rPr>
              <w:t xml:space="preserve">Temat: </w:t>
            </w:r>
            <w:r w:rsidRPr="006454B3">
              <w:rPr>
                <w:sz w:val="22"/>
                <w:szCs w:val="22"/>
              </w:rPr>
              <w:t>Zadanie 2</w:t>
            </w:r>
          </w:p>
          <w:p w14:paraId="6EED274C" w14:textId="77777777" w:rsidR="006454B3" w:rsidRPr="006454B3" w:rsidRDefault="006454B3" w:rsidP="006454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cena (C) za wykonanie zdania nr 2 wynosi kwotę netto</w:t>
            </w:r>
          </w:p>
          <w:p w14:paraId="1B097A49" w14:textId="77777777" w:rsidR="006454B3" w:rsidRPr="006454B3" w:rsidRDefault="006454B3" w:rsidP="006454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lastRenderedPageBreak/>
              <w:t xml:space="preserve"> ....................... zł (słownie: ............................................................................ zł),</w:t>
            </w:r>
          </w:p>
          <w:p w14:paraId="55A4F6BE" w14:textId="77777777" w:rsidR="006454B3" w:rsidRPr="006454B3" w:rsidRDefault="006454B3" w:rsidP="006454B3">
            <w:pPr>
              <w:spacing w:line="360" w:lineRule="auto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349AC804" w14:textId="77777777" w:rsidR="006454B3" w:rsidRPr="006454B3" w:rsidRDefault="006454B3" w:rsidP="006454B3">
            <w:pPr>
              <w:spacing w:after="60" w:line="360" w:lineRule="auto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wynosi kwotę brutto ……….......... zł (słownie: ............................................ zł).</w:t>
            </w:r>
          </w:p>
        </w:tc>
      </w:tr>
      <w:tr w:rsidR="006454B3" w:rsidRPr="006454B3" w14:paraId="3084D6F1" w14:textId="77777777" w:rsidTr="006454B3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D639C" w14:textId="77777777" w:rsidR="006454B3" w:rsidRPr="006454B3" w:rsidRDefault="006454B3" w:rsidP="006454B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32692" w14:textId="77777777" w:rsidR="006454B3" w:rsidRPr="006454B3" w:rsidRDefault="006454B3" w:rsidP="006454B3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454B3">
              <w:rPr>
                <w:b/>
                <w:sz w:val="22"/>
                <w:szCs w:val="22"/>
              </w:rPr>
              <w:t xml:space="preserve">Temat: </w:t>
            </w:r>
            <w:r w:rsidRPr="006454B3">
              <w:rPr>
                <w:sz w:val="22"/>
                <w:szCs w:val="22"/>
              </w:rPr>
              <w:t>Zadanie 3</w:t>
            </w:r>
          </w:p>
          <w:p w14:paraId="120B9325" w14:textId="77777777" w:rsidR="006454B3" w:rsidRPr="006454B3" w:rsidRDefault="006454B3" w:rsidP="006454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cena (C) za wykonanie zdania nr 3 wynosi kwotę netto</w:t>
            </w:r>
          </w:p>
          <w:p w14:paraId="6118BFB1" w14:textId="77777777" w:rsidR="006454B3" w:rsidRPr="006454B3" w:rsidRDefault="006454B3" w:rsidP="006454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 xml:space="preserve"> ....................... zł (słownie: ............................................................................ zł),</w:t>
            </w:r>
          </w:p>
          <w:p w14:paraId="0D7ECD8F" w14:textId="77777777" w:rsidR="006454B3" w:rsidRPr="006454B3" w:rsidRDefault="006454B3" w:rsidP="006454B3">
            <w:pPr>
              <w:spacing w:line="360" w:lineRule="auto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54A09BC6" w14:textId="77777777" w:rsidR="006454B3" w:rsidRPr="006454B3" w:rsidRDefault="006454B3" w:rsidP="006454B3">
            <w:pPr>
              <w:spacing w:after="60" w:line="360" w:lineRule="auto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wynosi kwotę brutto ……….......... zł (słownie: ............................................ zł).</w:t>
            </w:r>
          </w:p>
        </w:tc>
      </w:tr>
      <w:tr w:rsidR="006454B3" w:rsidRPr="006454B3" w14:paraId="5006B213" w14:textId="77777777" w:rsidTr="006454B3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6B77C" w14:textId="77777777" w:rsidR="006454B3" w:rsidRPr="006454B3" w:rsidRDefault="006454B3" w:rsidP="006454B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0B62" w14:textId="77777777" w:rsidR="006454B3" w:rsidRPr="006454B3" w:rsidRDefault="006454B3" w:rsidP="006454B3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454B3">
              <w:rPr>
                <w:b/>
                <w:sz w:val="22"/>
                <w:szCs w:val="22"/>
              </w:rPr>
              <w:t xml:space="preserve">Temat: </w:t>
            </w:r>
            <w:r w:rsidRPr="006454B3">
              <w:rPr>
                <w:sz w:val="22"/>
                <w:szCs w:val="22"/>
              </w:rPr>
              <w:t>Zadanie 4</w:t>
            </w:r>
          </w:p>
          <w:p w14:paraId="0903617B" w14:textId="77777777" w:rsidR="006454B3" w:rsidRPr="006454B3" w:rsidRDefault="006454B3" w:rsidP="006454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cena (C) za wykonanie zdania nr 4 wynosi kwotę netto</w:t>
            </w:r>
          </w:p>
          <w:p w14:paraId="61BF6BF8" w14:textId="77777777" w:rsidR="006454B3" w:rsidRPr="006454B3" w:rsidRDefault="006454B3" w:rsidP="006454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 xml:space="preserve"> ....................... zł (słownie: ............................................................................ zł),</w:t>
            </w:r>
          </w:p>
          <w:p w14:paraId="079E0375" w14:textId="77777777" w:rsidR="006454B3" w:rsidRPr="006454B3" w:rsidRDefault="006454B3" w:rsidP="006454B3">
            <w:pPr>
              <w:spacing w:line="360" w:lineRule="auto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53F7445E" w14:textId="77777777" w:rsidR="006454B3" w:rsidRPr="006454B3" w:rsidRDefault="006454B3" w:rsidP="006454B3">
            <w:pPr>
              <w:spacing w:after="60" w:line="360" w:lineRule="auto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wynosi kwotę brutto ……….......... zł (słownie: ............................................ zł).</w:t>
            </w:r>
          </w:p>
        </w:tc>
      </w:tr>
      <w:tr w:rsidR="006454B3" w:rsidRPr="006454B3" w14:paraId="1A19B1B5" w14:textId="77777777" w:rsidTr="006454B3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A5A45" w14:textId="77777777" w:rsidR="006454B3" w:rsidRPr="006454B3" w:rsidRDefault="006454B3" w:rsidP="006454B3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5DAF6" w14:textId="77777777" w:rsidR="006454B3" w:rsidRPr="006454B3" w:rsidRDefault="006454B3" w:rsidP="006454B3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6454B3">
              <w:rPr>
                <w:b/>
                <w:sz w:val="22"/>
                <w:szCs w:val="22"/>
              </w:rPr>
              <w:t xml:space="preserve">Temat: </w:t>
            </w:r>
            <w:r w:rsidRPr="006454B3">
              <w:rPr>
                <w:sz w:val="22"/>
                <w:szCs w:val="22"/>
              </w:rPr>
              <w:t>Zadanie 5</w:t>
            </w:r>
          </w:p>
          <w:p w14:paraId="07FDFDAA" w14:textId="77777777" w:rsidR="006454B3" w:rsidRPr="006454B3" w:rsidRDefault="006454B3" w:rsidP="006454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cena (C) za wykonanie zdania nr 5 wynosi kwotę netto</w:t>
            </w:r>
          </w:p>
          <w:p w14:paraId="35F9249F" w14:textId="77777777" w:rsidR="006454B3" w:rsidRPr="006454B3" w:rsidRDefault="006454B3" w:rsidP="006454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 xml:space="preserve"> ....................... zł (słownie: ............................................................................ zł),</w:t>
            </w:r>
          </w:p>
          <w:p w14:paraId="31FEB4A4" w14:textId="77777777" w:rsidR="006454B3" w:rsidRPr="006454B3" w:rsidRDefault="006454B3" w:rsidP="006454B3">
            <w:pPr>
              <w:spacing w:line="360" w:lineRule="auto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1364B8FE" w14:textId="77777777" w:rsidR="006454B3" w:rsidRPr="006454B3" w:rsidRDefault="006454B3" w:rsidP="006454B3">
            <w:pPr>
              <w:spacing w:after="60" w:line="360" w:lineRule="auto"/>
              <w:rPr>
                <w:sz w:val="22"/>
                <w:szCs w:val="22"/>
              </w:rPr>
            </w:pPr>
            <w:r w:rsidRPr="006454B3">
              <w:rPr>
                <w:sz w:val="22"/>
                <w:szCs w:val="22"/>
              </w:rPr>
              <w:t>wynosi kwotę brutto ……….......... zł (słownie: ............................................ zł).</w:t>
            </w:r>
          </w:p>
        </w:tc>
      </w:tr>
    </w:tbl>
    <w:p w14:paraId="66C32087" w14:textId="77777777" w:rsidR="006454B3" w:rsidRPr="006454B3" w:rsidRDefault="006454B3" w:rsidP="006454B3">
      <w:pPr>
        <w:numPr>
          <w:ilvl w:val="0"/>
          <w:numId w:val="32"/>
        </w:numPr>
        <w:spacing w:before="240" w:line="276" w:lineRule="auto"/>
        <w:ind w:left="284" w:hanging="284"/>
        <w:contextualSpacing/>
        <w:jc w:val="both"/>
        <w:rPr>
          <w:sz w:val="22"/>
        </w:rPr>
      </w:pPr>
      <w:r w:rsidRPr="006454B3">
        <w:rPr>
          <w:b/>
          <w:sz w:val="22"/>
        </w:rPr>
        <w:t>OŚWIADCZAMY</w:t>
      </w:r>
      <w:r w:rsidRPr="006454B3">
        <w:rPr>
          <w:sz w:val="22"/>
        </w:rPr>
        <w:t>, że:</w:t>
      </w:r>
    </w:p>
    <w:p w14:paraId="66C3C896" w14:textId="77777777" w:rsidR="006454B3" w:rsidRPr="006454B3" w:rsidRDefault="006454B3" w:rsidP="006454B3">
      <w:pPr>
        <w:numPr>
          <w:ilvl w:val="0"/>
          <w:numId w:val="33"/>
        </w:numPr>
        <w:spacing w:before="120" w:line="276" w:lineRule="auto"/>
        <w:contextualSpacing/>
        <w:jc w:val="both"/>
        <w:rPr>
          <w:sz w:val="22"/>
        </w:rPr>
      </w:pPr>
      <w:r w:rsidRPr="006454B3">
        <w:rPr>
          <w:sz w:val="22"/>
        </w:rPr>
        <w:t>zapoznaliśmy się ze Specyfikacją Warunków Zamówienia i uznajemy się za związanych określonymi w niej zasadami postępowania;</w:t>
      </w:r>
    </w:p>
    <w:p w14:paraId="7FF311C2" w14:textId="77777777" w:rsidR="006454B3" w:rsidRPr="006454B3" w:rsidRDefault="006454B3" w:rsidP="006454B3">
      <w:pPr>
        <w:numPr>
          <w:ilvl w:val="0"/>
          <w:numId w:val="33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6454B3">
        <w:rPr>
          <w:sz w:val="22"/>
        </w:rPr>
        <w:t>uważamy się za związanych niniejszą ofertą na czas wskazany w Specyfikacji Warunków Zamówienia;</w:t>
      </w:r>
    </w:p>
    <w:p w14:paraId="2AFD3591" w14:textId="77777777" w:rsidR="006454B3" w:rsidRPr="006454B3" w:rsidRDefault="006454B3" w:rsidP="006454B3">
      <w:pPr>
        <w:numPr>
          <w:ilvl w:val="0"/>
          <w:numId w:val="33"/>
        </w:numPr>
        <w:spacing w:after="120"/>
        <w:ind w:left="641" w:hanging="357"/>
        <w:contextualSpacing/>
        <w:jc w:val="both"/>
        <w:rPr>
          <w:sz w:val="22"/>
        </w:rPr>
      </w:pPr>
      <w:r w:rsidRPr="006454B3">
        <w:rPr>
          <w:sz w:val="22"/>
        </w:rPr>
        <w:t>zamierzamy / nie zamierzamy powierzyć realizację następujących części zamówienia podwykonawcom*:</w:t>
      </w:r>
    </w:p>
    <w:p w14:paraId="4EFCB957" w14:textId="77777777" w:rsidR="006454B3" w:rsidRPr="006454B3" w:rsidRDefault="006454B3" w:rsidP="006454B3">
      <w:pPr>
        <w:ind w:left="644"/>
        <w:contextualSpacing/>
        <w:jc w:val="both"/>
        <w:rPr>
          <w:sz w:val="6"/>
          <w:szCs w:val="6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6454B3" w:rsidRPr="006454B3" w14:paraId="77C04B62" w14:textId="77777777" w:rsidTr="006454B3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05F2B40" w14:textId="77777777" w:rsidR="006454B3" w:rsidRPr="006454B3" w:rsidRDefault="006454B3" w:rsidP="00645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54B3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0B1E9F" w14:textId="77777777" w:rsidR="006454B3" w:rsidRPr="006454B3" w:rsidRDefault="006454B3" w:rsidP="00645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54B3">
              <w:rPr>
                <w:sz w:val="20"/>
                <w:szCs w:val="20"/>
              </w:rPr>
              <w:t xml:space="preserve">Opis części zamówienia, którą Wykonawca </w:t>
            </w:r>
          </w:p>
          <w:p w14:paraId="3BA2BAF0" w14:textId="77777777" w:rsidR="006454B3" w:rsidRPr="006454B3" w:rsidRDefault="006454B3" w:rsidP="00645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54B3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CEA68B8" w14:textId="77777777" w:rsidR="006454B3" w:rsidRPr="006454B3" w:rsidRDefault="006454B3" w:rsidP="006454B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54B3">
              <w:rPr>
                <w:sz w:val="20"/>
                <w:szCs w:val="20"/>
              </w:rPr>
              <w:t>Nazwa Podwykonawcy</w:t>
            </w:r>
          </w:p>
        </w:tc>
      </w:tr>
      <w:tr w:rsidR="006454B3" w:rsidRPr="006454B3" w14:paraId="5C0FADAC" w14:textId="77777777" w:rsidTr="006454B3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8E836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131F8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69C1C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454B3" w:rsidRPr="006454B3" w14:paraId="4BFA9440" w14:textId="77777777" w:rsidTr="006454B3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67A12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5F588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938F2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7162A26" w14:textId="77777777" w:rsidR="006454B3" w:rsidRPr="006454B3" w:rsidRDefault="006454B3" w:rsidP="006454B3">
      <w:pPr>
        <w:numPr>
          <w:ilvl w:val="0"/>
          <w:numId w:val="33"/>
        </w:numPr>
        <w:spacing w:before="120" w:line="276" w:lineRule="auto"/>
        <w:contextualSpacing/>
        <w:rPr>
          <w:sz w:val="22"/>
        </w:rPr>
      </w:pPr>
      <w:r w:rsidRPr="006454B3">
        <w:rPr>
          <w:sz w:val="22"/>
        </w:rPr>
        <w:t>Zatrudnienie osób bezrobotnych</w:t>
      </w:r>
      <w:r w:rsidRPr="006454B3">
        <w:rPr>
          <w:sz w:val="22"/>
          <w:vertAlign w:val="superscript"/>
        </w:rPr>
        <w:t>1</w:t>
      </w:r>
      <w:r w:rsidRPr="006454B3">
        <w:rPr>
          <w:sz w:val="22"/>
        </w:rPr>
        <w:t>:</w:t>
      </w:r>
      <w:r w:rsidRPr="006454B3">
        <w:rPr>
          <w:sz w:val="22"/>
        </w:rPr>
        <w:tab/>
        <w:t>TAK/NIE</w:t>
      </w:r>
    </w:p>
    <w:p w14:paraId="585BD7E8" w14:textId="77777777" w:rsidR="006454B3" w:rsidRPr="006454B3" w:rsidRDefault="006454B3" w:rsidP="006454B3">
      <w:pPr>
        <w:numPr>
          <w:ilvl w:val="0"/>
          <w:numId w:val="33"/>
        </w:numPr>
        <w:spacing w:before="120" w:line="276" w:lineRule="auto"/>
        <w:contextualSpacing/>
        <w:jc w:val="both"/>
        <w:rPr>
          <w:sz w:val="22"/>
        </w:rPr>
      </w:pPr>
      <w:r w:rsidRPr="006454B3">
        <w:rPr>
          <w:sz w:val="22"/>
        </w:rPr>
        <w:t>zapoznaliśmy się z projektowanymi postanowieniami umowy w sprawie zamówienia publicznego, które zostały zawarte w Specyfikacji Warunków Zamówienia i zobowiązujemy się, w przypadku wyboru naszej oferty, do zawarcia umowy na zawartych tam warunkach, w miejscu i terminie wyznaczonym przez Zamawiającego;</w:t>
      </w:r>
    </w:p>
    <w:p w14:paraId="5676D2E5" w14:textId="77777777" w:rsidR="006454B3" w:rsidRPr="006454B3" w:rsidRDefault="006454B3" w:rsidP="006454B3">
      <w:pPr>
        <w:numPr>
          <w:ilvl w:val="0"/>
          <w:numId w:val="33"/>
        </w:numPr>
        <w:spacing w:before="120" w:after="120" w:line="276" w:lineRule="auto"/>
        <w:ind w:left="641" w:hanging="357"/>
        <w:contextualSpacing/>
        <w:jc w:val="both"/>
      </w:pPr>
      <w:r w:rsidRPr="006454B3">
        <w:rPr>
          <w:sz w:val="22"/>
        </w:rPr>
        <w:t>wypełniliśmy obowiązki informacyjne przewidziane w art. 13 lub art. 14 RODO</w:t>
      </w:r>
      <w:r w:rsidRPr="006454B3">
        <w:rPr>
          <w:sz w:val="22"/>
          <w:vertAlign w:val="superscript"/>
        </w:rPr>
        <w:footnoteReference w:id="2"/>
      </w:r>
      <w:r w:rsidRPr="006454B3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6454B3">
        <w:rPr>
          <w:sz w:val="22"/>
          <w:vertAlign w:val="superscript"/>
        </w:rPr>
        <w:footnoteReference w:id="3"/>
      </w:r>
      <w:r w:rsidRPr="006454B3">
        <w:rPr>
          <w:sz w:val="22"/>
        </w:rPr>
        <w:t>.</w:t>
      </w:r>
    </w:p>
    <w:p w14:paraId="27857F73" w14:textId="77777777" w:rsidR="006454B3" w:rsidRPr="006454B3" w:rsidRDefault="006454B3" w:rsidP="006454B3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77139A" w14:textId="77777777" w:rsidR="006454B3" w:rsidRPr="006454B3" w:rsidRDefault="006454B3" w:rsidP="006454B3">
      <w:pPr>
        <w:numPr>
          <w:ilvl w:val="0"/>
          <w:numId w:val="32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6454B3">
        <w:rPr>
          <w:b/>
          <w:sz w:val="22"/>
          <w:szCs w:val="22"/>
        </w:rPr>
        <w:t>OŚWIADCZAMY</w:t>
      </w:r>
      <w:r w:rsidRPr="006454B3">
        <w:rPr>
          <w:bCs/>
          <w:sz w:val="22"/>
          <w:szCs w:val="22"/>
        </w:rPr>
        <w:t>, że wybór naszej oferty</w:t>
      </w:r>
      <w:r w:rsidRPr="006454B3">
        <w:rPr>
          <w:bCs/>
          <w:sz w:val="22"/>
          <w:szCs w:val="22"/>
          <w:vertAlign w:val="superscript"/>
        </w:rPr>
        <w:t>*</w:t>
      </w:r>
      <w:r w:rsidRPr="006454B3">
        <w:rPr>
          <w:bCs/>
          <w:sz w:val="22"/>
          <w:szCs w:val="22"/>
        </w:rPr>
        <w:t>:</w:t>
      </w:r>
    </w:p>
    <w:p w14:paraId="3E37D6F5" w14:textId="77777777" w:rsidR="006454B3" w:rsidRPr="006454B3" w:rsidRDefault="006454B3" w:rsidP="006454B3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6454B3">
        <w:rPr>
          <w:b/>
          <w:sz w:val="22"/>
          <w:szCs w:val="22"/>
          <w:u w:val="single"/>
        </w:rPr>
        <w:t>nie będzie</w:t>
      </w:r>
      <w:r w:rsidRPr="006454B3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6454B3">
        <w:rPr>
          <w:bCs/>
          <w:sz w:val="22"/>
          <w:szCs w:val="22"/>
        </w:rPr>
        <w:t>t.j</w:t>
      </w:r>
      <w:proofErr w:type="spellEnd"/>
      <w:r w:rsidRPr="006454B3">
        <w:rPr>
          <w:bCs/>
          <w:sz w:val="22"/>
          <w:szCs w:val="22"/>
        </w:rPr>
        <w:t>. Dz. U. z 2020r. poz. 106)</w:t>
      </w:r>
    </w:p>
    <w:p w14:paraId="7F3E50F0" w14:textId="77777777" w:rsidR="006454B3" w:rsidRPr="006454B3" w:rsidRDefault="006454B3" w:rsidP="006454B3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4B40286" w14:textId="77777777" w:rsidR="006454B3" w:rsidRPr="006454B3" w:rsidRDefault="006454B3" w:rsidP="006454B3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6454B3">
        <w:rPr>
          <w:b/>
          <w:sz w:val="22"/>
          <w:szCs w:val="22"/>
          <w:u w:val="single"/>
        </w:rPr>
        <w:t>będzie prowadzić</w:t>
      </w:r>
      <w:r w:rsidRPr="006454B3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6454B3">
        <w:rPr>
          <w:bCs/>
          <w:sz w:val="22"/>
          <w:szCs w:val="22"/>
        </w:rPr>
        <w:t>t.j</w:t>
      </w:r>
      <w:proofErr w:type="spellEnd"/>
      <w:r w:rsidRPr="006454B3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6454B3" w:rsidRPr="006454B3" w14:paraId="52B9CE46" w14:textId="77777777" w:rsidTr="006454B3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D1818E" w14:textId="77777777" w:rsidR="006454B3" w:rsidRPr="006454B3" w:rsidRDefault="006454B3" w:rsidP="006454B3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6454B3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640B3C" w14:textId="77777777" w:rsidR="006454B3" w:rsidRPr="006454B3" w:rsidRDefault="006454B3" w:rsidP="006454B3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6454B3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0FF728" w14:textId="77777777" w:rsidR="006454B3" w:rsidRPr="006454B3" w:rsidRDefault="006454B3" w:rsidP="006454B3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6454B3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8984D5" w14:textId="77777777" w:rsidR="006454B3" w:rsidRPr="006454B3" w:rsidRDefault="006454B3" w:rsidP="006454B3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6454B3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6454B3" w:rsidRPr="006454B3" w14:paraId="6BA0FE8E" w14:textId="77777777" w:rsidTr="006454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26AD" w14:textId="77777777" w:rsidR="006454B3" w:rsidRPr="006454B3" w:rsidRDefault="006454B3" w:rsidP="006454B3">
            <w:pPr>
              <w:rPr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8D1F" w14:textId="77777777" w:rsidR="006454B3" w:rsidRPr="006454B3" w:rsidRDefault="006454B3" w:rsidP="00645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A2AB" w14:textId="77777777" w:rsidR="006454B3" w:rsidRPr="006454B3" w:rsidRDefault="006454B3" w:rsidP="00645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741B" w14:textId="77777777" w:rsidR="006454B3" w:rsidRPr="006454B3" w:rsidRDefault="006454B3" w:rsidP="00645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6454B3" w:rsidRPr="006454B3" w14:paraId="24DB7DAE" w14:textId="77777777" w:rsidTr="006454B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28A1F" w14:textId="77777777" w:rsidR="006454B3" w:rsidRPr="006454B3" w:rsidRDefault="006454B3" w:rsidP="006454B3">
            <w:pPr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768A" w14:textId="77777777" w:rsidR="006454B3" w:rsidRPr="006454B3" w:rsidRDefault="006454B3" w:rsidP="00645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57D94" w14:textId="77777777" w:rsidR="006454B3" w:rsidRPr="006454B3" w:rsidRDefault="006454B3" w:rsidP="00645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4A8A" w14:textId="77777777" w:rsidR="006454B3" w:rsidRPr="006454B3" w:rsidRDefault="006454B3" w:rsidP="006454B3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371451F" w14:textId="77777777" w:rsidR="006454B3" w:rsidRPr="006454B3" w:rsidRDefault="006454B3" w:rsidP="006454B3">
      <w:pPr>
        <w:spacing w:before="240" w:after="120" w:line="360" w:lineRule="auto"/>
        <w:contextualSpacing/>
        <w:jc w:val="both"/>
        <w:rPr>
          <w:b/>
          <w:sz w:val="22"/>
          <w:szCs w:val="22"/>
        </w:rPr>
      </w:pPr>
    </w:p>
    <w:p w14:paraId="7B755F9E" w14:textId="77777777" w:rsidR="006454B3" w:rsidRPr="006454B3" w:rsidRDefault="006454B3" w:rsidP="006454B3">
      <w:pPr>
        <w:numPr>
          <w:ilvl w:val="0"/>
          <w:numId w:val="32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6454B3">
        <w:rPr>
          <w:b/>
          <w:sz w:val="22"/>
          <w:szCs w:val="22"/>
        </w:rPr>
        <w:t>WSZELKĄ KORESPONDENCJĘ</w:t>
      </w:r>
      <w:r w:rsidRPr="006454B3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6454B3" w:rsidRPr="006454B3" w14:paraId="3F9F88CA" w14:textId="77777777" w:rsidTr="006454B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23ACA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54B3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441A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6454B3" w:rsidRPr="006454B3" w14:paraId="4A146E38" w14:textId="77777777" w:rsidTr="006454B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F8413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54B3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ACD0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6454B3" w:rsidRPr="006454B3" w14:paraId="7D4106B3" w14:textId="77777777" w:rsidTr="006454B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53F33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54B3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4DBC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6454B3" w:rsidRPr="006454B3" w14:paraId="4ABD13A2" w14:textId="77777777" w:rsidTr="006454B3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B0653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454B3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7D63" w14:textId="77777777" w:rsidR="006454B3" w:rsidRPr="006454B3" w:rsidRDefault="006454B3" w:rsidP="006454B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2A7116E" w14:textId="77777777" w:rsidR="006454B3" w:rsidRPr="006454B3" w:rsidRDefault="006454B3" w:rsidP="006454B3">
      <w:pPr>
        <w:numPr>
          <w:ilvl w:val="0"/>
          <w:numId w:val="32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6454B3">
        <w:rPr>
          <w:b/>
          <w:sz w:val="22"/>
          <w:szCs w:val="22"/>
        </w:rPr>
        <w:t>OFERTĘ</w:t>
      </w:r>
      <w:r w:rsidRPr="006454B3">
        <w:rPr>
          <w:sz w:val="22"/>
          <w:szCs w:val="22"/>
        </w:rPr>
        <w:t xml:space="preserve"> składamy na _____ kolejno ponumerowanych stronach. Załącznikami do oferty, stanowiącymi jej integralną część, są:</w:t>
      </w:r>
    </w:p>
    <w:p w14:paraId="6E549228" w14:textId="77777777" w:rsidR="006454B3" w:rsidRPr="006454B3" w:rsidRDefault="006454B3" w:rsidP="006454B3">
      <w:pPr>
        <w:numPr>
          <w:ilvl w:val="0"/>
          <w:numId w:val="34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6454B3">
        <w:rPr>
          <w:b/>
          <w:sz w:val="22"/>
          <w:szCs w:val="22"/>
        </w:rPr>
        <w:t>____________________________________________________________________________</w:t>
      </w:r>
    </w:p>
    <w:p w14:paraId="3D7809A2" w14:textId="77777777" w:rsidR="006454B3" w:rsidRPr="006454B3" w:rsidRDefault="006454B3" w:rsidP="006454B3">
      <w:pPr>
        <w:numPr>
          <w:ilvl w:val="0"/>
          <w:numId w:val="34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6454B3">
        <w:rPr>
          <w:b/>
          <w:sz w:val="22"/>
          <w:szCs w:val="22"/>
        </w:rPr>
        <w:t>____________________________________________________________________________</w:t>
      </w:r>
    </w:p>
    <w:p w14:paraId="4116647E" w14:textId="77777777" w:rsidR="006454B3" w:rsidRPr="006454B3" w:rsidRDefault="006454B3" w:rsidP="006454B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31A0B0B" w14:textId="77777777" w:rsidR="006454B3" w:rsidRPr="006454B3" w:rsidRDefault="006454B3" w:rsidP="006454B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6454B3">
        <w:rPr>
          <w:sz w:val="22"/>
          <w:szCs w:val="22"/>
        </w:rPr>
        <w:t>Miejscowość, ________________ dnia _______________</w:t>
      </w:r>
      <w:r w:rsidRPr="006454B3">
        <w:rPr>
          <w:i/>
          <w:sz w:val="22"/>
          <w:szCs w:val="22"/>
        </w:rPr>
        <w:tab/>
      </w:r>
    </w:p>
    <w:p w14:paraId="69267398" w14:textId="77777777" w:rsidR="006454B3" w:rsidRPr="006454B3" w:rsidRDefault="006454B3" w:rsidP="006454B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6454B3">
        <w:rPr>
          <w:i/>
          <w:sz w:val="22"/>
          <w:szCs w:val="22"/>
        </w:rPr>
        <w:t>___________________________________</w:t>
      </w:r>
    </w:p>
    <w:p w14:paraId="032D7CD1" w14:textId="77777777" w:rsidR="006454B3" w:rsidRPr="006454B3" w:rsidRDefault="006454B3" w:rsidP="006454B3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6454B3">
        <w:rPr>
          <w:i/>
          <w:sz w:val="18"/>
          <w:szCs w:val="18"/>
        </w:rPr>
        <w:t>(podpis osoby uprawnionej do składania oświadczeń  woli w imieniu Wykonawcy)</w:t>
      </w:r>
    </w:p>
    <w:p w14:paraId="757E9262" w14:textId="77777777" w:rsidR="001917CF" w:rsidRPr="006454B3" w:rsidRDefault="001917CF" w:rsidP="006454B3"/>
    <w:sectPr w:rsidR="001917CF" w:rsidRPr="006454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FDAEC" w14:textId="77777777" w:rsidR="00067113" w:rsidRDefault="00067113">
      <w:r>
        <w:separator/>
      </w:r>
    </w:p>
  </w:endnote>
  <w:endnote w:type="continuationSeparator" w:id="0">
    <w:p w14:paraId="444FD9EB" w14:textId="77777777" w:rsidR="00067113" w:rsidRDefault="00067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82DF1" w14:textId="77777777" w:rsidR="00B50CC0" w:rsidRDefault="00B50C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21800" w14:textId="77777777" w:rsidR="001917CF" w:rsidRDefault="001917CF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52A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6F5B5E" w14:textId="77777777" w:rsidR="001917CF" w:rsidRDefault="001917CF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442F8" w14:textId="77777777" w:rsidR="00B50CC0" w:rsidRDefault="00B50C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E843C" w14:textId="77777777" w:rsidR="00067113" w:rsidRDefault="00067113">
      <w:r>
        <w:separator/>
      </w:r>
    </w:p>
  </w:footnote>
  <w:footnote w:type="continuationSeparator" w:id="0">
    <w:p w14:paraId="27C212A3" w14:textId="77777777" w:rsidR="00067113" w:rsidRDefault="00067113">
      <w:r>
        <w:continuationSeparator/>
      </w:r>
    </w:p>
  </w:footnote>
  <w:footnote w:id="1">
    <w:p w14:paraId="031A154D" w14:textId="77777777" w:rsidR="006454B3" w:rsidRDefault="006454B3" w:rsidP="006454B3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1AAFE75F" w14:textId="77777777" w:rsidR="006454B3" w:rsidRDefault="006454B3" w:rsidP="006454B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694BDB0E" w14:textId="77777777" w:rsidR="006454B3" w:rsidRDefault="006454B3" w:rsidP="006454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1F9F78" w14:textId="77777777" w:rsidR="006454B3" w:rsidRDefault="006454B3" w:rsidP="006454B3">
      <w:pPr>
        <w:pStyle w:val="Tekstprzypisudolnego"/>
        <w:spacing w:after="60"/>
        <w:ind w:left="142" w:hanging="142"/>
        <w:jc w:val="both"/>
        <w:rPr>
          <w:vertAlign w:val="superscript"/>
        </w:rPr>
      </w:pPr>
      <w:r>
        <w:rPr>
          <w:vertAlign w:val="superscript"/>
        </w:rPr>
        <w:t xml:space="preserve">1 </w:t>
      </w:r>
      <w:r>
        <w:t>Zatrudnienie osób bezrobotnych będzie oceniane na zasadach określonych w SWZ</w:t>
      </w:r>
    </w:p>
    <w:p w14:paraId="3E3577C4" w14:textId="77777777" w:rsidR="006454B3" w:rsidRDefault="006454B3" w:rsidP="006454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4406462" w14:textId="77777777" w:rsidR="006454B3" w:rsidRDefault="006454B3" w:rsidP="006454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23E55" w14:textId="77777777" w:rsidR="00B50CC0" w:rsidRDefault="00B50C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961CA" w14:textId="77777777" w:rsidR="00B50CC0" w:rsidRDefault="00B50C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C132C" w14:textId="77777777" w:rsidR="00B50CC0" w:rsidRDefault="00B50C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2"/>
  </w:num>
  <w:num w:numId="15">
    <w:abstractNumId w:val="19"/>
  </w:num>
  <w:num w:numId="16">
    <w:abstractNumId w:val="31"/>
  </w:num>
  <w:num w:numId="17">
    <w:abstractNumId w:val="10"/>
  </w:num>
  <w:num w:numId="18">
    <w:abstractNumId w:val="14"/>
  </w:num>
  <w:num w:numId="19">
    <w:abstractNumId w:val="29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113"/>
    <w:rsid w:val="00067113"/>
    <w:rsid w:val="000B4132"/>
    <w:rsid w:val="001852A3"/>
    <w:rsid w:val="001917CF"/>
    <w:rsid w:val="006454B3"/>
    <w:rsid w:val="00B50CC0"/>
    <w:rsid w:val="00F61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15B35B9"/>
  <w15:chartTrackingRefBased/>
  <w15:docId w15:val="{A8E4C6A6-1BD1-4384-A3D0-80D053906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454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454B3"/>
  </w:style>
  <w:style w:type="character" w:styleId="Odwoanieprzypisudolnego">
    <w:name w:val="footnote reference"/>
    <w:uiPriority w:val="99"/>
    <w:unhideWhenUsed/>
    <w:rsid w:val="006454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6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736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Nokielska</dc:creator>
  <cp:keywords/>
  <dc:description/>
  <cp:lastModifiedBy>Katarzyna Nokielska</cp:lastModifiedBy>
  <cp:revision>2</cp:revision>
  <cp:lastPrinted>2001-01-24T13:21:00Z</cp:lastPrinted>
  <dcterms:created xsi:type="dcterms:W3CDTF">2021-11-03T09:19:00Z</dcterms:created>
  <dcterms:modified xsi:type="dcterms:W3CDTF">2021-11-03T09:19:00Z</dcterms:modified>
</cp:coreProperties>
</file>