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A1E5" w14:textId="00A152D8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43DFA">
        <w:rPr>
          <w:b/>
        </w:rPr>
        <w:t>3</w:t>
      </w:r>
    </w:p>
    <w:p w14:paraId="54F19346" w14:textId="76229057" w:rsidR="00025386" w:rsidRDefault="00D43DFA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01D6F83" wp14:editId="7E900526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422AC4" w14:textId="77777777" w:rsidR="00025386" w:rsidRDefault="00025386" w:rsidP="00025386"/>
                          <w:p w14:paraId="036F5AA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1F65E8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9596BF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CC4E33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4DC0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D60A9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61B999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19DB8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1D6F83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16422AC4" w14:textId="77777777" w:rsidR="00025386" w:rsidRDefault="00025386" w:rsidP="00025386"/>
                    <w:p w14:paraId="036F5AA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1F65E8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39596BF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CC4E33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84DC0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9D60A9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361B999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719DB8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52ABD067" w14:textId="77777777" w:rsidR="00025386" w:rsidRPr="00025386" w:rsidRDefault="00025386" w:rsidP="00025386"/>
    <w:p w14:paraId="2466CF72" w14:textId="77777777" w:rsidR="00025386" w:rsidRPr="00025386" w:rsidRDefault="00025386" w:rsidP="00025386"/>
    <w:p w14:paraId="1730FB98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D30AC0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F43FF53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EA7063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62775" w:rsidRPr="00562775">
        <w:rPr>
          <w:rFonts w:ascii="Times New Roman" w:eastAsia="Times New Roman" w:hAnsi="Times New Roman"/>
          <w:b/>
          <w:sz w:val="24"/>
          <w:szCs w:val="20"/>
          <w:lang w:eastAsia="pl-PL"/>
        </w:rPr>
        <w:t>ZP 271.13.2021</w:t>
      </w:r>
    </w:p>
    <w:p w14:paraId="78A7525C" w14:textId="77777777" w:rsidR="00025386" w:rsidRPr="00025386" w:rsidRDefault="00025386" w:rsidP="00025386"/>
    <w:p w14:paraId="460F8B75" w14:textId="77777777" w:rsidR="00025386" w:rsidRDefault="00025386" w:rsidP="00025386"/>
    <w:p w14:paraId="5D65E10B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28773F29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1BECB6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F8E218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62775" w:rsidRPr="0056277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62775" w:rsidRPr="00562775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AA85211" w14:textId="77777777" w:rsidR="00A56A6F" w:rsidRPr="00A56A6F" w:rsidRDefault="0056277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62775">
        <w:rPr>
          <w:rFonts w:ascii="Times New Roman" w:eastAsia="Times New Roman" w:hAnsi="Times New Roman"/>
          <w:b/>
          <w:sz w:val="24"/>
          <w:szCs w:val="24"/>
          <w:lang w:eastAsia="pl-PL"/>
        </w:rPr>
        <w:t>Zimowe utrzymanie dróg i ulic na terenie gminy Woźniki.</w:t>
      </w:r>
    </w:p>
    <w:p w14:paraId="06613EDB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BB50184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A081A5E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3E853D4" w14:textId="2C92D3B5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D43DFA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D43DFA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72E4B106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4A68182F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74973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1DA188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6EB12E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3414CC3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B2A9FB1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5D3D34BF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9689A" w14:textId="77777777" w:rsidR="009B6A05" w:rsidRDefault="009B6A05" w:rsidP="00025386">
      <w:pPr>
        <w:spacing w:after="0" w:line="240" w:lineRule="auto"/>
      </w:pPr>
      <w:r>
        <w:separator/>
      </w:r>
    </w:p>
  </w:endnote>
  <w:endnote w:type="continuationSeparator" w:id="0">
    <w:p w14:paraId="7EE33C70" w14:textId="77777777" w:rsidR="009B6A05" w:rsidRDefault="009B6A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D7E9" w14:textId="77777777" w:rsidR="00562775" w:rsidRDefault="00562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6C819" w14:textId="5FBC7A44" w:rsidR="00025386" w:rsidRDefault="00D43DF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450E4C" wp14:editId="725C733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37BC8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9C71C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A8ED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E6696" w14:textId="77777777" w:rsidR="00562775" w:rsidRDefault="00562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97EBB" w14:textId="77777777" w:rsidR="009B6A05" w:rsidRDefault="009B6A05" w:rsidP="00025386">
      <w:pPr>
        <w:spacing w:after="0" w:line="240" w:lineRule="auto"/>
      </w:pPr>
      <w:r>
        <w:separator/>
      </w:r>
    </w:p>
  </w:footnote>
  <w:footnote w:type="continuationSeparator" w:id="0">
    <w:p w14:paraId="1E5D0716" w14:textId="77777777" w:rsidR="009B6A05" w:rsidRDefault="009B6A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9BB68" w14:textId="77777777" w:rsidR="00562775" w:rsidRDefault="00562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E15EC" w14:textId="77777777" w:rsidR="00562775" w:rsidRDefault="00562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EDE79" w14:textId="77777777" w:rsidR="00562775" w:rsidRDefault="005627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A05"/>
    <w:rsid w:val="00025386"/>
    <w:rsid w:val="001C2314"/>
    <w:rsid w:val="004202B7"/>
    <w:rsid w:val="005624D8"/>
    <w:rsid w:val="00562775"/>
    <w:rsid w:val="007A69F8"/>
    <w:rsid w:val="00833E3D"/>
    <w:rsid w:val="008E3D1F"/>
    <w:rsid w:val="008F2498"/>
    <w:rsid w:val="009B6A05"/>
    <w:rsid w:val="00A56A6F"/>
    <w:rsid w:val="00AE62F2"/>
    <w:rsid w:val="00C904C8"/>
    <w:rsid w:val="00CD751B"/>
    <w:rsid w:val="00D43DFA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C983E2"/>
  <w15:chartTrackingRefBased/>
  <w15:docId w15:val="{6C75993F-4517-4703-A45A-FEC09EB9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2021-11-03T09:04:00Z</dcterms:created>
  <dcterms:modified xsi:type="dcterms:W3CDTF">2021-11-03T09:04:00Z</dcterms:modified>
</cp:coreProperties>
</file>