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289ADE92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561097">
        <w:rPr>
          <w:b/>
          <w:sz w:val="24"/>
          <w:szCs w:val="24"/>
        </w:rPr>
        <w:t>5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28378CA" w14:textId="20A7F44B" w:rsidR="00E40A3C" w:rsidRDefault="00E40A3C" w:rsidP="00361EEE">
      <w:pPr>
        <w:tabs>
          <w:tab w:val="left" w:pos="0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na:</w:t>
      </w:r>
      <w:r w:rsidR="00311939" w:rsidRPr="00311939">
        <w:t xml:space="preserve"> </w:t>
      </w:r>
      <w:r w:rsidR="00347D5E" w:rsidRPr="00347D5E">
        <w:rPr>
          <w:b/>
          <w:color w:val="000000"/>
          <w:sz w:val="24"/>
          <w:szCs w:val="24"/>
        </w:rPr>
        <w:t>przeprowadzenie szkolenia z obsługi programowania NVIDIA GPU Programming - Extended - KC-zp.272-554/21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3F205095" w14:textId="77777777" w:rsidR="008B02BB" w:rsidRPr="006B0554" w:rsidRDefault="008B02BB" w:rsidP="00E40A3C">
      <w:pPr>
        <w:tabs>
          <w:tab w:val="left" w:pos="0"/>
        </w:tabs>
        <w:rPr>
          <w:b/>
          <w:sz w:val="22"/>
          <w:szCs w:val="22"/>
        </w:rPr>
      </w:pPr>
    </w:p>
    <w:tbl>
      <w:tblPr>
        <w:tblW w:w="9171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002"/>
        <w:gridCol w:w="1843"/>
        <w:gridCol w:w="2693"/>
      </w:tblGrid>
      <w:tr w:rsidR="00347D5E" w14:paraId="48785F38" w14:textId="77777777" w:rsidTr="00347D5E">
        <w:trPr>
          <w:cantSplit/>
          <w:trHeight w:val="782"/>
        </w:trPr>
        <w:tc>
          <w:tcPr>
            <w:tcW w:w="633" w:type="dxa"/>
            <w:vAlign w:val="center"/>
          </w:tcPr>
          <w:p w14:paraId="48BDBA12" w14:textId="0522B020" w:rsidR="00347D5E" w:rsidRDefault="00347D5E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002" w:type="dxa"/>
            <w:vAlign w:val="center"/>
          </w:tcPr>
          <w:p w14:paraId="31981277" w14:textId="77777777" w:rsidR="00347D5E" w:rsidRDefault="00347D5E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843" w:type="dxa"/>
          </w:tcPr>
          <w:p w14:paraId="789877E5" w14:textId="77777777" w:rsidR="00347D5E" w:rsidRDefault="00347D5E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Data </w:t>
            </w:r>
          </w:p>
          <w:p w14:paraId="4D8352DD" w14:textId="77C91786" w:rsidR="00347D5E" w:rsidRDefault="00347D5E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wykonania</w:t>
            </w:r>
          </w:p>
        </w:tc>
        <w:tc>
          <w:tcPr>
            <w:tcW w:w="2693" w:type="dxa"/>
          </w:tcPr>
          <w:p w14:paraId="26553F6C" w14:textId="33653A88" w:rsidR="00347D5E" w:rsidRDefault="00347D5E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2F6ECB42" w14:textId="77777777" w:rsidR="00347D5E" w:rsidRDefault="00347D5E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347D5E" w14:paraId="21D5C273" w14:textId="77777777" w:rsidTr="00347D5E">
        <w:trPr>
          <w:cantSplit/>
          <w:trHeight w:hRule="exact" w:val="281"/>
        </w:trPr>
        <w:tc>
          <w:tcPr>
            <w:tcW w:w="633" w:type="dxa"/>
            <w:vAlign w:val="center"/>
          </w:tcPr>
          <w:p w14:paraId="4CE9C2AE" w14:textId="77777777" w:rsidR="00347D5E" w:rsidRDefault="00347D5E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002" w:type="dxa"/>
            <w:vAlign w:val="center"/>
          </w:tcPr>
          <w:p w14:paraId="3EDE7729" w14:textId="77777777" w:rsidR="00347D5E" w:rsidRDefault="00347D5E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843" w:type="dxa"/>
          </w:tcPr>
          <w:p w14:paraId="4D95BC23" w14:textId="5432BD52" w:rsidR="00347D5E" w:rsidRDefault="00347D5E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693" w:type="dxa"/>
          </w:tcPr>
          <w:p w14:paraId="255DFD93" w14:textId="46A96230" w:rsidR="00347D5E" w:rsidRDefault="00347D5E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  <w:bookmarkStart w:id="0" w:name="_GoBack"/>
            <w:bookmarkEnd w:id="0"/>
          </w:p>
        </w:tc>
      </w:tr>
      <w:tr w:rsidR="00347D5E" w14:paraId="7B668A21" w14:textId="77777777" w:rsidTr="00347D5E">
        <w:trPr>
          <w:cantSplit/>
          <w:trHeight w:val="921"/>
        </w:trPr>
        <w:tc>
          <w:tcPr>
            <w:tcW w:w="633" w:type="dxa"/>
          </w:tcPr>
          <w:p w14:paraId="20918BA6" w14:textId="77777777" w:rsidR="00347D5E" w:rsidRDefault="00347D5E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002" w:type="dxa"/>
          </w:tcPr>
          <w:p w14:paraId="0AA718EE" w14:textId="77777777" w:rsidR="00347D5E" w:rsidRDefault="00347D5E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</w:tcPr>
          <w:p w14:paraId="5D19D0CE" w14:textId="77777777" w:rsidR="00347D5E" w:rsidRDefault="00347D5E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3" w:type="dxa"/>
          </w:tcPr>
          <w:p w14:paraId="49A5DEF0" w14:textId="045F750B" w:rsidR="00347D5E" w:rsidRDefault="00347D5E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47D5E" w14:paraId="298C3FD5" w14:textId="77777777" w:rsidTr="00347D5E">
        <w:trPr>
          <w:cantSplit/>
          <w:trHeight w:val="870"/>
        </w:trPr>
        <w:tc>
          <w:tcPr>
            <w:tcW w:w="633" w:type="dxa"/>
          </w:tcPr>
          <w:p w14:paraId="27CE183D" w14:textId="77777777" w:rsidR="00347D5E" w:rsidRDefault="00347D5E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002" w:type="dxa"/>
          </w:tcPr>
          <w:p w14:paraId="2884A691" w14:textId="77777777" w:rsidR="00347D5E" w:rsidRDefault="00347D5E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</w:tcPr>
          <w:p w14:paraId="51380EFB" w14:textId="77777777" w:rsidR="00347D5E" w:rsidRDefault="00347D5E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3" w:type="dxa"/>
          </w:tcPr>
          <w:p w14:paraId="2DBC3D66" w14:textId="426C5650" w:rsidR="00347D5E" w:rsidRDefault="00347D5E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47D5E" w14:paraId="256E1D96" w14:textId="77777777" w:rsidTr="00347D5E">
        <w:trPr>
          <w:cantSplit/>
          <w:trHeight w:val="870"/>
        </w:trPr>
        <w:tc>
          <w:tcPr>
            <w:tcW w:w="633" w:type="dxa"/>
          </w:tcPr>
          <w:p w14:paraId="5C7026C9" w14:textId="77777777" w:rsidR="00347D5E" w:rsidRDefault="00347D5E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002" w:type="dxa"/>
          </w:tcPr>
          <w:p w14:paraId="558CE428" w14:textId="77777777" w:rsidR="00347D5E" w:rsidRDefault="00347D5E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</w:tcPr>
          <w:p w14:paraId="07DCD6DC" w14:textId="77777777" w:rsidR="00347D5E" w:rsidRDefault="00347D5E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3" w:type="dxa"/>
          </w:tcPr>
          <w:p w14:paraId="3E2B7D2E" w14:textId="77777777" w:rsidR="00347D5E" w:rsidRDefault="00347D5E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047996B0" w14:textId="77777777" w:rsidR="00E40A3C" w:rsidRDefault="00E40A3C" w:rsidP="00E40A3C">
      <w:pPr>
        <w:spacing w:line="360" w:lineRule="auto"/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77F62E6D" w14:textId="77777777" w:rsidR="00E40A3C" w:rsidRDefault="00E40A3C" w:rsidP="00E40A3C">
      <w:pPr>
        <w:spacing w:line="360" w:lineRule="auto"/>
        <w:jc w:val="both"/>
      </w:pPr>
    </w:p>
    <w:p w14:paraId="3A5FF53F" w14:textId="77777777" w:rsidR="00E40A3C" w:rsidRDefault="00E40A3C" w:rsidP="00E40A3C">
      <w:pPr>
        <w:spacing w:line="360" w:lineRule="auto"/>
        <w:jc w:val="both"/>
      </w:pPr>
    </w:p>
    <w:p w14:paraId="0E50503A" w14:textId="77777777" w:rsidR="00E40A3C" w:rsidRDefault="00E40A3C" w:rsidP="00E40A3C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6E4851" w14:textId="77777777" w:rsidR="00E232DD" w:rsidRDefault="00E232DD">
      <w:r>
        <w:separator/>
      </w:r>
    </w:p>
  </w:endnote>
  <w:endnote w:type="continuationSeparator" w:id="0">
    <w:p w14:paraId="5078CF74" w14:textId="77777777" w:rsidR="00E232DD" w:rsidRDefault="00E23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41D7DB" w14:textId="77777777" w:rsidR="00E232DD" w:rsidRDefault="00E232DD">
      <w:r>
        <w:separator/>
      </w:r>
    </w:p>
  </w:footnote>
  <w:footnote w:type="continuationSeparator" w:id="0">
    <w:p w14:paraId="508DDF3B" w14:textId="77777777" w:rsidR="00E232DD" w:rsidRDefault="00E232DD">
      <w:r>
        <w:continuationSeparator/>
      </w:r>
    </w:p>
  </w:footnote>
  <w:footnote w:id="1">
    <w:p w14:paraId="2D6EB44F" w14:textId="3954446D" w:rsidR="00347D5E" w:rsidRDefault="00347D5E" w:rsidP="00E40A3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8.1.4a)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92AF" w14:textId="15E7873B" w:rsidR="00E13954" w:rsidRDefault="00E13954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0D0A6E1A" wp14:editId="642E9836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55CE7"/>
    <w:rsid w:val="00066BF7"/>
    <w:rsid w:val="00082E0F"/>
    <w:rsid w:val="00210E8E"/>
    <w:rsid w:val="00276C10"/>
    <w:rsid w:val="00311939"/>
    <w:rsid w:val="00347D5E"/>
    <w:rsid w:val="00361EEE"/>
    <w:rsid w:val="003624EB"/>
    <w:rsid w:val="005136B3"/>
    <w:rsid w:val="00561097"/>
    <w:rsid w:val="006C357F"/>
    <w:rsid w:val="00702A72"/>
    <w:rsid w:val="00707683"/>
    <w:rsid w:val="007F7B24"/>
    <w:rsid w:val="008209FE"/>
    <w:rsid w:val="008B02BB"/>
    <w:rsid w:val="009B7E62"/>
    <w:rsid w:val="00A40AE7"/>
    <w:rsid w:val="00A54C7C"/>
    <w:rsid w:val="00A91C25"/>
    <w:rsid w:val="00A9350F"/>
    <w:rsid w:val="00BB3D96"/>
    <w:rsid w:val="00C049BA"/>
    <w:rsid w:val="00C254C7"/>
    <w:rsid w:val="00C34B2E"/>
    <w:rsid w:val="00C7737A"/>
    <w:rsid w:val="00CA5EC4"/>
    <w:rsid w:val="00D11BC3"/>
    <w:rsid w:val="00D76928"/>
    <w:rsid w:val="00DD5BF2"/>
    <w:rsid w:val="00E13954"/>
    <w:rsid w:val="00E232DD"/>
    <w:rsid w:val="00E40A3C"/>
    <w:rsid w:val="00E966E9"/>
    <w:rsid w:val="00EA0362"/>
    <w:rsid w:val="00EC2036"/>
    <w:rsid w:val="00F213FB"/>
    <w:rsid w:val="00F8605B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3</cp:revision>
  <cp:lastPrinted>2021-10-12T12:46:00Z</cp:lastPrinted>
  <dcterms:created xsi:type="dcterms:W3CDTF">2021-10-12T11:03:00Z</dcterms:created>
  <dcterms:modified xsi:type="dcterms:W3CDTF">2021-10-12T12:46:00Z</dcterms:modified>
</cp:coreProperties>
</file>